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ajorEastAsia"/>
          <w:b/>
          <w:caps/>
          <w:kern w:val="52"/>
          <w:sz w:val="80"/>
          <w:szCs w:val="80"/>
        </w:rPr>
        <w:id w:val="26919393"/>
        <w:docPartObj>
          <w:docPartGallery w:val="Cover Pages"/>
          <w:docPartUnique/>
        </w:docPartObj>
      </w:sdtPr>
      <w:sdtEndPr>
        <w:rPr>
          <w:rFonts w:eastAsia="標楷體"/>
          <w:caps w:val="0"/>
          <w:kern w:val="2"/>
          <w:sz w:val="44"/>
          <w:szCs w:val="24"/>
        </w:rPr>
      </w:sdtEndPr>
      <w:sdtContent>
        <w:p w:rsidR="003B40AC" w:rsidRPr="005D73A6" w:rsidRDefault="003B40AC" w:rsidP="00D65DE7">
          <w:pPr>
            <w:autoSpaceDE w:val="0"/>
            <w:autoSpaceDN w:val="0"/>
            <w:spacing w:line="240" w:lineRule="auto"/>
            <w:jc w:val="center"/>
            <w:rPr>
              <w:sz w:val="80"/>
              <w:szCs w:val="80"/>
            </w:rPr>
          </w:pPr>
          <w:r w:rsidRPr="005D73A6">
            <w:rPr>
              <w:sz w:val="80"/>
              <w:szCs w:val="80"/>
            </w:rPr>
            <w:t>彰濱工業區崙尾東區</w:t>
          </w:r>
        </w:p>
        <w:p w:rsidR="003B40AC" w:rsidRPr="005D73A6" w:rsidRDefault="003B40AC" w:rsidP="00D65DE7">
          <w:pPr>
            <w:autoSpaceDE w:val="0"/>
            <w:autoSpaceDN w:val="0"/>
            <w:spacing w:line="240" w:lineRule="auto"/>
            <w:jc w:val="center"/>
            <w:rPr>
              <w:sz w:val="80"/>
              <w:szCs w:val="80"/>
            </w:rPr>
          </w:pPr>
          <w:proofErr w:type="gramStart"/>
          <w:r w:rsidRPr="005D73A6">
            <w:rPr>
              <w:sz w:val="80"/>
              <w:szCs w:val="80"/>
            </w:rPr>
            <w:t>崙海段</w:t>
          </w:r>
          <w:proofErr w:type="gramEnd"/>
          <w:r w:rsidRPr="005D73A6">
            <w:rPr>
              <w:sz w:val="80"/>
              <w:szCs w:val="80"/>
            </w:rPr>
            <w:t>71</w:t>
          </w:r>
          <w:r w:rsidRPr="005D73A6">
            <w:rPr>
              <w:sz w:val="80"/>
              <w:szCs w:val="80"/>
            </w:rPr>
            <w:t>地號土地</w:t>
          </w:r>
        </w:p>
        <w:p w:rsidR="003B40AC" w:rsidRPr="005D73A6" w:rsidRDefault="003B40AC" w:rsidP="00D65DE7">
          <w:pPr>
            <w:autoSpaceDE w:val="0"/>
            <w:autoSpaceDN w:val="0"/>
            <w:spacing w:line="240" w:lineRule="auto"/>
            <w:jc w:val="center"/>
            <w:rPr>
              <w:sz w:val="80"/>
              <w:szCs w:val="80"/>
            </w:rPr>
          </w:pPr>
        </w:p>
        <w:p w:rsidR="003B40AC" w:rsidRPr="005D73A6" w:rsidRDefault="003B40AC" w:rsidP="00D65DE7">
          <w:pPr>
            <w:autoSpaceDE w:val="0"/>
            <w:autoSpaceDN w:val="0"/>
            <w:spacing w:line="240" w:lineRule="auto"/>
            <w:jc w:val="center"/>
            <w:rPr>
              <w:sz w:val="80"/>
              <w:szCs w:val="80"/>
            </w:rPr>
          </w:pPr>
        </w:p>
        <w:p w:rsidR="003B40AC" w:rsidRPr="005D73A6" w:rsidRDefault="003B40AC" w:rsidP="00D65DE7">
          <w:pPr>
            <w:autoSpaceDE w:val="0"/>
            <w:autoSpaceDN w:val="0"/>
            <w:spacing w:line="240" w:lineRule="auto"/>
            <w:jc w:val="center"/>
            <w:rPr>
              <w:sz w:val="80"/>
              <w:szCs w:val="80"/>
            </w:rPr>
          </w:pPr>
        </w:p>
        <w:p w:rsidR="003B40AC" w:rsidRPr="005D73A6" w:rsidRDefault="003B40AC" w:rsidP="00187DF5">
          <w:pPr>
            <w:pBdr>
              <w:top w:val="single" w:sz="4" w:space="1" w:color="auto"/>
              <w:left w:val="single" w:sz="4" w:space="4" w:color="auto"/>
              <w:bottom w:val="single" w:sz="4" w:space="1" w:color="auto"/>
              <w:right w:val="single" w:sz="4" w:space="4" w:color="auto"/>
            </w:pBdr>
            <w:spacing w:line="240" w:lineRule="auto"/>
            <w:jc w:val="center"/>
          </w:pPr>
          <w:bookmarkStart w:id="0" w:name="_目__"/>
          <w:bookmarkEnd w:id="0"/>
          <w:r w:rsidRPr="005D73A6">
            <w:rPr>
              <w:sz w:val="96"/>
              <w:szCs w:val="96"/>
            </w:rPr>
            <w:t>出　租　手　冊</w:t>
          </w:r>
        </w:p>
        <w:p w:rsidR="003B40AC" w:rsidRPr="005D73A6" w:rsidRDefault="003B40AC" w:rsidP="00D65DE7">
          <w:pPr>
            <w:spacing w:line="240" w:lineRule="auto"/>
            <w:jc w:val="center"/>
          </w:pPr>
        </w:p>
        <w:p w:rsidR="003B40AC" w:rsidRPr="005D73A6" w:rsidRDefault="003B40AC" w:rsidP="00D65DE7">
          <w:pPr>
            <w:autoSpaceDE w:val="0"/>
            <w:autoSpaceDN w:val="0"/>
            <w:spacing w:line="240" w:lineRule="auto"/>
            <w:jc w:val="center"/>
            <w:rPr>
              <w:sz w:val="96"/>
              <w:szCs w:val="60"/>
            </w:rPr>
          </w:pPr>
        </w:p>
        <w:p w:rsidR="003B40AC" w:rsidRPr="005D73A6" w:rsidRDefault="003B40AC" w:rsidP="00D65DE7">
          <w:pPr>
            <w:spacing w:line="240" w:lineRule="auto"/>
            <w:jc w:val="center"/>
          </w:pPr>
        </w:p>
        <w:p w:rsidR="003B40AC" w:rsidRPr="005D73A6" w:rsidRDefault="003B40AC" w:rsidP="00D65DE7">
          <w:pPr>
            <w:spacing w:line="240" w:lineRule="auto"/>
            <w:jc w:val="center"/>
          </w:pPr>
        </w:p>
        <w:p w:rsidR="003B40AC" w:rsidRPr="005D73A6" w:rsidRDefault="003B40AC" w:rsidP="00D65DE7">
          <w:pPr>
            <w:spacing w:line="240" w:lineRule="auto"/>
          </w:pPr>
        </w:p>
        <w:p w:rsidR="003B40AC" w:rsidRPr="005D73A6" w:rsidRDefault="003B40AC" w:rsidP="00D65DE7">
          <w:pPr>
            <w:spacing w:line="240" w:lineRule="auto"/>
          </w:pPr>
        </w:p>
        <w:p w:rsidR="003B40AC" w:rsidRPr="005D73A6" w:rsidRDefault="003B40AC" w:rsidP="00D65DE7">
          <w:pPr>
            <w:spacing w:line="240" w:lineRule="auto"/>
          </w:pPr>
        </w:p>
        <w:p w:rsidR="003B40AC" w:rsidRPr="005D73A6" w:rsidRDefault="003B40AC" w:rsidP="00D65DE7">
          <w:pPr>
            <w:spacing w:line="240" w:lineRule="auto"/>
          </w:pPr>
        </w:p>
        <w:p w:rsidR="003B40AC" w:rsidRPr="005D73A6" w:rsidRDefault="003B40AC" w:rsidP="00D65DE7">
          <w:pPr>
            <w:spacing w:line="240" w:lineRule="auto"/>
            <w:rPr>
              <w:sz w:val="40"/>
              <w:szCs w:val="40"/>
            </w:rPr>
          </w:pPr>
        </w:p>
        <w:p w:rsidR="003B40AC" w:rsidRPr="005D73A6" w:rsidRDefault="003B40AC" w:rsidP="00D65DE7">
          <w:pPr>
            <w:spacing w:line="240" w:lineRule="auto"/>
          </w:pPr>
        </w:p>
        <w:p w:rsidR="003B40AC" w:rsidRPr="005D73A6" w:rsidRDefault="003B40AC" w:rsidP="00D65DE7">
          <w:pPr>
            <w:spacing w:line="240" w:lineRule="auto"/>
          </w:pPr>
        </w:p>
        <w:p w:rsidR="003B40AC" w:rsidRPr="005D73A6" w:rsidRDefault="003B40AC" w:rsidP="00D65DE7">
          <w:pPr>
            <w:spacing w:line="240" w:lineRule="auto"/>
          </w:pPr>
        </w:p>
        <w:p w:rsidR="003B40AC" w:rsidRPr="005D73A6" w:rsidRDefault="003B40AC" w:rsidP="00D65DE7">
          <w:pPr>
            <w:spacing w:line="240" w:lineRule="auto"/>
          </w:pPr>
        </w:p>
        <w:p w:rsidR="003B40AC" w:rsidRPr="005D73A6" w:rsidRDefault="003B40AC" w:rsidP="00D65DE7">
          <w:pPr>
            <w:spacing w:line="240" w:lineRule="auto"/>
            <w:jc w:val="center"/>
            <w:rPr>
              <w:sz w:val="40"/>
            </w:rPr>
          </w:pPr>
        </w:p>
        <w:p w:rsidR="003B40AC" w:rsidRPr="005D73A6" w:rsidRDefault="003B40AC" w:rsidP="00D65DE7">
          <w:pPr>
            <w:spacing w:line="240" w:lineRule="auto"/>
            <w:jc w:val="center"/>
            <w:rPr>
              <w:sz w:val="40"/>
            </w:rPr>
          </w:pPr>
        </w:p>
        <w:p w:rsidR="003B40AC" w:rsidRPr="005D73A6" w:rsidRDefault="003B40AC" w:rsidP="00D65DE7">
          <w:pPr>
            <w:spacing w:line="240" w:lineRule="auto"/>
            <w:jc w:val="center"/>
            <w:rPr>
              <w:sz w:val="48"/>
            </w:rPr>
          </w:pPr>
          <w:r w:rsidRPr="005D73A6">
            <w:rPr>
              <w:sz w:val="48"/>
            </w:rPr>
            <w:t>中華工程股份有限公司</w:t>
          </w:r>
        </w:p>
        <w:p w:rsidR="003B40AC" w:rsidRPr="005D73A6" w:rsidRDefault="003B40AC" w:rsidP="00D65DE7">
          <w:pPr>
            <w:spacing w:line="240" w:lineRule="auto"/>
            <w:jc w:val="center"/>
            <w:rPr>
              <w:sz w:val="40"/>
            </w:rPr>
          </w:pPr>
        </w:p>
        <w:p w:rsidR="003B40AC" w:rsidRPr="005D73A6" w:rsidRDefault="003B40AC" w:rsidP="00D65DE7">
          <w:pPr>
            <w:spacing w:line="240" w:lineRule="auto"/>
            <w:jc w:val="center"/>
            <w:rPr>
              <w:sz w:val="40"/>
            </w:rPr>
          </w:pPr>
          <w:r w:rsidRPr="005D73A6">
            <w:rPr>
              <w:sz w:val="40"/>
            </w:rPr>
            <w:t>中華民國</w:t>
          </w:r>
          <w:r w:rsidRPr="005D73A6">
            <w:rPr>
              <w:sz w:val="40"/>
            </w:rPr>
            <w:t>108</w:t>
          </w:r>
          <w:r w:rsidRPr="005D73A6">
            <w:rPr>
              <w:sz w:val="40"/>
            </w:rPr>
            <w:t>年</w:t>
          </w:r>
          <w:r w:rsidR="00C316E5" w:rsidRPr="005D73A6">
            <w:rPr>
              <w:sz w:val="40"/>
            </w:rPr>
            <w:t>11</w:t>
          </w:r>
          <w:r w:rsidRPr="005D73A6">
            <w:rPr>
              <w:sz w:val="40"/>
            </w:rPr>
            <w:t>月</w:t>
          </w:r>
        </w:p>
        <w:p w:rsidR="003B40AC" w:rsidRPr="005D73A6" w:rsidRDefault="003B40AC" w:rsidP="00C47D4F">
          <w:pPr>
            <w:spacing w:before="190" w:after="190"/>
            <w:jc w:val="center"/>
            <w:rPr>
              <w:sz w:val="40"/>
            </w:rPr>
            <w:sectPr w:rsidR="003B40AC" w:rsidRPr="005D73A6" w:rsidSect="004D2E44">
              <w:pgSz w:w="11906" w:h="16838"/>
              <w:pgMar w:top="1276" w:right="991" w:bottom="1560" w:left="1276" w:header="851" w:footer="992" w:gutter="0"/>
              <w:pgNumType w:fmt="numberInDash" w:start="1"/>
              <w:cols w:space="425"/>
              <w:docGrid w:type="lines" w:linePitch="360"/>
            </w:sectPr>
          </w:pPr>
        </w:p>
        <w:p w:rsidR="002B36D0" w:rsidRPr="005D73A6" w:rsidRDefault="003B40AC" w:rsidP="002C2561">
          <w:pPr>
            <w:spacing w:line="240" w:lineRule="auto"/>
            <w:jc w:val="center"/>
            <w:rPr>
              <w:b/>
              <w:sz w:val="44"/>
            </w:rPr>
          </w:pPr>
          <w:bookmarkStart w:id="1" w:name="_Toc450560189"/>
          <w:bookmarkStart w:id="2" w:name="_Toc450570717"/>
          <w:bookmarkStart w:id="3" w:name="_Toc450645565"/>
          <w:bookmarkStart w:id="4" w:name="_Toc464120568"/>
          <w:bookmarkStart w:id="5" w:name="_Toc470536515"/>
          <w:bookmarkStart w:id="6" w:name="_Toc470620330"/>
          <w:bookmarkStart w:id="7" w:name="_Toc482283459"/>
          <w:r w:rsidRPr="005D73A6">
            <w:rPr>
              <w:b/>
              <w:sz w:val="44"/>
            </w:rPr>
            <w:lastRenderedPageBreak/>
            <w:t>目　　錄</w:t>
          </w:r>
        </w:p>
      </w:sdtContent>
    </w:sdt>
    <w:bookmarkEnd w:id="7" w:displacedByCustomXml="prev"/>
    <w:bookmarkEnd w:id="6" w:displacedByCustomXml="prev"/>
    <w:bookmarkEnd w:id="5" w:displacedByCustomXml="prev"/>
    <w:bookmarkEnd w:id="4" w:displacedByCustomXml="prev"/>
    <w:bookmarkEnd w:id="3" w:displacedByCustomXml="prev"/>
    <w:bookmarkEnd w:id="2" w:displacedByCustomXml="prev"/>
    <w:bookmarkEnd w:id="1" w:displacedByCustomXml="prev"/>
    <w:p w:rsidR="00493098" w:rsidRPr="005D73A6" w:rsidRDefault="00275BC0" w:rsidP="00493098">
      <w:pPr>
        <w:pStyle w:val="10"/>
        <w:rPr>
          <w:szCs w:val="22"/>
        </w:rPr>
      </w:pPr>
      <w:r w:rsidRPr="005D73A6">
        <w:fldChar w:fldCharType="begin"/>
      </w:r>
      <w:r w:rsidR="00493098" w:rsidRPr="005D73A6">
        <w:instrText xml:space="preserve"> TOC \t "30</w:instrText>
      </w:r>
      <w:r w:rsidR="00493098" w:rsidRPr="005D73A6">
        <w:instrText>附圖名</w:instrText>
      </w:r>
      <w:r w:rsidR="00493098" w:rsidRPr="005D73A6">
        <w:instrText>,1,31</w:instrText>
      </w:r>
      <w:r w:rsidR="00493098" w:rsidRPr="005D73A6">
        <w:instrText>附表名</w:instrText>
      </w:r>
      <w:r w:rsidR="00493098" w:rsidRPr="005D73A6">
        <w:instrText>,1,00</w:instrText>
      </w:r>
      <w:r w:rsidR="00493098" w:rsidRPr="005D73A6">
        <w:instrText>大標題（章</w:instrText>
      </w:r>
      <w:r w:rsidR="00493098" w:rsidRPr="005D73A6">
        <w:instrText>),1,09</w:instrText>
      </w:r>
      <w:r w:rsidR="00493098" w:rsidRPr="005D73A6">
        <w:instrText>簡介與附件圖表名</w:instrText>
      </w:r>
      <w:r w:rsidR="00493098" w:rsidRPr="005D73A6">
        <w:instrText>,1,</w:instrText>
      </w:r>
      <w:r w:rsidR="00493098" w:rsidRPr="005D73A6">
        <w:instrText>大標題（章</w:instrText>
      </w:r>
      <w:r w:rsidR="00493098" w:rsidRPr="005D73A6">
        <w:instrText xml:space="preserve">),1" </w:instrText>
      </w:r>
      <w:r w:rsidRPr="005D73A6">
        <w:fldChar w:fldCharType="separate"/>
      </w:r>
      <w:r w:rsidR="00493098" w:rsidRPr="005D73A6">
        <w:t>彰濱工業區崙尾東區崙海段</w:t>
      </w:r>
      <w:r w:rsidR="00493098" w:rsidRPr="005D73A6">
        <w:t>71</w:t>
      </w:r>
      <w:r w:rsidR="00493098" w:rsidRPr="005D73A6">
        <w:t>地號公告出租範圍圖</w:t>
      </w:r>
      <w:r w:rsidR="00493098" w:rsidRPr="005D73A6">
        <w:tab/>
      </w:r>
      <w:r w:rsidRPr="005D73A6">
        <w:fldChar w:fldCharType="begin"/>
      </w:r>
      <w:r w:rsidR="00493098" w:rsidRPr="005D73A6">
        <w:instrText xml:space="preserve"> PAGEREF _Toc23955239 \h </w:instrText>
      </w:r>
      <w:r w:rsidRPr="005D73A6">
        <w:fldChar w:fldCharType="separate"/>
      </w:r>
      <w:r w:rsidR="00B05A58">
        <w:t>3</w:t>
      </w:r>
      <w:r w:rsidRPr="005D73A6">
        <w:fldChar w:fldCharType="end"/>
      </w:r>
    </w:p>
    <w:p w:rsidR="00493098" w:rsidRPr="005D73A6" w:rsidRDefault="00493098" w:rsidP="00493098">
      <w:pPr>
        <w:pStyle w:val="10"/>
        <w:rPr>
          <w:szCs w:val="22"/>
        </w:rPr>
      </w:pPr>
      <w:r w:rsidRPr="005D73A6">
        <w:t>彰濱工業區崙尾東區崙海段</w:t>
      </w:r>
      <w:r w:rsidRPr="005D73A6">
        <w:t>71</w:t>
      </w:r>
      <w:r w:rsidRPr="005D73A6">
        <w:t>地號出租公告</w:t>
      </w:r>
      <w:r w:rsidRPr="005D73A6">
        <w:tab/>
      </w:r>
      <w:r w:rsidR="00275BC0" w:rsidRPr="005D73A6">
        <w:fldChar w:fldCharType="begin"/>
      </w:r>
      <w:r w:rsidRPr="005D73A6">
        <w:instrText xml:space="preserve"> PAGEREF _Toc23955240 \h </w:instrText>
      </w:r>
      <w:r w:rsidR="00275BC0" w:rsidRPr="005D73A6">
        <w:fldChar w:fldCharType="separate"/>
      </w:r>
      <w:r w:rsidR="00B05A58">
        <w:t>1</w:t>
      </w:r>
      <w:r w:rsidR="00275BC0" w:rsidRPr="005D73A6">
        <w:fldChar w:fldCharType="end"/>
      </w:r>
    </w:p>
    <w:p w:rsidR="00493098" w:rsidRPr="005D73A6" w:rsidRDefault="00493098" w:rsidP="00493098">
      <w:pPr>
        <w:pStyle w:val="10"/>
        <w:rPr>
          <w:szCs w:val="22"/>
        </w:rPr>
      </w:pPr>
      <w:r w:rsidRPr="005D73A6">
        <w:t>彰濱工業區崙尾東區崙海段</w:t>
      </w:r>
      <w:r w:rsidRPr="005D73A6">
        <w:t>71</w:t>
      </w:r>
      <w:r w:rsidRPr="005D73A6">
        <w:t>地號土地出租須知</w:t>
      </w:r>
      <w:r w:rsidRPr="005D73A6">
        <w:tab/>
      </w:r>
      <w:r w:rsidR="00275BC0" w:rsidRPr="005D73A6">
        <w:fldChar w:fldCharType="begin"/>
      </w:r>
      <w:r w:rsidRPr="005D73A6">
        <w:instrText xml:space="preserve"> PAGEREF _Toc23955241 \h </w:instrText>
      </w:r>
      <w:r w:rsidR="00275BC0" w:rsidRPr="005D73A6">
        <w:fldChar w:fldCharType="separate"/>
      </w:r>
      <w:r w:rsidR="00B05A58">
        <w:t>8</w:t>
      </w:r>
      <w:r w:rsidR="00275BC0" w:rsidRPr="005D73A6">
        <w:fldChar w:fldCharType="end"/>
      </w:r>
    </w:p>
    <w:p w:rsidR="00493098" w:rsidRPr="005D73A6" w:rsidRDefault="00493098" w:rsidP="00493098">
      <w:pPr>
        <w:pStyle w:val="10"/>
        <w:rPr>
          <w:szCs w:val="22"/>
        </w:rPr>
      </w:pPr>
      <w:r w:rsidRPr="005D73A6">
        <w:t>彰濱工業區崙尾東區崙海段</w:t>
      </w:r>
      <w:r w:rsidRPr="005D73A6">
        <w:t>71</w:t>
      </w:r>
      <w:r w:rsidRPr="005D73A6">
        <w:t>地號土地坵塊劃分圖</w:t>
      </w:r>
      <w:r w:rsidRPr="005D73A6">
        <w:t>(</w:t>
      </w:r>
      <w:r w:rsidRPr="005D73A6">
        <w:t>附圖</w:t>
      </w:r>
      <w:r w:rsidRPr="005D73A6">
        <w:t>1)</w:t>
      </w:r>
      <w:r w:rsidRPr="005D73A6">
        <w:tab/>
      </w:r>
      <w:r w:rsidR="00275BC0" w:rsidRPr="005D73A6">
        <w:fldChar w:fldCharType="begin"/>
      </w:r>
      <w:r w:rsidRPr="005D73A6">
        <w:instrText xml:space="preserve"> PAGEREF _Toc23955243 \h </w:instrText>
      </w:r>
      <w:r w:rsidR="00275BC0" w:rsidRPr="005D73A6">
        <w:fldChar w:fldCharType="separate"/>
      </w:r>
      <w:r w:rsidR="00B05A58">
        <w:t>20</w:t>
      </w:r>
      <w:r w:rsidR="00275BC0" w:rsidRPr="005D73A6">
        <w:fldChar w:fldCharType="end"/>
      </w:r>
    </w:p>
    <w:p w:rsidR="00493098" w:rsidRPr="005D73A6" w:rsidRDefault="00493098" w:rsidP="00493098">
      <w:pPr>
        <w:pStyle w:val="10"/>
        <w:rPr>
          <w:szCs w:val="22"/>
        </w:rPr>
      </w:pPr>
      <w:r w:rsidRPr="005D73A6">
        <w:t>彰濱工業區土地使用計畫圖</w:t>
      </w:r>
      <w:r w:rsidRPr="005D73A6">
        <w:t>(</w:t>
      </w:r>
      <w:r w:rsidRPr="005D73A6">
        <w:t>附圖</w:t>
      </w:r>
      <w:r w:rsidRPr="005D73A6">
        <w:t>2)</w:t>
      </w:r>
      <w:r w:rsidRPr="005D73A6">
        <w:tab/>
      </w:r>
      <w:r w:rsidR="00275BC0" w:rsidRPr="005D73A6">
        <w:fldChar w:fldCharType="begin"/>
      </w:r>
      <w:r w:rsidRPr="005D73A6">
        <w:instrText xml:space="preserve"> PAGEREF _Toc23955244 \h </w:instrText>
      </w:r>
      <w:r w:rsidR="00275BC0" w:rsidRPr="005D73A6">
        <w:fldChar w:fldCharType="separate"/>
      </w:r>
      <w:r w:rsidR="00B05A58">
        <w:t>21</w:t>
      </w:r>
      <w:r w:rsidR="00275BC0" w:rsidRPr="005D73A6">
        <w:fldChar w:fldCharType="end"/>
      </w:r>
    </w:p>
    <w:p w:rsidR="00493098" w:rsidRPr="005D73A6" w:rsidRDefault="00493098" w:rsidP="00493098">
      <w:pPr>
        <w:pStyle w:val="10"/>
        <w:rPr>
          <w:szCs w:val="22"/>
        </w:rPr>
      </w:pPr>
      <w:r w:rsidRPr="005D73A6">
        <w:t>彰濱工業區崙尾東區崙海段</w:t>
      </w:r>
      <w:r w:rsidRPr="005D73A6">
        <w:t>71</w:t>
      </w:r>
      <w:r w:rsidRPr="005D73A6">
        <w:t>地號土地</w:t>
      </w:r>
      <w:r w:rsidRPr="005D73A6">
        <w:t xml:space="preserve"> </w:t>
      </w:r>
      <w:r w:rsidRPr="005D73A6">
        <w:t>容許引進產業項目一覽表</w:t>
      </w:r>
      <w:r w:rsidRPr="005D73A6">
        <w:t>(</w:t>
      </w:r>
      <w:r w:rsidRPr="005D73A6">
        <w:t>附表</w:t>
      </w:r>
      <w:r w:rsidRPr="005D73A6">
        <w:t>1)</w:t>
      </w:r>
      <w:r w:rsidRPr="005D73A6">
        <w:tab/>
      </w:r>
      <w:r w:rsidR="00275BC0" w:rsidRPr="005D73A6">
        <w:fldChar w:fldCharType="begin"/>
      </w:r>
      <w:r w:rsidRPr="005D73A6">
        <w:instrText xml:space="preserve"> PAGEREF _Toc23955246 \h </w:instrText>
      </w:r>
      <w:r w:rsidR="00275BC0" w:rsidRPr="005D73A6">
        <w:fldChar w:fldCharType="separate"/>
      </w:r>
      <w:r w:rsidR="00B05A58">
        <w:t>22</w:t>
      </w:r>
      <w:r w:rsidR="00275BC0" w:rsidRPr="005D73A6">
        <w:fldChar w:fldCharType="end"/>
      </w:r>
    </w:p>
    <w:p w:rsidR="00493098" w:rsidRPr="005D73A6" w:rsidRDefault="00493098" w:rsidP="00493098">
      <w:pPr>
        <w:pStyle w:val="10"/>
        <w:rPr>
          <w:szCs w:val="22"/>
        </w:rPr>
      </w:pPr>
      <w:r w:rsidRPr="005D73A6">
        <w:t>彰濱工業區崙尾東區崙海段</w:t>
      </w:r>
      <w:r w:rsidRPr="005D73A6">
        <w:t>71</w:t>
      </w:r>
      <w:r w:rsidRPr="005D73A6">
        <w:t>地號土地面積、租金、保證金一覽表</w:t>
      </w:r>
      <w:r w:rsidRPr="005D73A6">
        <w:t>(</w:t>
      </w:r>
      <w:r w:rsidRPr="005D73A6">
        <w:t>附表</w:t>
      </w:r>
      <w:r w:rsidRPr="005D73A6">
        <w:t>2)</w:t>
      </w:r>
      <w:r w:rsidRPr="005D73A6">
        <w:tab/>
      </w:r>
      <w:r w:rsidR="00275BC0" w:rsidRPr="005D73A6">
        <w:fldChar w:fldCharType="begin"/>
      </w:r>
      <w:r w:rsidRPr="005D73A6">
        <w:instrText xml:space="preserve"> PAGEREF _Toc23955248 \h </w:instrText>
      </w:r>
      <w:r w:rsidR="00275BC0" w:rsidRPr="005D73A6">
        <w:fldChar w:fldCharType="separate"/>
      </w:r>
      <w:r w:rsidR="00B05A58">
        <w:t>23</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地號土地申請書</w:t>
      </w:r>
      <w:r w:rsidRPr="005D73A6">
        <w:t>(</w:t>
      </w:r>
      <w:r w:rsidRPr="005D73A6">
        <w:t>附表</w:t>
      </w:r>
      <w:r w:rsidRPr="005D73A6">
        <w:t>3)</w:t>
      </w:r>
      <w:r w:rsidRPr="005D73A6">
        <w:tab/>
      </w:r>
      <w:r w:rsidR="00275BC0" w:rsidRPr="005D73A6">
        <w:fldChar w:fldCharType="begin"/>
      </w:r>
      <w:r w:rsidRPr="005D73A6">
        <w:instrText xml:space="preserve"> PAGEREF _Toc23955250 \h </w:instrText>
      </w:r>
      <w:r w:rsidR="00275BC0" w:rsidRPr="005D73A6">
        <w:fldChar w:fldCharType="separate"/>
      </w:r>
      <w:r w:rsidR="00B05A58">
        <w:t>24</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地號土地標的位置圖</w:t>
      </w:r>
      <w:r w:rsidRPr="005D73A6">
        <w:t>(</w:t>
      </w:r>
      <w:r w:rsidRPr="005D73A6">
        <w:t>附圖</w:t>
      </w:r>
      <w:r w:rsidRPr="005D73A6">
        <w:t>3)</w:t>
      </w:r>
      <w:r w:rsidRPr="005D73A6">
        <w:tab/>
      </w:r>
      <w:r w:rsidR="00275BC0" w:rsidRPr="005D73A6">
        <w:fldChar w:fldCharType="begin"/>
      </w:r>
      <w:r w:rsidRPr="005D73A6">
        <w:instrText xml:space="preserve"> PAGEREF _Toc23955255 \h </w:instrText>
      </w:r>
      <w:r w:rsidR="00275BC0" w:rsidRPr="005D73A6">
        <w:fldChar w:fldCharType="separate"/>
      </w:r>
      <w:r w:rsidR="00B05A58">
        <w:t>26</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地號土地設備來源及性質說明書</w:t>
      </w:r>
      <w:r w:rsidRPr="005D73A6">
        <w:t>(</w:t>
      </w:r>
      <w:r w:rsidRPr="005D73A6">
        <w:t>附表</w:t>
      </w:r>
      <w:r w:rsidRPr="005D73A6">
        <w:t>4)</w:t>
      </w:r>
      <w:r w:rsidRPr="005D73A6">
        <w:tab/>
      </w:r>
      <w:r w:rsidR="00275BC0" w:rsidRPr="005D73A6">
        <w:fldChar w:fldCharType="begin"/>
      </w:r>
      <w:r w:rsidRPr="005D73A6">
        <w:instrText xml:space="preserve"> PAGEREF _Toc23955259 \h </w:instrText>
      </w:r>
      <w:r w:rsidR="00275BC0" w:rsidRPr="005D73A6">
        <w:fldChar w:fldCharType="separate"/>
      </w:r>
      <w:r w:rsidR="00B05A58">
        <w:t>27</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地號土地投資計畫書</w:t>
      </w:r>
      <w:r w:rsidRPr="005D73A6">
        <w:t>(</w:t>
      </w:r>
      <w:r w:rsidRPr="005D73A6">
        <w:t>附表</w:t>
      </w:r>
      <w:r w:rsidRPr="005D73A6">
        <w:t>5)</w:t>
      </w:r>
      <w:r w:rsidRPr="005D73A6">
        <w:tab/>
      </w:r>
      <w:r w:rsidR="00275BC0" w:rsidRPr="005D73A6">
        <w:fldChar w:fldCharType="begin"/>
      </w:r>
      <w:r w:rsidRPr="005D73A6">
        <w:instrText xml:space="preserve"> PAGEREF _Toc23955263 \h </w:instrText>
      </w:r>
      <w:r w:rsidR="00275BC0" w:rsidRPr="005D73A6">
        <w:fldChar w:fldCharType="separate"/>
      </w:r>
      <w:r w:rsidR="00B05A58">
        <w:t>28</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地號土地承諾書</w:t>
      </w:r>
      <w:r w:rsidRPr="005D73A6">
        <w:t>(</w:t>
      </w:r>
      <w:r w:rsidRPr="005D73A6">
        <w:t>附表</w:t>
      </w:r>
      <w:r w:rsidRPr="005D73A6">
        <w:t>6)</w:t>
      </w:r>
      <w:r w:rsidRPr="005D73A6">
        <w:tab/>
      </w:r>
      <w:r w:rsidR="00275BC0" w:rsidRPr="005D73A6">
        <w:fldChar w:fldCharType="begin"/>
      </w:r>
      <w:r w:rsidRPr="005D73A6">
        <w:instrText xml:space="preserve"> PAGEREF _Toc23955265 \h </w:instrText>
      </w:r>
      <w:r w:rsidR="00275BC0" w:rsidRPr="005D73A6">
        <w:fldChar w:fldCharType="separate"/>
      </w:r>
      <w:r w:rsidR="00B05A58">
        <w:t>29</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地號土地用水切結書</w:t>
      </w:r>
      <w:r w:rsidRPr="005D73A6">
        <w:t>(</w:t>
      </w:r>
      <w:r w:rsidRPr="005D73A6">
        <w:t>附表</w:t>
      </w:r>
      <w:r w:rsidRPr="005D73A6">
        <w:t>6-1)</w:t>
      </w:r>
      <w:r w:rsidRPr="005D73A6">
        <w:tab/>
      </w:r>
      <w:r w:rsidR="00275BC0" w:rsidRPr="005D73A6">
        <w:fldChar w:fldCharType="begin"/>
      </w:r>
      <w:r w:rsidRPr="005D73A6">
        <w:instrText xml:space="preserve"> PAGEREF _Toc23955267 \h </w:instrText>
      </w:r>
      <w:r w:rsidR="00275BC0" w:rsidRPr="005D73A6">
        <w:fldChar w:fldCharType="separate"/>
      </w:r>
      <w:r w:rsidR="00B05A58">
        <w:t>33</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地號土地用電切結書</w:t>
      </w:r>
      <w:r w:rsidRPr="005D73A6">
        <w:t>(</w:t>
      </w:r>
      <w:r w:rsidRPr="005D73A6">
        <w:t>附表</w:t>
      </w:r>
      <w:r w:rsidRPr="005D73A6">
        <w:t>6-2)</w:t>
      </w:r>
      <w:r w:rsidRPr="005D73A6">
        <w:tab/>
      </w:r>
      <w:r w:rsidR="00275BC0" w:rsidRPr="005D73A6">
        <w:fldChar w:fldCharType="begin"/>
      </w:r>
      <w:r w:rsidRPr="005D73A6">
        <w:instrText xml:space="preserve"> PAGEREF _Toc23955269 \h </w:instrText>
      </w:r>
      <w:r w:rsidR="00275BC0" w:rsidRPr="005D73A6">
        <w:fldChar w:fldCharType="separate"/>
      </w:r>
      <w:r w:rsidR="00B05A58">
        <w:t>34</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地號土地「工業區土地出租優惠方案」切結書</w:t>
      </w:r>
      <w:r w:rsidRPr="005D73A6">
        <w:t>(</w:t>
      </w:r>
      <w:r w:rsidRPr="005D73A6">
        <w:t>附表</w:t>
      </w:r>
      <w:r w:rsidRPr="005D73A6">
        <w:t>7)</w:t>
      </w:r>
      <w:r w:rsidRPr="005D73A6">
        <w:tab/>
      </w:r>
      <w:r w:rsidR="00275BC0" w:rsidRPr="005D73A6">
        <w:fldChar w:fldCharType="begin"/>
      </w:r>
      <w:r w:rsidRPr="005D73A6">
        <w:instrText xml:space="preserve"> PAGEREF _Toc23955272 \h </w:instrText>
      </w:r>
      <w:r w:rsidR="00275BC0" w:rsidRPr="005D73A6">
        <w:fldChar w:fldCharType="separate"/>
      </w:r>
      <w:r w:rsidR="00B05A58">
        <w:t>35</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地號土地開發事項檢查表</w:t>
      </w:r>
      <w:r w:rsidRPr="005D73A6">
        <w:t>(</w:t>
      </w:r>
      <w:r w:rsidRPr="005D73A6">
        <w:t>附表</w:t>
      </w:r>
      <w:r w:rsidRPr="005D73A6">
        <w:t>8)</w:t>
      </w:r>
      <w:r w:rsidRPr="005D73A6">
        <w:tab/>
      </w:r>
      <w:r w:rsidR="00275BC0" w:rsidRPr="005D73A6">
        <w:fldChar w:fldCharType="begin"/>
      </w:r>
      <w:r w:rsidRPr="005D73A6">
        <w:instrText xml:space="preserve"> PAGEREF _Toc23955275 \h </w:instrText>
      </w:r>
      <w:r w:rsidR="00275BC0" w:rsidRPr="005D73A6">
        <w:fldChar w:fldCharType="separate"/>
      </w:r>
      <w:r w:rsidR="00B05A58">
        <w:t>37</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w:t>
      </w:r>
      <w:r w:rsidRPr="005D73A6">
        <w:t xml:space="preserve"> 3%</w:t>
      </w:r>
      <w:r w:rsidRPr="005D73A6">
        <w:t>保證金憑證影本粘貼單</w:t>
      </w:r>
      <w:r w:rsidRPr="005D73A6">
        <w:t>(</w:t>
      </w:r>
      <w:r w:rsidRPr="005D73A6">
        <w:t>附表</w:t>
      </w:r>
      <w:r w:rsidRPr="005D73A6">
        <w:t>9)</w:t>
      </w:r>
      <w:r w:rsidRPr="005D73A6">
        <w:tab/>
      </w:r>
      <w:r w:rsidR="00275BC0" w:rsidRPr="005D73A6">
        <w:fldChar w:fldCharType="begin"/>
      </w:r>
      <w:r w:rsidRPr="005D73A6">
        <w:instrText xml:space="preserve"> PAGEREF _Toc23955277 \h </w:instrText>
      </w:r>
      <w:r w:rsidR="00275BC0" w:rsidRPr="005D73A6">
        <w:fldChar w:fldCharType="separate"/>
      </w:r>
      <w:r w:rsidR="00B05A58">
        <w:t>38</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地號土地民間新增投資案件資料表</w:t>
      </w:r>
      <w:r w:rsidRPr="005D73A6">
        <w:t>(</w:t>
      </w:r>
      <w:r w:rsidRPr="005D73A6">
        <w:t>附表</w:t>
      </w:r>
      <w:r w:rsidRPr="005D73A6">
        <w:t>10)</w:t>
      </w:r>
      <w:r w:rsidRPr="005D73A6">
        <w:tab/>
      </w:r>
      <w:r w:rsidR="00275BC0" w:rsidRPr="005D73A6">
        <w:fldChar w:fldCharType="begin"/>
      </w:r>
      <w:r w:rsidRPr="005D73A6">
        <w:instrText xml:space="preserve"> PAGEREF _Toc23955279 \h </w:instrText>
      </w:r>
      <w:r w:rsidR="00275BC0" w:rsidRPr="005D73A6">
        <w:fldChar w:fldCharType="separate"/>
      </w:r>
      <w:r w:rsidR="00B05A58">
        <w:t>39</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地號土地申請人資格證明文件</w:t>
      </w:r>
      <w:r w:rsidRPr="005D73A6">
        <w:t>(</w:t>
      </w:r>
      <w:r w:rsidRPr="005D73A6">
        <w:t>附表</w:t>
      </w:r>
      <w:r w:rsidRPr="005D73A6">
        <w:t>11)</w:t>
      </w:r>
      <w:r w:rsidRPr="005D73A6">
        <w:tab/>
      </w:r>
      <w:r w:rsidR="00275BC0" w:rsidRPr="005D73A6">
        <w:fldChar w:fldCharType="begin"/>
      </w:r>
      <w:r w:rsidRPr="005D73A6">
        <w:instrText xml:space="preserve"> PAGEREF _Toc23955282 \h </w:instrText>
      </w:r>
      <w:r w:rsidR="00275BC0" w:rsidRPr="005D73A6">
        <w:fldChar w:fldCharType="separate"/>
      </w:r>
      <w:r w:rsidR="00B05A58">
        <w:t>41</w:t>
      </w:r>
      <w:r w:rsidR="00275BC0" w:rsidRPr="005D73A6">
        <w:fldChar w:fldCharType="end"/>
      </w:r>
    </w:p>
    <w:p w:rsidR="00493098" w:rsidRPr="005D73A6" w:rsidRDefault="00493098" w:rsidP="00493098">
      <w:pPr>
        <w:pStyle w:val="10"/>
        <w:rPr>
          <w:szCs w:val="22"/>
        </w:rPr>
      </w:pPr>
      <w:r w:rsidRPr="005D73A6">
        <w:t>申租彰濱工業區崙尾東區崙海段</w:t>
      </w:r>
      <w:r w:rsidRPr="005D73A6">
        <w:t>71</w:t>
      </w:r>
      <w:r w:rsidRPr="005D73A6">
        <w:t>地號土地繳款銀行專戶一覽表</w:t>
      </w:r>
      <w:r w:rsidRPr="005D73A6">
        <w:tab/>
      </w:r>
      <w:r w:rsidR="00275BC0" w:rsidRPr="005D73A6">
        <w:fldChar w:fldCharType="begin"/>
      </w:r>
      <w:r w:rsidRPr="005D73A6">
        <w:instrText xml:space="preserve"> PAGEREF _Toc23955284 \h </w:instrText>
      </w:r>
      <w:r w:rsidR="00275BC0" w:rsidRPr="005D73A6">
        <w:fldChar w:fldCharType="separate"/>
      </w:r>
      <w:r w:rsidR="00B05A58">
        <w:t>42</w:t>
      </w:r>
      <w:r w:rsidR="00275BC0" w:rsidRPr="005D73A6">
        <w:fldChar w:fldCharType="end"/>
      </w:r>
    </w:p>
    <w:p w:rsidR="00B461F7" w:rsidRPr="005D73A6" w:rsidRDefault="00275BC0" w:rsidP="00AE671A">
      <w:pPr>
        <w:pStyle w:val="10"/>
        <w:jc w:val="left"/>
      </w:pPr>
      <w:r w:rsidRPr="005D73A6">
        <w:fldChar w:fldCharType="end"/>
      </w:r>
      <w:r w:rsidR="00B461F7" w:rsidRPr="005D73A6">
        <w:t>附錄一、興辦事業能力評核項目及比重表</w:t>
      </w:r>
    </w:p>
    <w:p w:rsidR="00B461F7" w:rsidRPr="005D73A6" w:rsidRDefault="00B461F7" w:rsidP="00B461F7">
      <w:pPr>
        <w:pStyle w:val="10"/>
        <w:jc w:val="left"/>
      </w:pPr>
      <w:r w:rsidRPr="005D73A6">
        <w:t>附錄二、設置太陽光電設備規格及固定方式</w:t>
      </w:r>
    </w:p>
    <w:p w:rsidR="00710D0D" w:rsidRPr="005D73A6" w:rsidRDefault="00710D0D" w:rsidP="00493098">
      <w:pPr>
        <w:pStyle w:val="10"/>
      </w:pPr>
    </w:p>
    <w:p w:rsidR="00710D0D" w:rsidRPr="005D73A6" w:rsidRDefault="00710D0D" w:rsidP="00710D0D">
      <w:r w:rsidRPr="005D73A6">
        <w:t>附件一、彰濱工業區崙尾東區土地租賃契約書</w:t>
      </w:r>
    </w:p>
    <w:p w:rsidR="00381E22" w:rsidRPr="005D73A6" w:rsidRDefault="00381E22">
      <w:pPr>
        <w:widowControl/>
        <w:adjustRightInd/>
        <w:snapToGrid/>
        <w:spacing w:line="240" w:lineRule="auto"/>
        <w:jc w:val="left"/>
        <w:rPr>
          <w:noProof/>
        </w:rPr>
      </w:pPr>
      <w:r w:rsidRPr="005D73A6">
        <w:rPr>
          <w:noProof/>
        </w:rPr>
        <w:br w:type="page"/>
      </w:r>
    </w:p>
    <w:p w:rsidR="00C25771" w:rsidRPr="005D73A6" w:rsidRDefault="00C25771" w:rsidP="00381E22">
      <w:pPr>
        <w:pStyle w:val="09"/>
      </w:pPr>
    </w:p>
    <w:p w:rsidR="00646EB3" w:rsidRPr="005D73A6" w:rsidRDefault="00521493" w:rsidP="00381E22">
      <w:pPr>
        <w:widowControl/>
        <w:spacing w:line="240" w:lineRule="auto"/>
        <w:jc w:val="center"/>
      </w:pPr>
      <w:r w:rsidRPr="005D73A6">
        <w:rPr>
          <w:noProof/>
        </w:rPr>
        <w:drawing>
          <wp:inline distT="0" distB="0" distL="0" distR="0" wp14:anchorId="67D913B1" wp14:editId="0DD563FE">
            <wp:extent cx="6120765" cy="6787717"/>
            <wp:effectExtent l="19050" t="0" r="0" b="0"/>
            <wp:docPr id="10" name="圖片 9" descr="7726CRP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26CRP0040.jpg"/>
                    <pic:cNvPicPr/>
                  </pic:nvPicPr>
                  <pic:blipFill>
                    <a:blip r:embed="rId9" cstate="print"/>
                    <a:stretch>
                      <a:fillRect/>
                    </a:stretch>
                  </pic:blipFill>
                  <pic:spPr>
                    <a:xfrm>
                      <a:off x="0" y="0"/>
                      <a:ext cx="6120765" cy="6787717"/>
                    </a:xfrm>
                    <a:prstGeom prst="rect">
                      <a:avLst/>
                    </a:prstGeom>
                  </pic:spPr>
                </pic:pic>
              </a:graphicData>
            </a:graphic>
          </wp:inline>
        </w:drawing>
      </w:r>
    </w:p>
    <w:p w:rsidR="00091673" w:rsidRPr="005D73A6" w:rsidRDefault="00091673" w:rsidP="00781D2F"/>
    <w:p w:rsidR="00091673" w:rsidRPr="005D73A6" w:rsidRDefault="00091673" w:rsidP="003225FA">
      <w:pPr>
        <w:pStyle w:val="09"/>
        <w:rPr>
          <w:sz w:val="36"/>
        </w:rPr>
      </w:pPr>
      <w:bookmarkStart w:id="8" w:name="_Toc494456324"/>
      <w:bookmarkStart w:id="9" w:name="_Toc23955239"/>
      <w:r w:rsidRPr="005D73A6">
        <w:rPr>
          <w:sz w:val="36"/>
        </w:rPr>
        <w:t>彰濱工業區崙尾東區</w:t>
      </w:r>
      <w:proofErr w:type="gramStart"/>
      <w:r w:rsidR="003B40AC" w:rsidRPr="005D73A6">
        <w:rPr>
          <w:sz w:val="36"/>
          <w:szCs w:val="36"/>
        </w:rPr>
        <w:t>崙海段</w:t>
      </w:r>
      <w:proofErr w:type="gramEnd"/>
      <w:r w:rsidR="003B40AC" w:rsidRPr="005D73A6">
        <w:rPr>
          <w:sz w:val="36"/>
          <w:szCs w:val="36"/>
        </w:rPr>
        <w:t>71</w:t>
      </w:r>
      <w:r w:rsidR="00710D0D" w:rsidRPr="005D73A6">
        <w:rPr>
          <w:sz w:val="36"/>
          <w:szCs w:val="36"/>
        </w:rPr>
        <w:t>地號</w:t>
      </w:r>
      <w:r w:rsidRPr="005D73A6">
        <w:rPr>
          <w:sz w:val="36"/>
        </w:rPr>
        <w:t>公告出租範圍圖</w:t>
      </w:r>
      <w:bookmarkEnd w:id="8"/>
      <w:bookmarkEnd w:id="9"/>
    </w:p>
    <w:p w:rsidR="00781D2F" w:rsidRPr="005D73A6" w:rsidRDefault="00781D2F" w:rsidP="00781D2F"/>
    <w:p w:rsidR="00781D2F" w:rsidRPr="005D73A6" w:rsidRDefault="00781D2F" w:rsidP="003225FA">
      <w:pPr>
        <w:pStyle w:val="09"/>
        <w:rPr>
          <w:sz w:val="36"/>
        </w:rPr>
        <w:sectPr w:rsidR="00781D2F" w:rsidRPr="005D73A6" w:rsidSect="008313E4">
          <w:footerReference w:type="default" r:id="rId10"/>
          <w:pgSz w:w="11906" w:h="16838"/>
          <w:pgMar w:top="1134" w:right="1134" w:bottom="1247" w:left="1134" w:header="709" w:footer="709" w:gutter="0"/>
          <w:cols w:space="425"/>
          <w:docGrid w:type="lines" w:linePitch="360"/>
        </w:sectPr>
      </w:pPr>
    </w:p>
    <w:p w:rsidR="006B6857" w:rsidRPr="005D73A6" w:rsidRDefault="006B6857" w:rsidP="005977FA">
      <w:pPr>
        <w:pStyle w:val="00"/>
      </w:pPr>
      <w:bookmarkStart w:id="10" w:name="_Toc438646689"/>
      <w:bookmarkStart w:id="11" w:name="_Toc494456325"/>
      <w:bookmarkStart w:id="12" w:name="_Toc23955240"/>
      <w:bookmarkStart w:id="13" w:name="_Toc436408659"/>
      <w:bookmarkStart w:id="14" w:name="_Toc436410495"/>
      <w:r w:rsidRPr="005D73A6">
        <w:lastRenderedPageBreak/>
        <w:t>經濟部工業局　公告</w:t>
      </w:r>
      <w:bookmarkEnd w:id="10"/>
      <w:bookmarkEnd w:id="11"/>
      <w:bookmarkEnd w:id="12"/>
    </w:p>
    <w:p w:rsidR="005A7831" w:rsidRPr="005D73A6" w:rsidRDefault="005A7831" w:rsidP="005A7831">
      <w:pPr>
        <w:spacing w:line="240" w:lineRule="auto"/>
        <w:jc w:val="right"/>
        <w:rPr>
          <w:sz w:val="20"/>
        </w:rPr>
      </w:pPr>
      <w:r w:rsidRPr="005D73A6">
        <w:rPr>
          <w:sz w:val="20"/>
        </w:rPr>
        <w:t>發文日期：中華民國</w:t>
      </w:r>
      <w:r w:rsidR="006E4053">
        <w:rPr>
          <w:rFonts w:hint="eastAsia"/>
          <w:sz w:val="20"/>
        </w:rPr>
        <w:t>108</w:t>
      </w:r>
      <w:r w:rsidRPr="005D73A6">
        <w:rPr>
          <w:sz w:val="20"/>
        </w:rPr>
        <w:t>年</w:t>
      </w:r>
      <w:r w:rsidR="006E4053">
        <w:rPr>
          <w:rFonts w:hint="eastAsia"/>
          <w:sz w:val="20"/>
        </w:rPr>
        <w:t>11</w:t>
      </w:r>
      <w:r w:rsidRPr="005D73A6">
        <w:rPr>
          <w:sz w:val="20"/>
        </w:rPr>
        <w:t>月</w:t>
      </w:r>
      <w:r w:rsidR="006E4053">
        <w:rPr>
          <w:rFonts w:hint="eastAsia"/>
          <w:sz w:val="20"/>
        </w:rPr>
        <w:t>2</w:t>
      </w:r>
      <w:r w:rsidR="006E72BD">
        <w:rPr>
          <w:rFonts w:hint="eastAsia"/>
          <w:sz w:val="20"/>
        </w:rPr>
        <w:t>7</w:t>
      </w:r>
      <w:r w:rsidRPr="005D73A6">
        <w:rPr>
          <w:sz w:val="20"/>
        </w:rPr>
        <w:t>日</w:t>
      </w:r>
    </w:p>
    <w:p w:rsidR="005A7831" w:rsidRPr="005D73A6" w:rsidRDefault="005A7831" w:rsidP="006E4053">
      <w:pPr>
        <w:spacing w:line="240" w:lineRule="auto"/>
        <w:ind w:right="200"/>
        <w:jc w:val="right"/>
        <w:rPr>
          <w:sz w:val="20"/>
        </w:rPr>
      </w:pPr>
      <w:r w:rsidRPr="005D73A6">
        <w:rPr>
          <w:sz w:val="20"/>
        </w:rPr>
        <w:t>發文字號：工地字第</w:t>
      </w:r>
      <w:r w:rsidR="006E4053" w:rsidRPr="006E4053">
        <w:rPr>
          <w:sz w:val="20"/>
        </w:rPr>
        <w:t>1080125988</w:t>
      </w:r>
      <w:r w:rsidR="006E4053">
        <w:rPr>
          <w:rFonts w:hint="eastAsia"/>
          <w:sz w:val="20"/>
        </w:rPr>
        <w:t>1</w:t>
      </w:r>
      <w:r w:rsidRPr="005D73A6">
        <w:rPr>
          <w:sz w:val="20"/>
        </w:rPr>
        <w:t>號</w:t>
      </w:r>
    </w:p>
    <w:p w:rsidR="006B6857" w:rsidRPr="005D73A6" w:rsidRDefault="006B6857" w:rsidP="00C316E5">
      <w:pPr>
        <w:spacing w:beforeLines="50" w:before="190" w:after="190"/>
        <w:ind w:left="960" w:hangingChars="300" w:hanging="960"/>
        <w:rPr>
          <w:sz w:val="32"/>
        </w:rPr>
      </w:pPr>
      <w:r w:rsidRPr="005D73A6">
        <w:rPr>
          <w:sz w:val="32"/>
        </w:rPr>
        <w:t>公告：</w:t>
      </w:r>
      <w:r w:rsidR="00381E22" w:rsidRPr="005D73A6">
        <w:rPr>
          <w:sz w:val="32"/>
        </w:rPr>
        <w:t>公告出租彰濱工業區崙尾東區</w:t>
      </w:r>
      <w:proofErr w:type="gramStart"/>
      <w:r w:rsidR="003B40AC" w:rsidRPr="005D73A6">
        <w:rPr>
          <w:sz w:val="32"/>
          <w:szCs w:val="32"/>
        </w:rPr>
        <w:t>崙海段</w:t>
      </w:r>
      <w:proofErr w:type="gramEnd"/>
      <w:r w:rsidR="003B40AC" w:rsidRPr="005D73A6">
        <w:rPr>
          <w:sz w:val="32"/>
          <w:szCs w:val="32"/>
        </w:rPr>
        <w:t>71</w:t>
      </w:r>
      <w:r w:rsidR="00710D0D" w:rsidRPr="005D73A6">
        <w:rPr>
          <w:sz w:val="32"/>
          <w:szCs w:val="32"/>
        </w:rPr>
        <w:t>地號</w:t>
      </w:r>
      <w:r w:rsidR="00381E22" w:rsidRPr="005D73A6">
        <w:rPr>
          <w:sz w:val="32"/>
        </w:rPr>
        <w:t>土地</w:t>
      </w:r>
      <w:r w:rsidR="00410E3E" w:rsidRPr="005D73A6">
        <w:rPr>
          <w:sz w:val="32"/>
          <w:szCs w:val="32"/>
        </w:rPr>
        <w:t>適用</w:t>
      </w:r>
      <w:r w:rsidR="00410E3E" w:rsidRPr="005D73A6">
        <w:rPr>
          <w:bCs/>
          <w:sz w:val="32"/>
          <w:szCs w:val="32"/>
        </w:rPr>
        <w:t>「擴大投資方案</w:t>
      </w:r>
      <w:r w:rsidR="00410E3E" w:rsidRPr="005D73A6">
        <w:rPr>
          <w:bCs/>
          <w:sz w:val="32"/>
          <w:szCs w:val="32"/>
        </w:rPr>
        <w:t>-</w:t>
      </w:r>
      <w:r w:rsidR="00410E3E" w:rsidRPr="005D73A6">
        <w:rPr>
          <w:bCs/>
          <w:sz w:val="32"/>
          <w:szCs w:val="32"/>
        </w:rPr>
        <w:t>工業區土地出租優惠方案」</w:t>
      </w:r>
      <w:r w:rsidR="00381E22" w:rsidRPr="005D73A6">
        <w:rPr>
          <w:sz w:val="32"/>
        </w:rPr>
        <w:t>，並自即日起受理申請。</w:t>
      </w:r>
    </w:p>
    <w:p w:rsidR="006B6857" w:rsidRPr="005D73A6" w:rsidRDefault="006B6857" w:rsidP="00C316E5">
      <w:pPr>
        <w:spacing w:beforeLines="50" w:before="190" w:after="190"/>
        <w:ind w:left="960" w:hangingChars="300" w:hanging="960"/>
        <w:rPr>
          <w:sz w:val="32"/>
          <w:szCs w:val="28"/>
        </w:rPr>
      </w:pPr>
      <w:r w:rsidRPr="005D73A6">
        <w:rPr>
          <w:sz w:val="32"/>
          <w:szCs w:val="28"/>
        </w:rPr>
        <w:t>依據：</w:t>
      </w:r>
    </w:p>
    <w:p w:rsidR="002E3BA2" w:rsidRPr="005D73A6" w:rsidRDefault="002E3BA2" w:rsidP="00072E98">
      <w:pPr>
        <w:pStyle w:val="11"/>
        <w:spacing w:beforeLines="0" w:afterLines="0"/>
      </w:pPr>
      <w:r w:rsidRPr="005D73A6">
        <w:t>產業創新條例暨</w:t>
      </w:r>
      <w:r w:rsidRPr="005D73A6">
        <w:rPr>
          <w:szCs w:val="28"/>
        </w:rPr>
        <w:t>其施行細則</w:t>
      </w:r>
      <w:r w:rsidRPr="005D73A6">
        <w:t>。</w:t>
      </w:r>
    </w:p>
    <w:p w:rsidR="006B6857" w:rsidRPr="005D73A6" w:rsidRDefault="006207C8" w:rsidP="00072E98">
      <w:pPr>
        <w:pStyle w:val="11"/>
        <w:spacing w:beforeLines="0" w:afterLines="0"/>
        <w:rPr>
          <w:szCs w:val="28"/>
        </w:rPr>
      </w:pPr>
      <w:r w:rsidRPr="005D73A6">
        <w:rPr>
          <w:szCs w:val="28"/>
        </w:rPr>
        <w:t>產業園區土地建築物與設施使用收益及處分辦法。</w:t>
      </w:r>
    </w:p>
    <w:p w:rsidR="00A947FC" w:rsidRPr="005D73A6" w:rsidRDefault="00EE77F3" w:rsidP="00072E98">
      <w:pPr>
        <w:pStyle w:val="11"/>
        <w:spacing w:beforeLines="0" w:afterLines="0"/>
      </w:pPr>
      <w:r w:rsidRPr="005D73A6">
        <w:rPr>
          <w:szCs w:val="28"/>
        </w:rPr>
        <w:t>彰濱工業區崙尾東區</w:t>
      </w:r>
      <w:proofErr w:type="gramStart"/>
      <w:r w:rsidR="003B40AC" w:rsidRPr="005D73A6">
        <w:rPr>
          <w:szCs w:val="28"/>
        </w:rPr>
        <w:t>崙海段</w:t>
      </w:r>
      <w:proofErr w:type="gramEnd"/>
      <w:r w:rsidR="003B40AC" w:rsidRPr="005D73A6">
        <w:rPr>
          <w:szCs w:val="28"/>
        </w:rPr>
        <w:t>71</w:t>
      </w:r>
      <w:r w:rsidR="00710D0D" w:rsidRPr="005D73A6">
        <w:rPr>
          <w:szCs w:val="28"/>
        </w:rPr>
        <w:t>地號</w:t>
      </w:r>
      <w:r w:rsidRPr="005D73A6">
        <w:rPr>
          <w:szCs w:val="28"/>
        </w:rPr>
        <w:t>土地出租須知</w:t>
      </w:r>
      <w:r w:rsidR="002E3BA2" w:rsidRPr="005D73A6">
        <w:t>。</w:t>
      </w:r>
    </w:p>
    <w:p w:rsidR="00410E3E" w:rsidRPr="005D73A6" w:rsidRDefault="00710D0D" w:rsidP="00072E98">
      <w:pPr>
        <w:pStyle w:val="11"/>
        <w:spacing w:beforeLines="0" w:afterLines="0"/>
      </w:pPr>
      <w:r w:rsidRPr="005D73A6">
        <w:rPr>
          <w:szCs w:val="28"/>
        </w:rPr>
        <w:t>行政院秘書長</w:t>
      </w:r>
      <w:r w:rsidRPr="005D73A6">
        <w:rPr>
          <w:szCs w:val="28"/>
        </w:rPr>
        <w:t>106</w:t>
      </w:r>
      <w:r w:rsidRPr="005D73A6">
        <w:rPr>
          <w:szCs w:val="28"/>
        </w:rPr>
        <w:t>年</w:t>
      </w:r>
      <w:r w:rsidRPr="005D73A6">
        <w:rPr>
          <w:szCs w:val="28"/>
        </w:rPr>
        <w:t>9</w:t>
      </w:r>
      <w:r w:rsidRPr="005D73A6">
        <w:rPr>
          <w:szCs w:val="28"/>
        </w:rPr>
        <w:t>月</w:t>
      </w:r>
      <w:r w:rsidRPr="005D73A6">
        <w:rPr>
          <w:szCs w:val="28"/>
        </w:rPr>
        <w:t>18</w:t>
      </w:r>
      <w:r w:rsidRPr="005D73A6">
        <w:rPr>
          <w:szCs w:val="28"/>
        </w:rPr>
        <w:t>日院</w:t>
      </w:r>
      <w:proofErr w:type="gramStart"/>
      <w:r w:rsidRPr="005D73A6">
        <w:rPr>
          <w:szCs w:val="28"/>
        </w:rPr>
        <w:t>臺經字</w:t>
      </w:r>
      <w:proofErr w:type="gramEnd"/>
      <w:r w:rsidRPr="005D73A6">
        <w:rPr>
          <w:szCs w:val="28"/>
        </w:rPr>
        <w:t>第</w:t>
      </w:r>
      <w:r w:rsidRPr="005D73A6">
        <w:rPr>
          <w:szCs w:val="28"/>
        </w:rPr>
        <w:t>1060028552</w:t>
      </w:r>
      <w:r w:rsidRPr="005D73A6">
        <w:rPr>
          <w:szCs w:val="28"/>
        </w:rPr>
        <w:t>號函。</w:t>
      </w:r>
    </w:p>
    <w:p w:rsidR="002D214D" w:rsidRPr="005D73A6" w:rsidRDefault="002D214D" w:rsidP="00C316E5">
      <w:pPr>
        <w:spacing w:beforeLines="50" w:before="190" w:after="190"/>
        <w:ind w:left="960" w:hangingChars="300" w:hanging="960"/>
        <w:rPr>
          <w:sz w:val="32"/>
          <w:szCs w:val="28"/>
        </w:rPr>
      </w:pPr>
      <w:r w:rsidRPr="005D73A6">
        <w:rPr>
          <w:sz w:val="32"/>
          <w:szCs w:val="28"/>
        </w:rPr>
        <w:t>公告事項：</w:t>
      </w:r>
    </w:p>
    <w:p w:rsidR="002D214D" w:rsidRPr="005D73A6" w:rsidRDefault="002E3BA2" w:rsidP="005977FA">
      <w:pPr>
        <w:pStyle w:val="11"/>
        <w:numPr>
          <w:ilvl w:val="0"/>
          <w:numId w:val="9"/>
        </w:numPr>
        <w:spacing w:before="190" w:after="190"/>
      </w:pPr>
      <w:r w:rsidRPr="005D73A6">
        <w:t>土地標示</w:t>
      </w:r>
    </w:p>
    <w:p w:rsidR="002D214D" w:rsidRPr="005D73A6" w:rsidRDefault="003163C7" w:rsidP="005977FA">
      <w:pPr>
        <w:pStyle w:val="13"/>
        <w:spacing w:before="190" w:after="190"/>
      </w:pPr>
      <w:r w:rsidRPr="005D73A6">
        <w:t>土地出租手冊及申請書表陳列於下列地點備索</w:t>
      </w:r>
    </w:p>
    <w:p w:rsidR="006571EA" w:rsidRPr="005D73A6" w:rsidRDefault="003163C7" w:rsidP="005977FA">
      <w:pPr>
        <w:pStyle w:val="151"/>
        <w:spacing w:before="190" w:afterLines="0"/>
      </w:pPr>
      <w:r w:rsidRPr="005D73A6">
        <w:t>中華工程股份有限公司</w:t>
      </w:r>
      <w:r w:rsidRPr="005D73A6">
        <w:t>(</w:t>
      </w:r>
      <w:r w:rsidRPr="005D73A6">
        <w:t>以下簡稱中工公司</w:t>
      </w:r>
      <w:r w:rsidRPr="005D73A6">
        <w:t>)</w:t>
      </w:r>
      <w:r w:rsidRPr="005D73A6">
        <w:t>工業區開發處</w:t>
      </w:r>
    </w:p>
    <w:p w:rsidR="006571EA" w:rsidRPr="005D73A6" w:rsidRDefault="006571EA" w:rsidP="003163C7">
      <w:pPr>
        <w:pStyle w:val="161"/>
        <w:spacing w:beforeLines="0" w:afterLines="0"/>
        <w:ind w:left="1680"/>
      </w:pPr>
      <w:r w:rsidRPr="005D73A6">
        <w:t>地址：</w:t>
      </w:r>
      <w:r w:rsidR="003163C7" w:rsidRPr="005D73A6">
        <w:t>11</w:t>
      </w:r>
      <w:r w:rsidR="00614990" w:rsidRPr="005D73A6">
        <w:t>5</w:t>
      </w:r>
      <w:r w:rsidR="003163C7" w:rsidRPr="005D73A6">
        <w:t>臺北市</w:t>
      </w:r>
      <w:r w:rsidR="00614990" w:rsidRPr="005D73A6">
        <w:t>松山</w:t>
      </w:r>
      <w:r w:rsidR="003163C7" w:rsidRPr="005D73A6">
        <w:t>區東興路</w:t>
      </w:r>
      <w:r w:rsidR="003163C7" w:rsidRPr="005D73A6">
        <w:t>12</w:t>
      </w:r>
      <w:r w:rsidR="003163C7" w:rsidRPr="005D73A6">
        <w:t>號</w:t>
      </w:r>
      <w:r w:rsidR="003163C7" w:rsidRPr="005D73A6">
        <w:t>1</w:t>
      </w:r>
      <w:r w:rsidR="005C7613" w:rsidRPr="005D73A6">
        <w:t>5</w:t>
      </w:r>
      <w:r w:rsidR="003163C7" w:rsidRPr="005D73A6">
        <w:t>樓</w:t>
      </w:r>
    </w:p>
    <w:p w:rsidR="00CE04E7" w:rsidRPr="005D73A6" w:rsidRDefault="00A10C87" w:rsidP="003163C7">
      <w:pPr>
        <w:pStyle w:val="161"/>
        <w:spacing w:beforeLines="0" w:afterLines="0"/>
        <w:ind w:left="1680"/>
      </w:pPr>
      <w:r w:rsidRPr="005D73A6">
        <w:t>電話：</w:t>
      </w:r>
      <w:r w:rsidR="005C7613" w:rsidRPr="005D73A6">
        <w:t>02-</w:t>
      </w:r>
      <w:r w:rsidR="003163C7" w:rsidRPr="005D73A6">
        <w:t>8787-6235</w:t>
      </w:r>
      <w:r w:rsidR="005C7613" w:rsidRPr="005D73A6">
        <w:t>、</w:t>
      </w:r>
      <w:r w:rsidR="005C7613" w:rsidRPr="005D73A6">
        <w:t>02-8787-6175</w:t>
      </w:r>
    </w:p>
    <w:p w:rsidR="003163C7" w:rsidRPr="005D73A6" w:rsidRDefault="003163C7" w:rsidP="005977FA">
      <w:pPr>
        <w:pStyle w:val="151"/>
        <w:spacing w:before="190" w:afterLines="0"/>
      </w:pPr>
      <w:r w:rsidRPr="005D73A6">
        <w:t>中工公司北區工業區開發所</w:t>
      </w:r>
    </w:p>
    <w:p w:rsidR="003163C7" w:rsidRPr="005D73A6" w:rsidRDefault="003163C7" w:rsidP="003163C7">
      <w:pPr>
        <w:pStyle w:val="161"/>
        <w:spacing w:beforeLines="0" w:afterLines="0"/>
        <w:ind w:left="1680"/>
      </w:pPr>
      <w:r w:rsidRPr="005D73A6">
        <w:t>地址：</w:t>
      </w:r>
      <w:r w:rsidRPr="005D73A6">
        <w:t>507</w:t>
      </w:r>
      <w:r w:rsidRPr="005D73A6">
        <w:t>彰化縣線西鄉</w:t>
      </w:r>
      <w:proofErr w:type="gramStart"/>
      <w:r w:rsidRPr="005D73A6">
        <w:t>彰濱東六路</w:t>
      </w:r>
      <w:proofErr w:type="gramEnd"/>
      <w:r w:rsidRPr="005D73A6">
        <w:t>3</w:t>
      </w:r>
      <w:r w:rsidRPr="005D73A6">
        <w:t>號</w:t>
      </w:r>
    </w:p>
    <w:p w:rsidR="003163C7" w:rsidRPr="005D73A6" w:rsidRDefault="003163C7" w:rsidP="003163C7">
      <w:pPr>
        <w:pStyle w:val="161"/>
        <w:spacing w:beforeLines="0" w:afterLines="0"/>
        <w:ind w:left="1680"/>
      </w:pPr>
      <w:r w:rsidRPr="005D73A6">
        <w:t>電話：</w:t>
      </w:r>
      <w:r w:rsidRPr="005D73A6">
        <w:t>0800-471252</w:t>
      </w:r>
      <w:r w:rsidRPr="005D73A6">
        <w:t>、</w:t>
      </w:r>
      <w:r w:rsidRPr="005D73A6">
        <w:t>04-791-0659</w:t>
      </w:r>
    </w:p>
    <w:p w:rsidR="003163C7" w:rsidRPr="005D73A6" w:rsidRDefault="003163C7" w:rsidP="005977FA">
      <w:pPr>
        <w:pStyle w:val="151"/>
        <w:spacing w:before="190" w:afterLines="0"/>
      </w:pPr>
      <w:r w:rsidRPr="005D73A6">
        <w:t>另申請書表可於下列網站下載：</w:t>
      </w:r>
    </w:p>
    <w:p w:rsidR="003163C7" w:rsidRPr="005D73A6" w:rsidRDefault="003163C7" w:rsidP="003163C7">
      <w:pPr>
        <w:pStyle w:val="171"/>
        <w:ind w:left="2100" w:hanging="420"/>
        <w:rPr>
          <w:rFonts w:ascii="Times New Roman" w:hAnsi="Times New Roman"/>
        </w:rPr>
      </w:pPr>
      <w:r w:rsidRPr="005D73A6">
        <w:rPr>
          <w:rFonts w:ascii="Times New Roman" w:hAnsi="Times New Roman"/>
        </w:rPr>
        <w:t>(1)</w:t>
      </w:r>
      <w:r w:rsidRPr="005D73A6">
        <w:rPr>
          <w:rFonts w:ascii="Times New Roman" w:hAnsi="Times New Roman"/>
        </w:rPr>
        <w:t>經濟部工業局，網址</w:t>
      </w:r>
      <w:r w:rsidRPr="005D73A6">
        <w:rPr>
          <w:rFonts w:ascii="Times New Roman" w:hAnsi="Times New Roman"/>
        </w:rPr>
        <w:t>http://www.moeaidb.gov.tw/</w:t>
      </w:r>
    </w:p>
    <w:p w:rsidR="003163C7" w:rsidRPr="005D73A6" w:rsidRDefault="003163C7" w:rsidP="003163C7">
      <w:pPr>
        <w:pStyle w:val="171"/>
        <w:ind w:left="2100" w:hanging="420"/>
        <w:rPr>
          <w:rFonts w:ascii="Times New Roman" w:hAnsi="Times New Roman"/>
        </w:rPr>
      </w:pPr>
      <w:r w:rsidRPr="005D73A6">
        <w:rPr>
          <w:rFonts w:ascii="Times New Roman" w:hAnsi="Times New Roman"/>
        </w:rPr>
        <w:t>(2)</w:t>
      </w:r>
      <w:r w:rsidRPr="005D73A6">
        <w:rPr>
          <w:rFonts w:ascii="Times New Roman" w:hAnsi="Times New Roman"/>
        </w:rPr>
        <w:t>中工公司工業區產業服務網，網址</w:t>
      </w:r>
      <w:r w:rsidRPr="005D73A6">
        <w:rPr>
          <w:rFonts w:ascii="Times New Roman" w:hAnsi="Times New Roman"/>
        </w:rPr>
        <w:t>http://www.besland.com.tw/</w:t>
      </w:r>
    </w:p>
    <w:p w:rsidR="00EF28DF" w:rsidRPr="005D73A6" w:rsidRDefault="00F76493" w:rsidP="005977FA">
      <w:pPr>
        <w:pStyle w:val="13"/>
        <w:spacing w:before="190" w:after="190"/>
      </w:pPr>
      <w:r w:rsidRPr="005D73A6">
        <w:t>出租標的</w:t>
      </w:r>
      <w:r w:rsidR="003163C7" w:rsidRPr="005D73A6">
        <w:t>：彰化縣鹿港鎮</w:t>
      </w:r>
      <w:proofErr w:type="gramStart"/>
      <w:r w:rsidR="003163C7" w:rsidRPr="005D73A6">
        <w:t>崙</w:t>
      </w:r>
      <w:proofErr w:type="gramEnd"/>
      <w:r w:rsidR="003163C7" w:rsidRPr="005D73A6">
        <w:t>海段</w:t>
      </w:r>
      <w:proofErr w:type="gramStart"/>
      <w:r w:rsidR="003B40AC" w:rsidRPr="005D73A6">
        <w:rPr>
          <w:szCs w:val="28"/>
        </w:rPr>
        <w:t>崙海段</w:t>
      </w:r>
      <w:proofErr w:type="gramEnd"/>
      <w:r w:rsidR="003B40AC" w:rsidRPr="005D73A6">
        <w:rPr>
          <w:szCs w:val="28"/>
        </w:rPr>
        <w:t>71</w:t>
      </w:r>
      <w:r w:rsidR="004F5E63" w:rsidRPr="005D73A6">
        <w:t>地號</w:t>
      </w:r>
      <w:r w:rsidR="003163C7" w:rsidRPr="005D73A6">
        <w:t>土地</w:t>
      </w:r>
      <w:r w:rsidR="003163C7" w:rsidRPr="005D73A6">
        <w:t>(</w:t>
      </w:r>
      <w:r w:rsidR="003163C7" w:rsidRPr="005D73A6">
        <w:t>以下簡稱本土地</w:t>
      </w:r>
      <w:r w:rsidR="003163C7" w:rsidRPr="005D73A6">
        <w:t>)</w:t>
      </w:r>
      <w:r w:rsidR="003163C7" w:rsidRPr="005D73A6">
        <w:t>，至其規劃</w:t>
      </w:r>
      <w:proofErr w:type="gramStart"/>
      <w:r w:rsidR="003163C7" w:rsidRPr="005D73A6">
        <w:t>坵</w:t>
      </w:r>
      <w:proofErr w:type="gramEnd"/>
      <w:r w:rsidR="003163C7" w:rsidRPr="005D73A6">
        <w:t>塊及面積如下表所示，實際面積以地政機關實測面積為</w:t>
      </w:r>
      <w:proofErr w:type="gramStart"/>
      <w:r w:rsidR="003163C7" w:rsidRPr="005D73A6">
        <w:t>準</w:t>
      </w:r>
      <w:proofErr w:type="gramEnd"/>
      <w:r w:rsidR="003163C7" w:rsidRPr="005D73A6">
        <w:t>，位置標示及</w:t>
      </w:r>
      <w:proofErr w:type="gramStart"/>
      <w:r w:rsidR="003163C7" w:rsidRPr="005D73A6">
        <w:t>坵</w:t>
      </w:r>
      <w:proofErr w:type="gramEnd"/>
      <w:r w:rsidR="003163C7" w:rsidRPr="005D73A6">
        <w:t>塊劃分詳如附圖</w:t>
      </w:r>
      <w:r w:rsidR="00A54297" w:rsidRPr="005D73A6">
        <w:t>1</w:t>
      </w:r>
      <w:r w:rsidR="003163C7" w:rsidRPr="005D73A6">
        <w:t>。</w:t>
      </w:r>
    </w:p>
    <w:tbl>
      <w:tblPr>
        <w:tblStyle w:val="a8"/>
        <w:tblW w:w="0" w:type="auto"/>
        <w:tblInd w:w="1400" w:type="dxa"/>
        <w:tblLook w:val="0600" w:firstRow="0" w:lastRow="0" w:firstColumn="0" w:lastColumn="0" w:noHBand="1" w:noVBand="1"/>
      </w:tblPr>
      <w:tblGrid>
        <w:gridCol w:w="1506"/>
        <w:gridCol w:w="1507"/>
        <w:gridCol w:w="1507"/>
        <w:gridCol w:w="1796"/>
        <w:gridCol w:w="2091"/>
      </w:tblGrid>
      <w:tr w:rsidR="00C316E5" w:rsidRPr="005D73A6" w:rsidTr="000C54F2">
        <w:tc>
          <w:tcPr>
            <w:tcW w:w="1506" w:type="dxa"/>
            <w:vAlign w:val="center"/>
          </w:tcPr>
          <w:p w:rsidR="000C54F2" w:rsidRPr="005D73A6" w:rsidRDefault="000C54F2" w:rsidP="00A6540B">
            <w:pPr>
              <w:spacing w:line="360" w:lineRule="exact"/>
              <w:jc w:val="center"/>
              <w:rPr>
                <w:kern w:val="0"/>
              </w:rPr>
            </w:pPr>
            <w:r w:rsidRPr="005D73A6">
              <w:rPr>
                <w:kern w:val="0"/>
              </w:rPr>
              <w:t>鄉鎮</w:t>
            </w:r>
          </w:p>
        </w:tc>
        <w:tc>
          <w:tcPr>
            <w:tcW w:w="1507" w:type="dxa"/>
            <w:vAlign w:val="center"/>
          </w:tcPr>
          <w:p w:rsidR="000C54F2" w:rsidRPr="005D73A6" w:rsidRDefault="000C54F2" w:rsidP="00A6540B">
            <w:pPr>
              <w:spacing w:line="360" w:lineRule="exact"/>
              <w:jc w:val="center"/>
              <w:rPr>
                <w:kern w:val="0"/>
              </w:rPr>
            </w:pPr>
            <w:r w:rsidRPr="005D73A6">
              <w:rPr>
                <w:kern w:val="0"/>
              </w:rPr>
              <w:t>地段</w:t>
            </w:r>
          </w:p>
        </w:tc>
        <w:tc>
          <w:tcPr>
            <w:tcW w:w="1507" w:type="dxa"/>
            <w:vAlign w:val="center"/>
          </w:tcPr>
          <w:p w:rsidR="000C54F2" w:rsidRPr="005D73A6" w:rsidRDefault="000C54F2" w:rsidP="00A6540B">
            <w:pPr>
              <w:spacing w:line="360" w:lineRule="exact"/>
              <w:jc w:val="center"/>
              <w:rPr>
                <w:kern w:val="0"/>
              </w:rPr>
            </w:pPr>
            <w:r w:rsidRPr="005D73A6">
              <w:rPr>
                <w:kern w:val="0"/>
              </w:rPr>
              <w:t>地號</w:t>
            </w:r>
          </w:p>
        </w:tc>
        <w:tc>
          <w:tcPr>
            <w:tcW w:w="1796" w:type="dxa"/>
            <w:vAlign w:val="center"/>
          </w:tcPr>
          <w:p w:rsidR="000C54F2" w:rsidRPr="005D73A6" w:rsidRDefault="000C54F2" w:rsidP="00A6540B">
            <w:pPr>
              <w:spacing w:line="360" w:lineRule="exact"/>
              <w:jc w:val="center"/>
              <w:rPr>
                <w:kern w:val="0"/>
              </w:rPr>
            </w:pPr>
            <w:r w:rsidRPr="005D73A6">
              <w:rPr>
                <w:kern w:val="0"/>
              </w:rPr>
              <w:t>現況</w:t>
            </w:r>
          </w:p>
        </w:tc>
        <w:tc>
          <w:tcPr>
            <w:tcW w:w="2091" w:type="dxa"/>
            <w:vAlign w:val="center"/>
          </w:tcPr>
          <w:p w:rsidR="000C54F2" w:rsidRPr="005D73A6" w:rsidRDefault="000C54F2" w:rsidP="003B40AC">
            <w:pPr>
              <w:spacing w:line="360" w:lineRule="exact"/>
              <w:jc w:val="center"/>
              <w:rPr>
                <w:kern w:val="0"/>
              </w:rPr>
            </w:pPr>
            <w:r w:rsidRPr="005D73A6">
              <w:rPr>
                <w:kern w:val="0"/>
              </w:rPr>
              <w:t>面積</w:t>
            </w:r>
            <w:r w:rsidRPr="005D73A6">
              <w:rPr>
                <w:kern w:val="0"/>
              </w:rPr>
              <w:t>(</w:t>
            </w:r>
            <w:proofErr w:type="gramStart"/>
            <w:r w:rsidRPr="005D73A6">
              <w:rPr>
                <w:kern w:val="0"/>
              </w:rPr>
              <w:t>㎡</w:t>
            </w:r>
            <w:proofErr w:type="gramEnd"/>
            <w:r w:rsidRPr="005D73A6">
              <w:rPr>
                <w:kern w:val="0"/>
              </w:rPr>
              <w:t>)</w:t>
            </w:r>
          </w:p>
        </w:tc>
      </w:tr>
      <w:tr w:rsidR="00C316E5" w:rsidRPr="005D73A6" w:rsidTr="000C54F2">
        <w:trPr>
          <w:trHeight w:val="673"/>
        </w:trPr>
        <w:tc>
          <w:tcPr>
            <w:tcW w:w="1506" w:type="dxa"/>
            <w:vAlign w:val="center"/>
          </w:tcPr>
          <w:p w:rsidR="000C54F2" w:rsidRPr="005D73A6" w:rsidRDefault="000C54F2" w:rsidP="00A6540B">
            <w:pPr>
              <w:spacing w:line="360" w:lineRule="exact"/>
              <w:jc w:val="center"/>
            </w:pPr>
            <w:r w:rsidRPr="005D73A6">
              <w:rPr>
                <w:kern w:val="0"/>
              </w:rPr>
              <w:t>鹿港鎮</w:t>
            </w:r>
          </w:p>
        </w:tc>
        <w:tc>
          <w:tcPr>
            <w:tcW w:w="1507" w:type="dxa"/>
            <w:vAlign w:val="center"/>
          </w:tcPr>
          <w:p w:rsidR="000C54F2" w:rsidRPr="005D73A6" w:rsidRDefault="000C54F2" w:rsidP="00A6540B">
            <w:pPr>
              <w:spacing w:line="360" w:lineRule="exact"/>
              <w:jc w:val="center"/>
            </w:pPr>
            <w:proofErr w:type="gramStart"/>
            <w:r w:rsidRPr="005D73A6">
              <w:rPr>
                <w:kern w:val="0"/>
              </w:rPr>
              <w:t>崙海段</w:t>
            </w:r>
            <w:proofErr w:type="gramEnd"/>
          </w:p>
        </w:tc>
        <w:tc>
          <w:tcPr>
            <w:tcW w:w="1507" w:type="dxa"/>
            <w:vAlign w:val="center"/>
          </w:tcPr>
          <w:p w:rsidR="000C54F2" w:rsidRPr="005D73A6" w:rsidRDefault="000C54F2" w:rsidP="00A6540B">
            <w:pPr>
              <w:spacing w:line="360" w:lineRule="exact"/>
              <w:jc w:val="center"/>
            </w:pPr>
            <w:r w:rsidRPr="005D73A6">
              <w:rPr>
                <w:szCs w:val="28"/>
              </w:rPr>
              <w:t>71</w:t>
            </w:r>
          </w:p>
        </w:tc>
        <w:tc>
          <w:tcPr>
            <w:tcW w:w="1796" w:type="dxa"/>
            <w:vAlign w:val="center"/>
          </w:tcPr>
          <w:p w:rsidR="000C54F2" w:rsidRPr="005D73A6" w:rsidRDefault="000C54F2" w:rsidP="000C54F2">
            <w:pPr>
              <w:spacing w:line="360" w:lineRule="exact"/>
              <w:jc w:val="center"/>
            </w:pPr>
            <w:r w:rsidRPr="005D73A6">
              <w:rPr>
                <w:kern w:val="0"/>
              </w:rPr>
              <w:t>未填造海地</w:t>
            </w:r>
          </w:p>
        </w:tc>
        <w:tc>
          <w:tcPr>
            <w:tcW w:w="2091" w:type="dxa"/>
            <w:vAlign w:val="center"/>
          </w:tcPr>
          <w:p w:rsidR="000C54F2" w:rsidRPr="005D73A6" w:rsidRDefault="000C54F2" w:rsidP="003B40AC">
            <w:pPr>
              <w:spacing w:line="360" w:lineRule="exact"/>
              <w:jc w:val="center"/>
            </w:pPr>
            <w:r w:rsidRPr="005D73A6">
              <w:t>700,146.67</w:t>
            </w:r>
          </w:p>
        </w:tc>
      </w:tr>
    </w:tbl>
    <w:p w:rsidR="00CB3B27" w:rsidRPr="005D73A6" w:rsidRDefault="00072E98" w:rsidP="005977FA">
      <w:pPr>
        <w:pStyle w:val="13"/>
        <w:spacing w:before="190" w:after="190"/>
      </w:pPr>
      <w:r w:rsidRPr="005D73A6">
        <w:t>本土地之出租依經濟部工業局</w:t>
      </w:r>
      <w:r w:rsidRPr="005D73A6">
        <w:t>(</w:t>
      </w:r>
      <w:r w:rsidRPr="005D73A6">
        <w:t>以下簡稱工業局</w:t>
      </w:r>
      <w:r w:rsidRPr="005D73A6">
        <w:t>)</w:t>
      </w:r>
      <w:r w:rsidR="004A3835" w:rsidRPr="005D73A6">
        <w:t>規劃開發圖說辦理</w:t>
      </w:r>
      <w:r w:rsidRPr="005D73A6">
        <w:t>，</w:t>
      </w:r>
      <w:r w:rsidRPr="005D73A6">
        <w:rPr>
          <w:szCs w:val="28"/>
        </w:rPr>
        <w:lastRenderedPageBreak/>
        <w:t>並依規劃</w:t>
      </w:r>
      <w:proofErr w:type="gramStart"/>
      <w:r w:rsidRPr="005D73A6">
        <w:rPr>
          <w:szCs w:val="28"/>
        </w:rPr>
        <w:t>坵塊</w:t>
      </w:r>
      <w:r w:rsidR="003B131F" w:rsidRPr="005D73A6">
        <w:rPr>
          <w:szCs w:val="28"/>
        </w:rPr>
        <w:t>按</w:t>
      </w:r>
      <w:proofErr w:type="gramEnd"/>
      <w:r w:rsidR="003B131F" w:rsidRPr="005D73A6">
        <w:rPr>
          <w:szCs w:val="28"/>
        </w:rPr>
        <w:t>現況</w:t>
      </w:r>
      <w:r w:rsidR="00D31176" w:rsidRPr="005D73A6">
        <w:t>(</w:t>
      </w:r>
      <w:r w:rsidR="004A3835" w:rsidRPr="005D73A6">
        <w:t>不</w:t>
      </w:r>
      <w:r w:rsidR="00854472" w:rsidRPr="005D73A6">
        <w:t>施作</w:t>
      </w:r>
      <w:r w:rsidR="004A3835" w:rsidRPr="005D73A6">
        <w:t>公共設施</w:t>
      </w:r>
      <w:r w:rsidR="004A3835" w:rsidRPr="005D73A6">
        <w:t>)</w:t>
      </w:r>
      <w:r w:rsidRPr="005D73A6">
        <w:rPr>
          <w:szCs w:val="28"/>
        </w:rPr>
        <w:t>受理申請，申請人於提送申請文件前，應先行赴現場勘查，不得要求工業局辦理分割及</w:t>
      </w:r>
      <w:r w:rsidRPr="005D73A6">
        <w:t>增設任何公共設施。</w:t>
      </w:r>
      <w:r w:rsidR="00D1401F" w:rsidRPr="005D73A6">
        <w:t>本土地現況為未填造之海地，</w:t>
      </w:r>
      <w:r w:rsidRPr="005D73A6">
        <w:t>由申請人視其需要，依據</w:t>
      </w:r>
      <w:r w:rsidR="00F80FA7" w:rsidRPr="005D73A6">
        <w:t>彰濱</w:t>
      </w:r>
      <w:r w:rsidRPr="005D73A6">
        <w:t>工業區編定計畫自行圍堤填海造地。倘申請人承租之土地使用涉及變更</w:t>
      </w:r>
      <w:r w:rsidR="00955347" w:rsidRPr="005D73A6">
        <w:t>現行編定計畫，申請人應依規定自行向主管機關申請辦理變更編定計畫、</w:t>
      </w:r>
      <w:r w:rsidRPr="005D73A6">
        <w:t>變更環境影響評估相關程序</w:t>
      </w:r>
      <w:r w:rsidR="004A3835" w:rsidRPr="005D73A6">
        <w:t>及其他相關法規程序</w:t>
      </w:r>
      <w:r w:rsidRPr="005D73A6">
        <w:t>。</w:t>
      </w:r>
      <w:r w:rsidRPr="005D73A6">
        <w:t>(</w:t>
      </w:r>
      <w:r w:rsidRPr="005D73A6">
        <w:t>環境影響評估書件查詢請洽行政院環保署環評書件查詢系統網站</w:t>
      </w:r>
      <w:r w:rsidR="00333C6D" w:rsidRPr="005D73A6">
        <w:t>http://eiadoc.epa.gov.tw/eiaweb/main.aspx</w:t>
      </w:r>
      <w:r w:rsidRPr="005D73A6">
        <w:t>)</w:t>
      </w:r>
      <w:r w:rsidRPr="005D73A6">
        <w:t>。</w:t>
      </w:r>
    </w:p>
    <w:p w:rsidR="00333C6D" w:rsidRPr="005D73A6" w:rsidRDefault="00333C6D" w:rsidP="005977FA">
      <w:pPr>
        <w:pStyle w:val="13"/>
        <w:spacing w:before="190" w:after="190"/>
        <w:rPr>
          <w:kern w:val="0"/>
          <w:szCs w:val="28"/>
        </w:rPr>
      </w:pPr>
      <w:r w:rsidRPr="005D73A6">
        <w:rPr>
          <w:kern w:val="0"/>
          <w:szCs w:val="28"/>
        </w:rPr>
        <w:t>本</w:t>
      </w:r>
      <w:r w:rsidR="00635198" w:rsidRPr="005D73A6">
        <w:rPr>
          <w:kern w:val="0"/>
          <w:szCs w:val="28"/>
        </w:rPr>
        <w:t>土地之</w:t>
      </w:r>
      <w:r w:rsidRPr="005D73A6">
        <w:rPr>
          <w:kern w:val="0"/>
          <w:szCs w:val="28"/>
        </w:rPr>
        <w:t>申請案件</w:t>
      </w:r>
      <w:proofErr w:type="gramStart"/>
      <w:r w:rsidRPr="005D73A6">
        <w:rPr>
          <w:kern w:val="0"/>
          <w:szCs w:val="28"/>
        </w:rPr>
        <w:t>應檢</w:t>
      </w:r>
      <w:r w:rsidR="008C6D91" w:rsidRPr="005D73A6">
        <w:rPr>
          <w:kern w:val="0"/>
          <w:szCs w:val="28"/>
        </w:rPr>
        <w:t>齊</w:t>
      </w:r>
      <w:r w:rsidRPr="005D73A6">
        <w:rPr>
          <w:kern w:val="0"/>
          <w:szCs w:val="28"/>
        </w:rPr>
        <w:t>本</w:t>
      </w:r>
      <w:proofErr w:type="gramEnd"/>
      <w:r w:rsidRPr="005D73A6">
        <w:rPr>
          <w:kern w:val="0"/>
          <w:szCs w:val="28"/>
        </w:rPr>
        <w:t>公告及</w:t>
      </w:r>
      <w:r w:rsidR="008C6D91" w:rsidRPr="005D73A6">
        <w:rPr>
          <w:kern w:val="0"/>
          <w:szCs w:val="28"/>
        </w:rPr>
        <w:t>本土地</w:t>
      </w:r>
      <w:r w:rsidRPr="005D73A6">
        <w:rPr>
          <w:kern w:val="0"/>
          <w:szCs w:val="28"/>
        </w:rPr>
        <w:t>出租須知</w:t>
      </w:r>
      <w:proofErr w:type="gramStart"/>
      <w:r w:rsidR="008C6D91" w:rsidRPr="005D73A6">
        <w:rPr>
          <w:kern w:val="0"/>
          <w:szCs w:val="28"/>
        </w:rPr>
        <w:t>規定</w:t>
      </w:r>
      <w:r w:rsidRPr="005D73A6">
        <w:rPr>
          <w:kern w:val="0"/>
          <w:szCs w:val="28"/>
        </w:rPr>
        <w:t>之</w:t>
      </w:r>
      <w:r w:rsidR="008C6D91" w:rsidRPr="005D73A6">
        <w:rPr>
          <w:kern w:val="0"/>
          <w:szCs w:val="28"/>
        </w:rPr>
        <w:t>申租</w:t>
      </w:r>
      <w:proofErr w:type="gramEnd"/>
      <w:r w:rsidR="008C6D91" w:rsidRPr="005D73A6">
        <w:rPr>
          <w:kern w:val="0"/>
          <w:szCs w:val="28"/>
        </w:rPr>
        <w:t>時應提之書件</w:t>
      </w:r>
      <w:r w:rsidRPr="005D73A6">
        <w:rPr>
          <w:kern w:val="0"/>
          <w:szCs w:val="28"/>
        </w:rPr>
        <w:t>及興辦事業能力計畫書</w:t>
      </w:r>
      <w:r w:rsidR="008C6D91" w:rsidRPr="005D73A6">
        <w:rPr>
          <w:kern w:val="0"/>
          <w:szCs w:val="28"/>
        </w:rPr>
        <w:t>。</w:t>
      </w:r>
    </w:p>
    <w:p w:rsidR="00B3616D" w:rsidRPr="005D73A6" w:rsidRDefault="00B3616D" w:rsidP="005977FA">
      <w:pPr>
        <w:pStyle w:val="11"/>
        <w:spacing w:before="190" w:after="190"/>
      </w:pPr>
      <w:r w:rsidRPr="005D73A6">
        <w:t>土地租金、擔保金</w:t>
      </w:r>
      <w:r w:rsidR="00295836" w:rsidRPr="005D73A6">
        <w:t>、</w:t>
      </w:r>
      <w:r w:rsidR="00031E89" w:rsidRPr="005D73A6">
        <w:t>預繳</w:t>
      </w:r>
      <w:r w:rsidR="00031E89" w:rsidRPr="005D73A6">
        <w:t>2</w:t>
      </w:r>
      <w:r w:rsidR="00031E89" w:rsidRPr="005D73A6">
        <w:t>年租金</w:t>
      </w:r>
      <w:r w:rsidR="00295836" w:rsidRPr="005D73A6">
        <w:t>及營業稅</w:t>
      </w:r>
    </w:p>
    <w:p w:rsidR="00A508E2" w:rsidRPr="005D73A6" w:rsidRDefault="00B3616D" w:rsidP="005977FA">
      <w:pPr>
        <w:pStyle w:val="13"/>
        <w:spacing w:before="190" w:after="190" w:line="440" w:lineRule="exact"/>
        <w:ind w:left="1400"/>
      </w:pPr>
      <w:r w:rsidRPr="005D73A6">
        <w:t>土地租</w:t>
      </w:r>
      <w:proofErr w:type="gramStart"/>
      <w:r w:rsidRPr="005D73A6">
        <w:t>售價格由工業局</w:t>
      </w:r>
      <w:proofErr w:type="gramEnd"/>
      <w:r w:rsidRPr="005D73A6">
        <w:t>依產業創新條例第</w:t>
      </w:r>
      <w:r w:rsidRPr="005D73A6">
        <w:t>46</w:t>
      </w:r>
      <w:r w:rsidRPr="005D73A6">
        <w:t>條規定審定，並自審定土地開發成本利息結算基準日之次日起</w:t>
      </w:r>
      <w:r w:rsidR="00F66A7A" w:rsidRPr="005D73A6">
        <w:t>按月</w:t>
      </w:r>
      <w:r w:rsidRPr="005D73A6">
        <w:t>加計開發成本利息。</w:t>
      </w:r>
      <w:r w:rsidR="00325A33" w:rsidRPr="005D73A6">
        <w:t>土地租金按年租</w:t>
      </w:r>
      <w:r w:rsidR="000349AE" w:rsidRPr="005D73A6">
        <w:t>金</w:t>
      </w:r>
      <w:r w:rsidR="00325A33" w:rsidRPr="005D73A6">
        <w:t>率</w:t>
      </w:r>
      <w:r w:rsidR="00325A33" w:rsidRPr="005D73A6">
        <w:t>2.6%</w:t>
      </w:r>
      <w:r w:rsidR="00325A33" w:rsidRPr="005D73A6">
        <w:t>計列，</w:t>
      </w:r>
      <w:r w:rsidR="00F52E09" w:rsidRPr="005D73A6">
        <w:rPr>
          <w:szCs w:val="28"/>
        </w:rPr>
        <w:t>108</w:t>
      </w:r>
      <w:r w:rsidR="00325A33" w:rsidRPr="005D73A6">
        <w:rPr>
          <w:szCs w:val="28"/>
        </w:rPr>
        <w:t>年</w:t>
      </w:r>
      <w:r w:rsidR="00F52E09" w:rsidRPr="005D73A6">
        <w:rPr>
          <w:szCs w:val="28"/>
        </w:rPr>
        <w:t>12</w:t>
      </w:r>
      <w:r w:rsidR="00325A33" w:rsidRPr="005D73A6">
        <w:rPr>
          <w:szCs w:val="28"/>
        </w:rPr>
        <w:t>月</w:t>
      </w:r>
      <w:r w:rsidR="00F52E09" w:rsidRPr="005D73A6">
        <w:rPr>
          <w:szCs w:val="28"/>
        </w:rPr>
        <w:t>31</w:t>
      </w:r>
      <w:r w:rsidR="00325A33" w:rsidRPr="005D73A6">
        <w:rPr>
          <w:szCs w:val="28"/>
        </w:rPr>
        <w:t>日前租金</w:t>
      </w:r>
      <w:proofErr w:type="gramStart"/>
      <w:r w:rsidR="007F55E4" w:rsidRPr="005D73A6">
        <w:t>詳</w:t>
      </w:r>
      <w:proofErr w:type="gramEnd"/>
      <w:r w:rsidR="007D6DB7" w:rsidRPr="005D73A6">
        <w:t>如下表所示。</w:t>
      </w:r>
    </w:p>
    <w:tbl>
      <w:tblPr>
        <w:tblW w:w="8221"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4111"/>
      </w:tblGrid>
      <w:tr w:rsidR="00C316E5" w:rsidRPr="005D73A6" w:rsidTr="00E446D8">
        <w:trPr>
          <w:trHeight w:hRule="exact" w:val="454"/>
          <w:tblHeader/>
        </w:trPr>
        <w:tc>
          <w:tcPr>
            <w:tcW w:w="4110" w:type="dxa"/>
            <w:vAlign w:val="center"/>
          </w:tcPr>
          <w:p w:rsidR="007D6DB7" w:rsidRPr="005D73A6" w:rsidRDefault="007D6DB7" w:rsidP="00E446D8">
            <w:pPr>
              <w:jc w:val="center"/>
            </w:pPr>
            <w:r w:rsidRPr="005D73A6">
              <w:t>年／月</w:t>
            </w:r>
          </w:p>
        </w:tc>
        <w:tc>
          <w:tcPr>
            <w:tcW w:w="4111" w:type="dxa"/>
            <w:vAlign w:val="center"/>
          </w:tcPr>
          <w:p w:rsidR="007D6DB7" w:rsidRPr="005D73A6" w:rsidRDefault="007D6DB7" w:rsidP="00E446D8">
            <w:pPr>
              <w:jc w:val="center"/>
            </w:pPr>
            <w:r w:rsidRPr="005D73A6">
              <w:t>租金</w:t>
            </w:r>
            <w:r w:rsidRPr="005D73A6">
              <w:t>(</w:t>
            </w:r>
            <w:r w:rsidRPr="005D73A6">
              <w:t>元</w:t>
            </w:r>
            <w:r w:rsidRPr="005D73A6">
              <w:t>/</w:t>
            </w:r>
            <w:proofErr w:type="gramStart"/>
            <w:r w:rsidRPr="005D73A6">
              <w:t>㎡</w:t>
            </w:r>
            <w:proofErr w:type="gramEnd"/>
            <w:r w:rsidRPr="005D73A6">
              <w:t>/</w:t>
            </w:r>
            <w:r w:rsidRPr="005D73A6">
              <w:t>月</w:t>
            </w:r>
            <w:r w:rsidRPr="005D73A6">
              <w:t>)</w:t>
            </w:r>
          </w:p>
        </w:tc>
      </w:tr>
      <w:tr w:rsidR="00C316E5" w:rsidRPr="005D73A6" w:rsidTr="00E446D8">
        <w:trPr>
          <w:trHeight w:hRule="exact" w:val="454"/>
        </w:trPr>
        <w:tc>
          <w:tcPr>
            <w:tcW w:w="4110" w:type="dxa"/>
            <w:vAlign w:val="center"/>
          </w:tcPr>
          <w:p w:rsidR="007D6DB7" w:rsidRPr="005D73A6" w:rsidRDefault="007D6DB7" w:rsidP="00E446D8">
            <w:pPr>
              <w:jc w:val="center"/>
            </w:pPr>
            <w:r w:rsidRPr="005D73A6">
              <w:t>108</w:t>
            </w:r>
            <w:r w:rsidRPr="005D73A6">
              <w:t>年</w:t>
            </w:r>
            <w:r w:rsidRPr="005D73A6">
              <w:t>11</w:t>
            </w:r>
            <w:r w:rsidRPr="005D73A6">
              <w:t>月</w:t>
            </w:r>
          </w:p>
        </w:tc>
        <w:tc>
          <w:tcPr>
            <w:tcW w:w="4111" w:type="dxa"/>
            <w:tcMar>
              <w:left w:w="284" w:type="dxa"/>
            </w:tcMar>
            <w:vAlign w:val="center"/>
          </w:tcPr>
          <w:p w:rsidR="007D6DB7" w:rsidRPr="005D73A6" w:rsidRDefault="007D6DB7" w:rsidP="00E446D8">
            <w:pPr>
              <w:jc w:val="center"/>
            </w:pPr>
            <w:r w:rsidRPr="005D73A6">
              <w:t>4.0</w:t>
            </w:r>
          </w:p>
        </w:tc>
      </w:tr>
      <w:tr w:rsidR="00C316E5" w:rsidRPr="005D73A6" w:rsidTr="00E446D8">
        <w:trPr>
          <w:trHeight w:hRule="exact" w:val="454"/>
        </w:trPr>
        <w:tc>
          <w:tcPr>
            <w:tcW w:w="4110" w:type="dxa"/>
            <w:vAlign w:val="center"/>
          </w:tcPr>
          <w:p w:rsidR="007D6DB7" w:rsidRPr="005D73A6" w:rsidRDefault="007D6DB7" w:rsidP="00E446D8">
            <w:pPr>
              <w:jc w:val="center"/>
            </w:pPr>
            <w:r w:rsidRPr="005D73A6">
              <w:t>108</w:t>
            </w:r>
            <w:r w:rsidRPr="005D73A6">
              <w:t>年</w:t>
            </w:r>
            <w:r w:rsidRPr="005D73A6">
              <w:t>12</w:t>
            </w:r>
            <w:r w:rsidRPr="005D73A6">
              <w:t>月</w:t>
            </w:r>
          </w:p>
        </w:tc>
        <w:tc>
          <w:tcPr>
            <w:tcW w:w="4111" w:type="dxa"/>
            <w:tcMar>
              <w:left w:w="284" w:type="dxa"/>
            </w:tcMar>
            <w:vAlign w:val="center"/>
          </w:tcPr>
          <w:p w:rsidR="007D6DB7" w:rsidRPr="005D73A6" w:rsidRDefault="007D6DB7" w:rsidP="00E446D8">
            <w:pPr>
              <w:wordWrap w:val="0"/>
              <w:jc w:val="center"/>
            </w:pPr>
            <w:r w:rsidRPr="005D73A6">
              <w:t>4.1</w:t>
            </w:r>
          </w:p>
        </w:tc>
      </w:tr>
    </w:tbl>
    <w:p w:rsidR="005D306C" w:rsidRPr="005D73A6" w:rsidRDefault="005D306C" w:rsidP="005977FA">
      <w:pPr>
        <w:pStyle w:val="13"/>
        <w:spacing w:before="190" w:after="190" w:line="440" w:lineRule="exact"/>
      </w:pPr>
      <w:r w:rsidRPr="005D73A6">
        <w:t>申請人承租</w:t>
      </w:r>
      <w:r w:rsidR="00110FB2" w:rsidRPr="005D73A6">
        <w:t>本</w:t>
      </w:r>
      <w:r w:rsidRPr="005D73A6">
        <w:t>土地應繳價款包含租金、擔保金、</w:t>
      </w:r>
      <w:r w:rsidR="00031E89" w:rsidRPr="005D73A6">
        <w:t>預繳</w:t>
      </w:r>
      <w:r w:rsidR="00031E89" w:rsidRPr="005D73A6">
        <w:t>2</w:t>
      </w:r>
      <w:r w:rsidR="00031E89" w:rsidRPr="005D73A6">
        <w:t>年租金</w:t>
      </w:r>
      <w:r w:rsidRPr="005D73A6">
        <w:t>及營業稅：</w:t>
      </w:r>
    </w:p>
    <w:p w:rsidR="005D306C" w:rsidRPr="005D73A6" w:rsidRDefault="005D306C" w:rsidP="005977FA">
      <w:pPr>
        <w:pStyle w:val="151"/>
        <w:spacing w:before="190" w:after="190"/>
      </w:pPr>
      <w:r w:rsidRPr="005D73A6">
        <w:t>第</w:t>
      </w:r>
      <w:r w:rsidRPr="005D73A6">
        <w:t>1</w:t>
      </w:r>
      <w:r w:rsidRPr="005D73A6">
        <w:t>年租金為簽約繳款當月之土地售價按年租金率</w:t>
      </w:r>
      <w:r w:rsidR="000349AE" w:rsidRPr="005D73A6">
        <w:t>2.6</w:t>
      </w:r>
      <w:r w:rsidRPr="005D73A6">
        <w:t>%</w:t>
      </w:r>
      <w:r w:rsidRPr="005D73A6">
        <w:t>計算。</w:t>
      </w:r>
    </w:p>
    <w:p w:rsidR="005D306C" w:rsidRPr="005D73A6" w:rsidRDefault="00D461B0" w:rsidP="005977FA">
      <w:pPr>
        <w:pStyle w:val="161"/>
        <w:spacing w:before="190" w:after="190"/>
        <w:ind w:left="1680"/>
      </w:pPr>
      <w:r w:rsidRPr="005D73A6">
        <w:t>第</w:t>
      </w:r>
      <w:r w:rsidRPr="005D73A6">
        <w:t>2</w:t>
      </w:r>
      <w:r w:rsidRPr="005D73A6">
        <w:t>年起據以計算租金之售價逐年於契約簽訂日之相當日，按最近一期行政院主計總處公布之消費者物價指數調整幅度比率調整之。</w:t>
      </w:r>
    </w:p>
    <w:p w:rsidR="00D461B0" w:rsidRPr="005D73A6" w:rsidRDefault="001C2F72" w:rsidP="005977FA">
      <w:pPr>
        <w:pStyle w:val="161"/>
        <w:spacing w:before="190" w:after="190"/>
        <w:ind w:left="1680"/>
      </w:pPr>
      <w:r w:rsidRPr="005D73A6">
        <w:t>適用「擴大投資方案</w:t>
      </w:r>
      <w:r w:rsidRPr="005D73A6">
        <w:t>-</w:t>
      </w:r>
      <w:r w:rsidRPr="005D73A6">
        <w:t>工業區土地出租優惠方案」，申租案件</w:t>
      </w:r>
      <w:r w:rsidR="0061417B" w:rsidRPr="005D73A6">
        <w:t>2</w:t>
      </w:r>
      <w:r w:rsidRPr="005D73A6">
        <w:t>年內</w:t>
      </w:r>
      <w:r w:rsidR="007D6DB7" w:rsidRPr="005D73A6">
        <w:t>或經「經濟部工業局產業園區土地或建築物租售審查小組」審查會核定之計畫期</w:t>
      </w:r>
      <w:proofErr w:type="gramStart"/>
      <w:r w:rsidR="007D6DB7" w:rsidRPr="005D73A6">
        <w:t>程內</w:t>
      </w:r>
      <w:r w:rsidRPr="005D73A6">
        <w:t>按核定</w:t>
      </w:r>
      <w:proofErr w:type="gramEnd"/>
      <w:r w:rsidRPr="005D73A6">
        <w:t>計畫取得</w:t>
      </w:r>
      <w:r w:rsidRPr="005D73A6">
        <w:rPr>
          <w:szCs w:val="28"/>
        </w:rPr>
        <w:t>電業執照</w:t>
      </w:r>
      <w:r w:rsidRPr="005D73A6">
        <w:rPr>
          <w:szCs w:val="28"/>
        </w:rPr>
        <w:t>(</w:t>
      </w:r>
      <w:r w:rsidRPr="005D73A6">
        <w:rPr>
          <w:szCs w:val="28"/>
        </w:rPr>
        <w:t>或再生能源發電設備登記</w:t>
      </w:r>
      <w:r w:rsidRPr="005D73A6">
        <w:rPr>
          <w:szCs w:val="28"/>
        </w:rPr>
        <w:t>)</w:t>
      </w:r>
      <w:r w:rsidR="000719DC" w:rsidRPr="005D73A6">
        <w:rPr>
          <w:szCs w:val="28"/>
        </w:rPr>
        <w:t>者</w:t>
      </w:r>
      <w:r w:rsidRPr="005D73A6">
        <w:t>，即享有前</w:t>
      </w:r>
      <w:r w:rsidRPr="005D73A6">
        <w:t>2</w:t>
      </w:r>
      <w:r w:rsidRPr="005D73A6">
        <w:t>年免土地租金之優惠。</w:t>
      </w:r>
    </w:p>
    <w:p w:rsidR="00D461B0" w:rsidRPr="005D73A6" w:rsidRDefault="00D461B0" w:rsidP="005977FA">
      <w:pPr>
        <w:pStyle w:val="151"/>
        <w:spacing w:before="190" w:after="190"/>
      </w:pPr>
      <w:r w:rsidRPr="005D73A6">
        <w:t>各期應繳租金，按繳款當期調整後之租金重新計算。</w:t>
      </w:r>
    </w:p>
    <w:p w:rsidR="003225FA" w:rsidRPr="005D73A6" w:rsidRDefault="00D461B0" w:rsidP="005977FA">
      <w:pPr>
        <w:pStyle w:val="151"/>
        <w:spacing w:before="190" w:after="190"/>
        <w:rPr>
          <w:szCs w:val="28"/>
        </w:rPr>
      </w:pPr>
      <w:r w:rsidRPr="005D73A6">
        <w:t>擔保金按</w:t>
      </w:r>
      <w:r w:rsidRPr="005D73A6">
        <w:t>6</w:t>
      </w:r>
      <w:r w:rsidRPr="005D73A6">
        <w:t>個月租金同額計算</w:t>
      </w:r>
      <w:r w:rsidRPr="005D73A6">
        <w:rPr>
          <w:szCs w:val="28"/>
        </w:rPr>
        <w:t>，於租約終止且無違約須扣除擔保金</w:t>
      </w:r>
      <w:r w:rsidRPr="005D73A6">
        <w:rPr>
          <w:szCs w:val="28"/>
        </w:rPr>
        <w:lastRenderedPageBreak/>
        <w:t>之情形者，全額無息退還。</w:t>
      </w:r>
    </w:p>
    <w:p w:rsidR="00D461B0" w:rsidRPr="005D73A6" w:rsidRDefault="001C2F72" w:rsidP="005977FA">
      <w:pPr>
        <w:pStyle w:val="151"/>
        <w:spacing w:before="190" w:after="190"/>
      </w:pPr>
      <w:r w:rsidRPr="005D73A6">
        <w:t>申請人於簽訂土地租賃契約時應預繳</w:t>
      </w:r>
      <w:r w:rsidRPr="005D73A6">
        <w:t>2</w:t>
      </w:r>
      <w:r w:rsidRPr="005D73A6">
        <w:t>年租金</w:t>
      </w:r>
      <w:r w:rsidRPr="005D73A6">
        <w:t>(</w:t>
      </w:r>
      <w:r w:rsidRPr="005D73A6">
        <w:t>按簽約時審定月租金</w:t>
      </w:r>
      <w:r w:rsidRPr="005D73A6">
        <w:t>×12</w:t>
      </w:r>
      <w:r w:rsidRPr="005D73A6">
        <w:t>個月</w:t>
      </w:r>
      <w:r w:rsidRPr="005D73A6">
        <w:t>×2</w:t>
      </w:r>
      <w:r w:rsidRPr="005D73A6">
        <w:t>年</w:t>
      </w:r>
      <w:r w:rsidRPr="005D73A6">
        <w:t>)</w:t>
      </w:r>
      <w:r w:rsidRPr="005D73A6">
        <w:t>，依規定按核定計畫取得</w:t>
      </w:r>
      <w:r w:rsidRPr="005D73A6">
        <w:rPr>
          <w:szCs w:val="28"/>
        </w:rPr>
        <w:t>電業執照</w:t>
      </w:r>
      <w:r w:rsidRPr="005D73A6">
        <w:rPr>
          <w:szCs w:val="28"/>
        </w:rPr>
        <w:t>(</w:t>
      </w:r>
      <w:r w:rsidRPr="005D73A6">
        <w:rPr>
          <w:szCs w:val="28"/>
        </w:rPr>
        <w:t>或再生能源發電設備登記</w:t>
      </w:r>
      <w:r w:rsidRPr="005D73A6">
        <w:rPr>
          <w:szCs w:val="28"/>
        </w:rPr>
        <w:t>)</w:t>
      </w:r>
      <w:r w:rsidRPr="005D73A6">
        <w:rPr>
          <w:szCs w:val="28"/>
        </w:rPr>
        <w:t>者</w:t>
      </w:r>
      <w:r w:rsidRPr="005D73A6">
        <w:t>，即享有前</w:t>
      </w:r>
      <w:r w:rsidRPr="005D73A6">
        <w:t>2</w:t>
      </w:r>
      <w:r w:rsidRPr="005D73A6">
        <w:t>年免土地租金之優惠，以現金繳納之</w:t>
      </w:r>
      <w:r w:rsidRPr="005D73A6">
        <w:t>2</w:t>
      </w:r>
      <w:r w:rsidRPr="005D73A6">
        <w:t>年租金可抵繳第</w:t>
      </w:r>
      <w:r w:rsidRPr="005D73A6">
        <w:t>3</w:t>
      </w:r>
      <w:r w:rsidRPr="005D73A6">
        <w:t>年、第</w:t>
      </w:r>
      <w:r w:rsidRPr="005D73A6">
        <w:t>4</w:t>
      </w:r>
      <w:r w:rsidRPr="005D73A6">
        <w:t>年租金，或申請無息退還。</w:t>
      </w:r>
    </w:p>
    <w:p w:rsidR="00D461B0" w:rsidRPr="005D73A6" w:rsidRDefault="00D461B0" w:rsidP="005977FA">
      <w:pPr>
        <w:pStyle w:val="151"/>
        <w:spacing w:before="190" w:after="190"/>
      </w:pPr>
      <w:r w:rsidRPr="005D73A6">
        <w:t>營業稅：按當期應繳租金之</w:t>
      </w:r>
      <w:r w:rsidRPr="005D73A6">
        <w:t>5%</w:t>
      </w:r>
      <w:r w:rsidRPr="005D73A6">
        <w:t>計算</w:t>
      </w:r>
      <w:r w:rsidR="001216B0" w:rsidRPr="005D73A6">
        <w:t>。</w:t>
      </w:r>
    </w:p>
    <w:p w:rsidR="001216B0" w:rsidRPr="005D73A6" w:rsidRDefault="001C2F72" w:rsidP="005977FA">
      <w:pPr>
        <w:pStyle w:val="13"/>
        <w:spacing w:before="190" w:after="190"/>
      </w:pPr>
      <w:r w:rsidRPr="005D73A6">
        <w:t>實際應繳價款以中工公司繳款通知指定簽約繳款當月之價額為</w:t>
      </w:r>
      <w:proofErr w:type="gramStart"/>
      <w:r w:rsidRPr="005D73A6">
        <w:t>準</w:t>
      </w:r>
      <w:proofErr w:type="gramEnd"/>
      <w:r w:rsidRPr="005D73A6">
        <w:t>。</w:t>
      </w:r>
    </w:p>
    <w:p w:rsidR="00BC6AA5" w:rsidRPr="005D73A6" w:rsidRDefault="001C2F72" w:rsidP="005977FA">
      <w:pPr>
        <w:pStyle w:val="11"/>
        <w:spacing w:before="190" w:after="190"/>
      </w:pPr>
      <w:r w:rsidRPr="005D73A6">
        <w:t>出租對象</w:t>
      </w:r>
      <w:r w:rsidR="00C56293" w:rsidRPr="005D73A6">
        <w:t>及限制</w:t>
      </w:r>
    </w:p>
    <w:p w:rsidR="00AD6E80" w:rsidRPr="005D73A6" w:rsidRDefault="00C56293" w:rsidP="005977FA">
      <w:pPr>
        <w:pStyle w:val="13"/>
        <w:spacing w:before="190" w:after="190"/>
      </w:pPr>
      <w:r w:rsidRPr="005D73A6">
        <w:t>本土地以出租供</w:t>
      </w:r>
      <w:r w:rsidR="001C2F72" w:rsidRPr="005D73A6">
        <w:t>商號、法人</w:t>
      </w:r>
      <w:r w:rsidRPr="005D73A6">
        <w:t>、</w:t>
      </w:r>
      <w:r w:rsidR="001C2F72" w:rsidRPr="005D73A6">
        <w:t>政府依法設立之事業機構</w:t>
      </w:r>
      <w:r w:rsidR="003F07D8" w:rsidRPr="005D73A6">
        <w:t>、</w:t>
      </w:r>
      <w:r w:rsidRPr="005D73A6">
        <w:t>電業籌備處</w:t>
      </w:r>
      <w:r w:rsidR="001C2F72" w:rsidRPr="005D73A6">
        <w:t>從事工業園區各種用地用途及使用規範辦法第</w:t>
      </w:r>
      <w:r w:rsidR="001C2F72" w:rsidRPr="005D73A6">
        <w:t>3</w:t>
      </w:r>
      <w:r w:rsidR="001C2F72" w:rsidRPr="005D73A6">
        <w:t>條</w:t>
      </w:r>
      <w:r w:rsidR="00FE21E0" w:rsidRPr="005D73A6">
        <w:t>電力</w:t>
      </w:r>
      <w:r w:rsidR="005D3486" w:rsidRPr="005D73A6">
        <w:t>供應</w:t>
      </w:r>
      <w:r w:rsidR="00FE21E0" w:rsidRPr="005D73A6">
        <w:t>業</w:t>
      </w:r>
      <w:r w:rsidR="001C2F72" w:rsidRPr="005D73A6">
        <w:t>規定之使用為限，並應符合本土地容許引進產業項目之規劃使用。</w:t>
      </w:r>
      <w:r w:rsidR="00AD6E80" w:rsidRPr="005D73A6">
        <w:rPr>
          <w:szCs w:val="28"/>
        </w:rPr>
        <w:t>本土地容許引進產業項目如下表所示</w:t>
      </w:r>
      <w:r w:rsidR="00AD6E80" w:rsidRPr="005D73A6">
        <w:t>。</w:t>
      </w:r>
    </w:p>
    <w:tbl>
      <w:tblPr>
        <w:tblW w:w="4387"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6162"/>
      </w:tblGrid>
      <w:tr w:rsidR="00C316E5" w:rsidRPr="005D73A6" w:rsidTr="004E4909">
        <w:tc>
          <w:tcPr>
            <w:tcW w:w="1475" w:type="pct"/>
            <w:shd w:val="clear" w:color="auto" w:fill="auto"/>
          </w:tcPr>
          <w:p w:rsidR="00AD6E80" w:rsidRPr="005D73A6" w:rsidRDefault="00AD6E80" w:rsidP="004E4909">
            <w:pPr>
              <w:jc w:val="center"/>
            </w:pPr>
            <w:r w:rsidRPr="005D73A6">
              <w:t>產業項目</w:t>
            </w:r>
          </w:p>
        </w:tc>
        <w:tc>
          <w:tcPr>
            <w:tcW w:w="3525" w:type="pct"/>
            <w:shd w:val="clear" w:color="auto" w:fill="auto"/>
          </w:tcPr>
          <w:p w:rsidR="00AD6E80" w:rsidRPr="005D73A6" w:rsidRDefault="00AD6E80" w:rsidP="004E4909">
            <w:pPr>
              <w:jc w:val="center"/>
            </w:pPr>
            <w:r w:rsidRPr="005D73A6">
              <w:t>經營說明</w:t>
            </w:r>
          </w:p>
        </w:tc>
      </w:tr>
      <w:tr w:rsidR="00C316E5" w:rsidRPr="005D73A6" w:rsidTr="004E4909">
        <w:tc>
          <w:tcPr>
            <w:tcW w:w="1475" w:type="pct"/>
            <w:shd w:val="clear" w:color="auto" w:fill="auto"/>
            <w:vAlign w:val="center"/>
          </w:tcPr>
          <w:p w:rsidR="00AD6E80" w:rsidRPr="005D73A6" w:rsidRDefault="00AD6E80" w:rsidP="004E4909">
            <w:r w:rsidRPr="005D73A6">
              <w:t>太陽光電發電設備</w:t>
            </w:r>
          </w:p>
        </w:tc>
        <w:tc>
          <w:tcPr>
            <w:tcW w:w="3525" w:type="pct"/>
            <w:shd w:val="clear" w:color="auto" w:fill="auto"/>
          </w:tcPr>
          <w:p w:rsidR="00AD6E80" w:rsidRPr="005D73A6" w:rsidRDefault="00AD6E80" w:rsidP="004E4909">
            <w:r w:rsidRPr="005D73A6">
              <w:t>利用太陽電池轉換太陽光能為電能之發電設備。</w:t>
            </w:r>
          </w:p>
        </w:tc>
      </w:tr>
      <w:tr w:rsidR="00C316E5" w:rsidRPr="005D73A6" w:rsidTr="004E4909">
        <w:tc>
          <w:tcPr>
            <w:tcW w:w="1475" w:type="pct"/>
            <w:shd w:val="clear" w:color="auto" w:fill="auto"/>
            <w:vAlign w:val="center"/>
          </w:tcPr>
          <w:p w:rsidR="00AD6E80" w:rsidRPr="005D73A6" w:rsidRDefault="00AD6E80" w:rsidP="004E4909">
            <w:r w:rsidRPr="005D73A6">
              <w:t>風力發電設備</w:t>
            </w:r>
          </w:p>
        </w:tc>
        <w:tc>
          <w:tcPr>
            <w:tcW w:w="3525" w:type="pct"/>
            <w:shd w:val="clear" w:color="auto" w:fill="auto"/>
          </w:tcPr>
          <w:p w:rsidR="00AD6E80" w:rsidRPr="005D73A6" w:rsidRDefault="00AD6E80" w:rsidP="004E4909">
            <w:r w:rsidRPr="005D73A6">
              <w:t>轉換風能為電能之發電設備。</w:t>
            </w:r>
          </w:p>
        </w:tc>
      </w:tr>
    </w:tbl>
    <w:p w:rsidR="00AD6E80" w:rsidRPr="005D73A6" w:rsidRDefault="00AD6E80" w:rsidP="00AD6E80">
      <w:pPr>
        <w:ind w:leftChars="500" w:left="2240" w:hangingChars="300" w:hanging="840"/>
      </w:pPr>
      <w:r w:rsidRPr="005D73A6">
        <w:t>備註：本表產業項目應符合「再生能源發電設備設置管理辦法」之相關規定。</w:t>
      </w:r>
    </w:p>
    <w:p w:rsidR="0047119E" w:rsidRPr="005D73A6" w:rsidRDefault="007F4E40" w:rsidP="005977FA">
      <w:pPr>
        <w:pStyle w:val="13"/>
        <w:spacing w:before="190" w:after="190"/>
      </w:pPr>
      <w:r w:rsidRPr="005D73A6">
        <w:t>申請人</w:t>
      </w:r>
      <w:r w:rsidR="005C05FC" w:rsidRPr="005D73A6">
        <w:t>以</w:t>
      </w:r>
      <w:r w:rsidR="0047119E" w:rsidRPr="005D73A6">
        <w:t>電業籌備處</w:t>
      </w:r>
      <w:r w:rsidR="005C05FC" w:rsidRPr="005D73A6">
        <w:t>名義申請者</w:t>
      </w:r>
      <w:r w:rsidR="0047119E" w:rsidRPr="005D73A6">
        <w:t>，並應符合下列實收資本額及發電設備</w:t>
      </w:r>
      <w:r w:rsidR="0047119E" w:rsidRPr="005D73A6">
        <w:rPr>
          <w:bCs/>
        </w:rPr>
        <w:t>累積設置容量之</w:t>
      </w:r>
      <w:r w:rsidR="0047119E" w:rsidRPr="005D73A6">
        <w:t>規定：</w:t>
      </w:r>
    </w:p>
    <w:p w:rsidR="0047119E" w:rsidRPr="005D73A6" w:rsidRDefault="007F4E40" w:rsidP="005977FA">
      <w:pPr>
        <w:pStyle w:val="151"/>
        <w:spacing w:before="190" w:after="190"/>
      </w:pPr>
      <w:r w:rsidRPr="005D73A6">
        <w:t>電業籌備處</w:t>
      </w:r>
      <w:r w:rsidR="0047119E" w:rsidRPr="005D73A6">
        <w:t>發起人之</w:t>
      </w:r>
      <w:proofErr w:type="gramStart"/>
      <w:r w:rsidR="0047119E" w:rsidRPr="005D73A6">
        <w:t>一</w:t>
      </w:r>
      <w:proofErr w:type="gramEnd"/>
      <w:r w:rsidR="0047119E" w:rsidRPr="005D73A6">
        <w:t>持股比例達</w:t>
      </w:r>
      <w:r w:rsidR="0047119E" w:rsidRPr="005D73A6">
        <w:t>50%</w:t>
      </w:r>
      <w:r w:rsidR="0047119E" w:rsidRPr="005D73A6">
        <w:t>以上，</w:t>
      </w:r>
      <w:proofErr w:type="gramStart"/>
      <w:r w:rsidR="0047119E" w:rsidRPr="005D73A6">
        <w:t>且實收</w:t>
      </w:r>
      <w:proofErr w:type="gramEnd"/>
      <w:r w:rsidR="0047119E" w:rsidRPr="005D73A6">
        <w:t>資本額達新台幣</w:t>
      </w:r>
      <w:r w:rsidR="00497EF2" w:rsidRPr="005D73A6">
        <w:t>3</w:t>
      </w:r>
      <w:r w:rsidR="0047119E" w:rsidRPr="005D73A6">
        <w:t>億元以上</w:t>
      </w:r>
      <w:r w:rsidR="00497EF2" w:rsidRPr="005D73A6">
        <w:t>或籌備處之自有資金達新台幣</w:t>
      </w:r>
      <w:r w:rsidR="00497EF2" w:rsidRPr="005D73A6">
        <w:t>3</w:t>
      </w:r>
      <w:r w:rsidR="00497EF2" w:rsidRPr="005D73A6">
        <w:t>億元以上</w:t>
      </w:r>
      <w:r w:rsidR="0047119E" w:rsidRPr="005D73A6">
        <w:t>。</w:t>
      </w:r>
    </w:p>
    <w:p w:rsidR="0047119E" w:rsidRPr="005D73A6" w:rsidRDefault="007F4E40" w:rsidP="005977FA">
      <w:pPr>
        <w:pStyle w:val="151"/>
        <w:spacing w:before="190" w:after="190"/>
      </w:pPr>
      <w:r w:rsidRPr="005D73A6">
        <w:t>電業籌備處</w:t>
      </w:r>
      <w:r w:rsidR="0047119E" w:rsidRPr="005D73A6">
        <w:t>發起人中持股比例達</w:t>
      </w:r>
      <w:r w:rsidR="0047119E" w:rsidRPr="005D73A6">
        <w:t>30%</w:t>
      </w:r>
      <w:r w:rsidR="0047119E" w:rsidRPr="005D73A6">
        <w:t>以上者，其現持有之發電設備累積設置容量達</w:t>
      </w:r>
      <w:r w:rsidR="00FF2A76" w:rsidRPr="005D73A6">
        <w:t>2</w:t>
      </w:r>
      <w:r w:rsidR="0047119E" w:rsidRPr="005D73A6">
        <w:t>,000</w:t>
      </w:r>
      <w:r w:rsidR="0047119E" w:rsidRPr="005D73A6">
        <w:t>峰</w:t>
      </w:r>
      <w:proofErr w:type="gramStart"/>
      <w:r w:rsidR="0047119E" w:rsidRPr="005D73A6">
        <w:t>瓩</w:t>
      </w:r>
      <w:proofErr w:type="gramEnd"/>
      <w:r w:rsidR="0047119E" w:rsidRPr="005D73A6">
        <w:t>(</w:t>
      </w:r>
      <w:r w:rsidR="00AB3B97" w:rsidRPr="005D73A6">
        <w:t>k</w:t>
      </w:r>
      <w:r w:rsidR="0047119E" w:rsidRPr="005D73A6">
        <w:t>Wp)</w:t>
      </w:r>
      <w:r w:rsidR="0047119E" w:rsidRPr="005D73A6">
        <w:t>以上。</w:t>
      </w:r>
    </w:p>
    <w:p w:rsidR="00C872C2" w:rsidRPr="005D73A6" w:rsidRDefault="001C2F72" w:rsidP="005977FA">
      <w:pPr>
        <w:pStyle w:val="11"/>
        <w:spacing w:before="190" w:after="190"/>
      </w:pPr>
      <w:r w:rsidRPr="005D73A6">
        <w:t>申租權利轉讓及使用限制</w:t>
      </w:r>
    </w:p>
    <w:p w:rsidR="004866FD" w:rsidRPr="005D73A6" w:rsidRDefault="001C2F72" w:rsidP="005977FA">
      <w:pPr>
        <w:pStyle w:val="13"/>
        <w:spacing w:before="190" w:after="190"/>
      </w:pPr>
      <w:r w:rsidRPr="005D73A6">
        <w:t>承租土地之租期以年為單位，首次承租者，最低不得少於</w:t>
      </w:r>
      <w:r w:rsidRPr="005D73A6">
        <w:t>6</w:t>
      </w:r>
      <w:r w:rsidRPr="005D73A6">
        <w:t>年，最高不得超過</w:t>
      </w:r>
      <w:r w:rsidRPr="005D73A6">
        <w:t>20</w:t>
      </w:r>
      <w:r w:rsidRPr="005D73A6">
        <w:t>年。</w:t>
      </w:r>
    </w:p>
    <w:p w:rsidR="001C2F72" w:rsidRPr="005D73A6" w:rsidRDefault="001C2F72" w:rsidP="005977FA">
      <w:pPr>
        <w:pStyle w:val="13"/>
        <w:spacing w:before="190" w:after="190"/>
      </w:pPr>
      <w:r w:rsidRPr="005D73A6">
        <w:rPr>
          <w:szCs w:val="28"/>
        </w:rPr>
        <w:t>申請人</w:t>
      </w:r>
      <w:r w:rsidRPr="005D73A6">
        <w:t>應自簽訂租賃契約之日起</w:t>
      </w:r>
      <w:r w:rsidR="0018248D" w:rsidRPr="005D73A6">
        <w:t>2</w:t>
      </w:r>
      <w:r w:rsidRPr="005D73A6">
        <w:t>年內</w:t>
      </w:r>
      <w:r w:rsidR="007D6DB7" w:rsidRPr="005D73A6">
        <w:t>或經「經濟部工業局產業園區土地或建築物租售審查小組」審查會核定之計畫期</w:t>
      </w:r>
      <w:proofErr w:type="gramStart"/>
      <w:r w:rsidR="007D6DB7" w:rsidRPr="005D73A6">
        <w:t>程內</w:t>
      </w:r>
      <w:r w:rsidRPr="005D73A6">
        <w:rPr>
          <w:szCs w:val="28"/>
        </w:rPr>
        <w:t>按核定</w:t>
      </w:r>
      <w:proofErr w:type="gramEnd"/>
      <w:r w:rsidRPr="005D73A6">
        <w:rPr>
          <w:szCs w:val="28"/>
        </w:rPr>
        <w:t>計畫取得電業執照</w:t>
      </w:r>
      <w:r w:rsidRPr="005D73A6">
        <w:t>(</w:t>
      </w:r>
      <w:r w:rsidRPr="005D73A6">
        <w:t>或再生能源發電設備登記</w:t>
      </w:r>
      <w:r w:rsidRPr="005D73A6">
        <w:t>)</w:t>
      </w:r>
      <w:r w:rsidRPr="005D73A6">
        <w:t>後即享有前</w:t>
      </w:r>
      <w:r w:rsidRPr="005D73A6">
        <w:t>2</w:t>
      </w:r>
      <w:r w:rsidRPr="005D73A6">
        <w:t>年免土地租金之</w:t>
      </w:r>
      <w:r w:rsidRPr="005D73A6">
        <w:lastRenderedPageBreak/>
        <w:t>優惠，以現金預繳之</w:t>
      </w:r>
      <w:r w:rsidRPr="005D73A6">
        <w:t>2</w:t>
      </w:r>
      <w:r w:rsidRPr="005D73A6">
        <w:t>年租金可抵繳第</w:t>
      </w:r>
      <w:r w:rsidRPr="005D73A6">
        <w:t>3</w:t>
      </w:r>
      <w:r w:rsidRPr="005D73A6">
        <w:t>年、第</w:t>
      </w:r>
      <w:r w:rsidRPr="005D73A6">
        <w:t>4</w:t>
      </w:r>
      <w:r w:rsidRPr="005D73A6">
        <w:t>年租金，或申請無息退還。倘申請人</w:t>
      </w:r>
      <w:r w:rsidR="0018248D" w:rsidRPr="005D73A6">
        <w:t>2</w:t>
      </w:r>
      <w:r w:rsidRPr="005D73A6">
        <w:t>年內未</w:t>
      </w:r>
      <w:r w:rsidRPr="005D73A6">
        <w:rPr>
          <w:szCs w:val="28"/>
        </w:rPr>
        <w:t>按核定計畫取得電業執照</w:t>
      </w:r>
      <w:r w:rsidRPr="005D73A6">
        <w:t>(</w:t>
      </w:r>
      <w:r w:rsidRPr="005D73A6">
        <w:t>或再生能源發電設備登記</w:t>
      </w:r>
      <w:r w:rsidRPr="005D73A6">
        <w:t>)</w:t>
      </w:r>
      <w:r w:rsidRPr="005D73A6">
        <w:t>，以現金繳納之</w:t>
      </w:r>
      <w:r w:rsidRPr="005D73A6">
        <w:t>2</w:t>
      </w:r>
      <w:r w:rsidRPr="005D73A6">
        <w:t>年租金視同繳納第</w:t>
      </w:r>
      <w:r w:rsidRPr="005D73A6">
        <w:t>1</w:t>
      </w:r>
      <w:r w:rsidRPr="005D73A6">
        <w:t>年、第</w:t>
      </w:r>
      <w:r w:rsidRPr="005D73A6">
        <w:t>2</w:t>
      </w:r>
      <w:r w:rsidRPr="005D73A6">
        <w:t>年之租金，以銀行保證書、銀行可轉讓定期存單</w:t>
      </w:r>
      <w:proofErr w:type="gramStart"/>
      <w:r w:rsidRPr="005D73A6">
        <w:t>設質者</w:t>
      </w:r>
      <w:proofErr w:type="gramEnd"/>
      <w:r w:rsidRPr="005D73A6">
        <w:t>，得依約追繳前</w:t>
      </w:r>
      <w:r w:rsidRPr="005D73A6">
        <w:t>2</w:t>
      </w:r>
      <w:r w:rsidRPr="005D73A6">
        <w:t>年之租金，即不得享有前</w:t>
      </w:r>
      <w:r w:rsidRPr="005D73A6">
        <w:t>2</w:t>
      </w:r>
      <w:r w:rsidRPr="005D73A6">
        <w:t>年免租金之優惠，且工業局得終止租賃契約收回土地。</w:t>
      </w:r>
    </w:p>
    <w:p w:rsidR="001C2F72" w:rsidRPr="005D73A6" w:rsidRDefault="001C2F72" w:rsidP="005977FA">
      <w:pPr>
        <w:pStyle w:val="13"/>
        <w:spacing w:before="190" w:after="190"/>
      </w:pPr>
      <w:r w:rsidRPr="005D73A6">
        <w:t>申請</w:t>
      </w:r>
      <w:r w:rsidRPr="005D73A6">
        <w:rPr>
          <w:szCs w:val="28"/>
        </w:rPr>
        <w:t>人所從事之事業如為行政院環境保護署依「開發行為應實施環境影響評估細目及範圍認定標準」及其相關法規認定應實施環境影響評估之開發行為、或須依文化部「水下文化資產保存法」及其相關法規認定應辦理水下文化資產調查者、或為內政部依「海岸管理法」及其相關法規認定應申請海岸特定區位開發許可者，應於簽訂土地租賃契約之日起</w:t>
      </w:r>
      <w:r w:rsidRPr="005D73A6">
        <w:rPr>
          <w:szCs w:val="28"/>
        </w:rPr>
        <w:t>1</w:t>
      </w:r>
      <w:r w:rsidRPr="005D73A6">
        <w:rPr>
          <w:szCs w:val="28"/>
        </w:rPr>
        <w:t>年內依規定自行辦理完成相關程序</w:t>
      </w:r>
      <w:r w:rsidRPr="005D73A6">
        <w:rPr>
          <w:szCs w:val="28"/>
        </w:rPr>
        <w:t>(</w:t>
      </w:r>
      <w:proofErr w:type="gramStart"/>
      <w:r w:rsidRPr="005D73A6">
        <w:rPr>
          <w:szCs w:val="28"/>
        </w:rPr>
        <w:t>含遞件</w:t>
      </w:r>
      <w:proofErr w:type="gramEnd"/>
      <w:r w:rsidRPr="005D73A6">
        <w:rPr>
          <w:szCs w:val="28"/>
        </w:rPr>
        <w:t>申請審查</w:t>
      </w:r>
      <w:r w:rsidRPr="005D73A6">
        <w:rPr>
          <w:szCs w:val="28"/>
        </w:rPr>
        <w:t>)</w:t>
      </w:r>
      <w:r w:rsidRPr="005D73A6">
        <w:rPr>
          <w:szCs w:val="28"/>
        </w:rPr>
        <w:t>，</w:t>
      </w:r>
      <w:proofErr w:type="gramStart"/>
      <w:r w:rsidRPr="005D73A6">
        <w:rPr>
          <w:szCs w:val="28"/>
        </w:rPr>
        <w:t>倘經駁回</w:t>
      </w:r>
      <w:proofErr w:type="gramEnd"/>
      <w:r w:rsidRPr="005D73A6">
        <w:rPr>
          <w:szCs w:val="28"/>
        </w:rPr>
        <w:t>，亦須於駁回之日起</w:t>
      </w:r>
      <w:r w:rsidRPr="005D73A6">
        <w:rPr>
          <w:szCs w:val="28"/>
        </w:rPr>
        <w:t>1</w:t>
      </w:r>
      <w:r w:rsidRPr="005D73A6">
        <w:rPr>
          <w:szCs w:val="28"/>
        </w:rPr>
        <w:t>年內另案提送審查完成。</w:t>
      </w:r>
    </w:p>
    <w:p w:rsidR="00BE1086" w:rsidRPr="005D73A6" w:rsidRDefault="00F76493" w:rsidP="005977FA">
      <w:pPr>
        <w:pStyle w:val="140"/>
        <w:spacing w:before="190" w:after="190"/>
        <w:ind w:left="1400"/>
      </w:pPr>
      <w:r w:rsidRPr="005D73A6">
        <w:t>另申請人亦</w:t>
      </w:r>
      <w:r w:rsidR="001C2F72" w:rsidRPr="005D73A6">
        <w:rPr>
          <w:szCs w:val="28"/>
        </w:rPr>
        <w:t>須於前開各中央主管機關審查通過之日起</w:t>
      </w:r>
      <w:r w:rsidR="0018248D" w:rsidRPr="005D73A6">
        <w:rPr>
          <w:szCs w:val="28"/>
        </w:rPr>
        <w:t>2</w:t>
      </w:r>
      <w:r w:rsidR="001C2F72" w:rsidRPr="005D73A6">
        <w:rPr>
          <w:szCs w:val="28"/>
        </w:rPr>
        <w:t>年內</w:t>
      </w:r>
      <w:r w:rsidR="007D6DB7" w:rsidRPr="005D73A6">
        <w:t>或經「經濟部工業局產業園區土地或建築物租售審查小組」審查會核定之計畫期</w:t>
      </w:r>
      <w:proofErr w:type="gramStart"/>
      <w:r w:rsidR="007D6DB7" w:rsidRPr="005D73A6">
        <w:t>程內</w:t>
      </w:r>
      <w:r w:rsidR="001C2F72" w:rsidRPr="005D73A6">
        <w:rPr>
          <w:szCs w:val="28"/>
        </w:rPr>
        <w:t>按核定</w:t>
      </w:r>
      <w:proofErr w:type="gramEnd"/>
      <w:r w:rsidR="001C2F72" w:rsidRPr="005D73A6">
        <w:rPr>
          <w:szCs w:val="28"/>
        </w:rPr>
        <w:t>計畫取得電業執照</w:t>
      </w:r>
      <w:r w:rsidR="001C2F72" w:rsidRPr="005D73A6">
        <w:t>(</w:t>
      </w:r>
      <w:r w:rsidR="001C2F72" w:rsidRPr="005D73A6">
        <w:t>或再生能源發電設備登記</w:t>
      </w:r>
      <w:r w:rsidR="001C2F72" w:rsidRPr="005D73A6">
        <w:t>)</w:t>
      </w:r>
      <w:r w:rsidR="001C2F72" w:rsidRPr="005D73A6">
        <w:t>即享有前</w:t>
      </w:r>
      <w:r w:rsidR="001C2F72" w:rsidRPr="005D73A6">
        <w:t>2</w:t>
      </w:r>
      <w:r w:rsidR="001C2F72" w:rsidRPr="005D73A6">
        <w:t>年免土地租金之優惠，以現金繳納之</w:t>
      </w:r>
      <w:r w:rsidR="001C2F72" w:rsidRPr="005D73A6">
        <w:t>2</w:t>
      </w:r>
      <w:r w:rsidR="001C2F72" w:rsidRPr="005D73A6">
        <w:t>年租金可抵繳第</w:t>
      </w:r>
      <w:r w:rsidR="001C2F72" w:rsidRPr="005D73A6">
        <w:t>3</w:t>
      </w:r>
      <w:r w:rsidR="001C2F72" w:rsidRPr="005D73A6">
        <w:t>年、第</w:t>
      </w:r>
      <w:r w:rsidR="001C2F72" w:rsidRPr="005D73A6">
        <w:t>4</w:t>
      </w:r>
      <w:r w:rsidR="001C2F72" w:rsidRPr="005D73A6">
        <w:t>年租金，或申請無息退還。倘申請人</w:t>
      </w:r>
      <w:r w:rsidR="004304F0" w:rsidRPr="005D73A6">
        <w:t>2</w:t>
      </w:r>
      <w:r w:rsidR="001C2F72" w:rsidRPr="005D73A6">
        <w:t>年內未</w:t>
      </w:r>
      <w:r w:rsidR="001C2F72" w:rsidRPr="005D73A6">
        <w:rPr>
          <w:szCs w:val="28"/>
        </w:rPr>
        <w:t>按核定計畫取得電業執照</w:t>
      </w:r>
      <w:r w:rsidR="001C2F72" w:rsidRPr="005D73A6">
        <w:t>(</w:t>
      </w:r>
      <w:r w:rsidR="001C2F72" w:rsidRPr="005D73A6">
        <w:t>或再生能源發電設備登記</w:t>
      </w:r>
      <w:r w:rsidR="001C2F72" w:rsidRPr="005D73A6">
        <w:t>)</w:t>
      </w:r>
      <w:r w:rsidR="001C2F72" w:rsidRPr="005D73A6">
        <w:t>，以現金繳納之</w:t>
      </w:r>
      <w:r w:rsidR="001C2F72" w:rsidRPr="005D73A6">
        <w:t>2</w:t>
      </w:r>
      <w:r w:rsidR="001C2F72" w:rsidRPr="005D73A6">
        <w:t>年租金視同繳納第</w:t>
      </w:r>
      <w:r w:rsidR="001C2F72" w:rsidRPr="005D73A6">
        <w:t>1</w:t>
      </w:r>
      <w:r w:rsidR="001C2F72" w:rsidRPr="005D73A6">
        <w:t>年、第</w:t>
      </w:r>
      <w:r w:rsidR="001C2F72" w:rsidRPr="005D73A6">
        <w:t>2</w:t>
      </w:r>
      <w:r w:rsidR="001C2F72" w:rsidRPr="005D73A6">
        <w:t>年之租金，以銀行保證書、銀行可轉讓定期存單</w:t>
      </w:r>
      <w:proofErr w:type="gramStart"/>
      <w:r w:rsidR="001C2F72" w:rsidRPr="005D73A6">
        <w:t>設質者</w:t>
      </w:r>
      <w:proofErr w:type="gramEnd"/>
      <w:r w:rsidR="001C2F72" w:rsidRPr="005D73A6">
        <w:t>，得依約追繳前</w:t>
      </w:r>
      <w:r w:rsidR="001C2F72" w:rsidRPr="005D73A6">
        <w:t>2</w:t>
      </w:r>
      <w:r w:rsidR="001C2F72" w:rsidRPr="005D73A6">
        <w:t>年之租金，即不得享有前</w:t>
      </w:r>
      <w:r w:rsidR="001C2F72" w:rsidRPr="005D73A6">
        <w:t>2</w:t>
      </w:r>
      <w:r w:rsidR="001C2F72" w:rsidRPr="005D73A6">
        <w:t>年免租金之優惠，且工業局得終止租賃契約收回土地。</w:t>
      </w:r>
    </w:p>
    <w:p w:rsidR="001C2F72" w:rsidRPr="005D73A6" w:rsidRDefault="001C2F72" w:rsidP="005977FA">
      <w:pPr>
        <w:pStyle w:val="140"/>
        <w:spacing w:before="190" w:after="190"/>
        <w:ind w:left="1400"/>
      </w:pPr>
      <w:r w:rsidRPr="005D73A6">
        <w:t>依前開及其他相關法令進行之各項作業所需費用由申請人自行負擔。</w:t>
      </w:r>
    </w:p>
    <w:p w:rsidR="001C2F72" w:rsidRPr="005D73A6" w:rsidRDefault="001C2F72" w:rsidP="005977FA">
      <w:pPr>
        <w:pStyle w:val="140"/>
        <w:spacing w:before="190" w:after="190"/>
        <w:ind w:left="1400"/>
        <w:rPr>
          <w:szCs w:val="28"/>
        </w:rPr>
      </w:pPr>
      <w:r w:rsidRPr="005D73A6">
        <w:rPr>
          <w:szCs w:val="28"/>
        </w:rPr>
        <w:t>倘</w:t>
      </w:r>
      <w:r w:rsidRPr="005D73A6">
        <w:t>申請</w:t>
      </w:r>
      <w:r w:rsidRPr="005D73A6">
        <w:rPr>
          <w:szCs w:val="28"/>
        </w:rPr>
        <w:t>人放棄承租或未於規定</w:t>
      </w:r>
      <w:proofErr w:type="gramStart"/>
      <w:r w:rsidRPr="005D73A6">
        <w:rPr>
          <w:szCs w:val="28"/>
        </w:rPr>
        <w:t>期限內按核定</w:t>
      </w:r>
      <w:proofErr w:type="gramEnd"/>
      <w:r w:rsidRPr="005D73A6">
        <w:rPr>
          <w:szCs w:val="28"/>
        </w:rPr>
        <w:t>計畫取得電業執照</w:t>
      </w:r>
      <w:r w:rsidRPr="005D73A6">
        <w:t>(</w:t>
      </w:r>
      <w:r w:rsidRPr="005D73A6">
        <w:t>或再生能源發電設備登記</w:t>
      </w:r>
      <w:r w:rsidRPr="005D73A6">
        <w:t>)</w:t>
      </w:r>
      <w:r w:rsidRPr="005D73A6">
        <w:rPr>
          <w:szCs w:val="28"/>
        </w:rPr>
        <w:t>，且經工業局終止租賃契約收回土地時，申請人應承諾配合辦理申請撤回或廢止本環境影響評估案。</w:t>
      </w:r>
    </w:p>
    <w:p w:rsidR="003225FA" w:rsidRPr="005D73A6" w:rsidRDefault="001C2F72" w:rsidP="005977FA">
      <w:pPr>
        <w:pStyle w:val="13"/>
        <w:spacing w:before="190" w:after="190"/>
      </w:pPr>
      <w:r w:rsidRPr="005D73A6">
        <w:rPr>
          <w:szCs w:val="28"/>
        </w:rPr>
        <w:t>申請人所從事之事業如需填海造地，應於填海造地及設施主要工程完工之日起</w:t>
      </w:r>
      <w:r w:rsidR="0018248D" w:rsidRPr="005D73A6">
        <w:rPr>
          <w:szCs w:val="28"/>
        </w:rPr>
        <w:t>2</w:t>
      </w:r>
      <w:r w:rsidRPr="005D73A6">
        <w:rPr>
          <w:szCs w:val="28"/>
        </w:rPr>
        <w:t>年內</w:t>
      </w:r>
      <w:r w:rsidR="007D6DB7" w:rsidRPr="005D73A6">
        <w:t>或經「經濟部工業局產業園區土地或建築物租售審查小組」審查會核定之計畫期</w:t>
      </w:r>
      <w:proofErr w:type="gramStart"/>
      <w:r w:rsidR="007D6DB7" w:rsidRPr="005D73A6">
        <w:t>程內</w:t>
      </w:r>
      <w:r w:rsidRPr="005D73A6">
        <w:rPr>
          <w:szCs w:val="28"/>
        </w:rPr>
        <w:t>按核定</w:t>
      </w:r>
      <w:proofErr w:type="gramEnd"/>
      <w:r w:rsidRPr="005D73A6">
        <w:rPr>
          <w:szCs w:val="28"/>
        </w:rPr>
        <w:t>計畫取得電業執照</w:t>
      </w:r>
      <w:r w:rsidRPr="005D73A6">
        <w:t>(</w:t>
      </w:r>
      <w:r w:rsidRPr="005D73A6">
        <w:t>或再生能源發電設備登記</w:t>
      </w:r>
      <w:r w:rsidRPr="005D73A6">
        <w:t>)</w:t>
      </w:r>
      <w:r w:rsidRPr="005D73A6">
        <w:rPr>
          <w:szCs w:val="28"/>
        </w:rPr>
        <w:t>後</w:t>
      </w:r>
      <w:r w:rsidRPr="005D73A6">
        <w:t>即享有前</w:t>
      </w:r>
      <w:r w:rsidRPr="005D73A6">
        <w:t>2</w:t>
      </w:r>
      <w:r w:rsidRPr="005D73A6">
        <w:t>年免土地租金之優惠，以現金繳納之</w:t>
      </w:r>
      <w:r w:rsidRPr="005D73A6">
        <w:t>2</w:t>
      </w:r>
      <w:r w:rsidRPr="005D73A6">
        <w:t>年租金可抵繳第</w:t>
      </w:r>
      <w:r w:rsidRPr="005D73A6">
        <w:t>3</w:t>
      </w:r>
      <w:r w:rsidRPr="005D73A6">
        <w:t>年、第</w:t>
      </w:r>
      <w:r w:rsidRPr="005D73A6">
        <w:t>4</w:t>
      </w:r>
      <w:r w:rsidRPr="005D73A6">
        <w:t>年租金，或申請無息退還。倘申請人</w:t>
      </w:r>
      <w:r w:rsidR="0018248D" w:rsidRPr="005D73A6">
        <w:t>2</w:t>
      </w:r>
      <w:r w:rsidRPr="005D73A6">
        <w:t>年</w:t>
      </w:r>
      <w:r w:rsidRPr="005D73A6">
        <w:lastRenderedPageBreak/>
        <w:t>內未</w:t>
      </w:r>
      <w:r w:rsidRPr="005D73A6">
        <w:rPr>
          <w:szCs w:val="28"/>
        </w:rPr>
        <w:t>按核定計畫取得電業執照</w:t>
      </w:r>
      <w:r w:rsidRPr="005D73A6">
        <w:t>(</w:t>
      </w:r>
      <w:r w:rsidRPr="005D73A6">
        <w:t>或再生能源發電設備登記</w:t>
      </w:r>
      <w:r w:rsidRPr="005D73A6">
        <w:t>)</w:t>
      </w:r>
      <w:r w:rsidRPr="005D73A6">
        <w:t>，以現金繳納之</w:t>
      </w:r>
      <w:r w:rsidRPr="005D73A6">
        <w:t>2</w:t>
      </w:r>
      <w:r w:rsidRPr="005D73A6">
        <w:t>年租金視同繳納第</w:t>
      </w:r>
      <w:r w:rsidRPr="005D73A6">
        <w:t>1</w:t>
      </w:r>
      <w:r w:rsidRPr="005D73A6">
        <w:t>年、第</w:t>
      </w:r>
      <w:r w:rsidRPr="005D73A6">
        <w:t>2</w:t>
      </w:r>
      <w:r w:rsidRPr="005D73A6">
        <w:t>年之租金，以銀行保證書、銀行可轉讓定期存單</w:t>
      </w:r>
      <w:proofErr w:type="gramStart"/>
      <w:r w:rsidRPr="005D73A6">
        <w:t>設質者</w:t>
      </w:r>
      <w:proofErr w:type="gramEnd"/>
      <w:r w:rsidRPr="005D73A6">
        <w:t>，得依約追繳前</w:t>
      </w:r>
      <w:r w:rsidRPr="005D73A6">
        <w:t>2</w:t>
      </w:r>
      <w:r w:rsidRPr="005D73A6">
        <w:t>年之租金，即不得享有前</w:t>
      </w:r>
      <w:r w:rsidRPr="005D73A6">
        <w:t>2</w:t>
      </w:r>
      <w:r w:rsidRPr="005D73A6">
        <w:t>年免租金之優惠，且工業局得終止租賃契約收回土地。前開填海造地及設施之費用由申請人自行負擔。</w:t>
      </w:r>
    </w:p>
    <w:p w:rsidR="001C2F72" w:rsidRPr="005D73A6" w:rsidRDefault="001C2F72" w:rsidP="005977FA">
      <w:pPr>
        <w:pStyle w:val="13"/>
        <w:spacing w:before="190" w:after="190"/>
      </w:pPr>
      <w:r w:rsidRPr="005D73A6">
        <w:t>申請人經強化使用，惟</w:t>
      </w:r>
      <w:r w:rsidR="00894D39" w:rsidRPr="005D73A6">
        <w:t>於期限內</w:t>
      </w:r>
      <w:r w:rsidRPr="005D73A6">
        <w:rPr>
          <w:szCs w:val="28"/>
        </w:rPr>
        <w:t>仍未能取得</w:t>
      </w:r>
      <w:r w:rsidR="004304F0" w:rsidRPr="005D73A6">
        <w:rPr>
          <w:szCs w:val="28"/>
        </w:rPr>
        <w:t>電業執照</w:t>
      </w:r>
      <w:r w:rsidR="004304F0" w:rsidRPr="005D73A6">
        <w:t>(</w:t>
      </w:r>
      <w:r w:rsidR="004304F0" w:rsidRPr="005D73A6">
        <w:t>或再生能源發電設備登記</w:t>
      </w:r>
      <w:r w:rsidR="004304F0" w:rsidRPr="005D73A6">
        <w:t>)</w:t>
      </w:r>
      <w:r w:rsidRPr="005D73A6">
        <w:rPr>
          <w:szCs w:val="28"/>
        </w:rPr>
        <w:t>者</w:t>
      </w:r>
      <w:r w:rsidRPr="005D73A6">
        <w:t>，有不可歸責之原由時，得</w:t>
      </w:r>
      <w:r w:rsidR="00894D39" w:rsidRPr="005D73A6">
        <w:t>依經濟部工業局訂定之「經濟部工業局產業園區個案開發期程限期改善作業原則」協處。</w:t>
      </w:r>
    </w:p>
    <w:p w:rsidR="001C2F72" w:rsidRPr="005D73A6" w:rsidRDefault="001C2F72" w:rsidP="005977FA">
      <w:pPr>
        <w:pStyle w:val="13"/>
        <w:spacing w:before="190" w:after="190"/>
      </w:pPr>
      <w:r w:rsidRPr="005D73A6">
        <w:t>申請人承租之土地不得設定地上權。</w:t>
      </w:r>
    </w:p>
    <w:p w:rsidR="001C2F72" w:rsidRPr="005D73A6" w:rsidRDefault="001C2F72" w:rsidP="005977FA">
      <w:pPr>
        <w:pStyle w:val="13"/>
        <w:spacing w:before="190" w:after="190"/>
      </w:pPr>
      <w:r w:rsidRPr="005D73A6">
        <w:t>申請人不得將承租土地全部或一部轉租、出借或以其他方式供他人使用。</w:t>
      </w:r>
    </w:p>
    <w:p w:rsidR="00D046BF" w:rsidRPr="005D73A6" w:rsidRDefault="00D046BF" w:rsidP="005977FA">
      <w:pPr>
        <w:pStyle w:val="13"/>
        <w:spacing w:before="190" w:after="190"/>
      </w:pPr>
      <w:r w:rsidRPr="005D73A6">
        <w:t>申請人</w:t>
      </w:r>
      <w:r w:rsidR="00BE1086" w:rsidRPr="005D73A6">
        <w:t>不得將興建之建築物及設施全部或一部移轉、出租</w:t>
      </w:r>
      <w:r w:rsidR="00BE1086" w:rsidRPr="005D73A6">
        <w:rPr>
          <w:szCs w:val="28"/>
        </w:rPr>
        <w:t>、出借或以其他方式供他人使用</w:t>
      </w:r>
      <w:r w:rsidRPr="005D73A6">
        <w:rPr>
          <w:szCs w:val="28"/>
        </w:rPr>
        <w:t>。</w:t>
      </w:r>
    </w:p>
    <w:p w:rsidR="00554A09" w:rsidRPr="005D73A6" w:rsidRDefault="00554A09" w:rsidP="005977FA">
      <w:pPr>
        <w:pStyle w:val="11"/>
        <w:spacing w:before="190" w:after="190"/>
      </w:pPr>
      <w:r w:rsidRPr="005D73A6">
        <w:t>受理申請時間、地點、程序及應備文件</w:t>
      </w:r>
    </w:p>
    <w:p w:rsidR="00554A09" w:rsidRPr="005D73A6" w:rsidRDefault="001C2F72" w:rsidP="005977FA">
      <w:pPr>
        <w:pStyle w:val="13"/>
        <w:spacing w:before="190" w:after="190"/>
      </w:pPr>
      <w:r w:rsidRPr="005D73A6">
        <w:t>受理申請時間：自</w:t>
      </w:r>
      <w:r w:rsidR="00922D61" w:rsidRPr="005D73A6">
        <w:t>108</w:t>
      </w:r>
      <w:r w:rsidRPr="005D73A6">
        <w:t>年</w:t>
      </w:r>
      <w:r w:rsidR="006E4053">
        <w:rPr>
          <w:rFonts w:hint="eastAsia"/>
        </w:rPr>
        <w:t>11</w:t>
      </w:r>
      <w:r w:rsidRPr="005D73A6">
        <w:t>月</w:t>
      </w:r>
      <w:r w:rsidR="006E4053">
        <w:rPr>
          <w:rFonts w:hint="eastAsia"/>
        </w:rPr>
        <w:t>29</w:t>
      </w:r>
      <w:r w:rsidRPr="005D73A6">
        <w:t>日起</w:t>
      </w:r>
      <w:r w:rsidRPr="005D73A6">
        <w:t>(</w:t>
      </w:r>
      <w:r w:rsidRPr="005D73A6">
        <w:t>例假日除外</w:t>
      </w:r>
      <w:r w:rsidRPr="005D73A6">
        <w:t>)</w:t>
      </w:r>
      <w:r w:rsidRPr="005D73A6">
        <w:t>，每日上午</w:t>
      </w:r>
      <w:r w:rsidRPr="005D73A6">
        <w:t>9</w:t>
      </w:r>
      <w:r w:rsidRPr="005D73A6">
        <w:t>時至下午</w:t>
      </w:r>
      <w:r w:rsidRPr="005D73A6">
        <w:t>5</w:t>
      </w:r>
      <w:r w:rsidRPr="005D73A6">
        <w:t>時，可分別向公告事項之指定地點</w:t>
      </w:r>
      <w:r w:rsidRPr="005D73A6">
        <w:t>(</w:t>
      </w:r>
      <w:r w:rsidRPr="005D73A6">
        <w:t>或網站</w:t>
      </w:r>
      <w:r w:rsidRPr="005D73A6">
        <w:t>)</w:t>
      </w:r>
      <w:r w:rsidRPr="005D73A6">
        <w:t>領取</w:t>
      </w:r>
      <w:r w:rsidRPr="005D73A6">
        <w:t>(</w:t>
      </w:r>
      <w:r w:rsidRPr="005D73A6">
        <w:t>或下載</w:t>
      </w:r>
      <w:r w:rsidRPr="005D73A6">
        <w:t>)</w:t>
      </w:r>
      <w:r w:rsidRPr="005D73A6">
        <w:t>申請書表及出租手冊。</w:t>
      </w:r>
    </w:p>
    <w:p w:rsidR="00554A09" w:rsidRPr="005D73A6" w:rsidRDefault="001C2F72" w:rsidP="005977FA">
      <w:pPr>
        <w:pStyle w:val="13"/>
        <w:spacing w:before="190" w:after="190"/>
      </w:pPr>
      <w:r w:rsidRPr="005D73A6">
        <w:t>申請人應備文件內容及份數，請參閱</w:t>
      </w:r>
      <w:r w:rsidR="00CE30AC" w:rsidRPr="005D73A6">
        <w:t>本土地</w:t>
      </w:r>
      <w:r w:rsidRPr="005D73A6">
        <w:t>出租須知之規定，另投資計畫書內容除中工公司提供之表格外，並請參閱本公告事項之評選基準另行製作「興辦事業能力計畫書」</w:t>
      </w:r>
      <w:r w:rsidRPr="005D73A6">
        <w:t>(1</w:t>
      </w:r>
      <w:r w:rsidRPr="005D73A6">
        <w:t>式</w:t>
      </w:r>
      <w:r w:rsidRPr="005D73A6">
        <w:t>15</w:t>
      </w:r>
      <w:r w:rsidRPr="005D73A6">
        <w:t>份，內容包含項目請參閱</w:t>
      </w:r>
      <w:r w:rsidR="00CE30AC" w:rsidRPr="005D73A6">
        <w:t>本土地</w:t>
      </w:r>
      <w:r w:rsidRPr="005D73A6">
        <w:t>出租須知</w:t>
      </w:r>
      <w:r w:rsidRPr="005D73A6">
        <w:t>)</w:t>
      </w:r>
      <w:r w:rsidRPr="005D73A6">
        <w:t>，以供評選參考。</w:t>
      </w:r>
    </w:p>
    <w:p w:rsidR="00DB4FBD" w:rsidRPr="005D73A6" w:rsidRDefault="001C2F72" w:rsidP="005977FA">
      <w:pPr>
        <w:pStyle w:val="13"/>
        <w:spacing w:before="190" w:after="190"/>
      </w:pPr>
      <w:r w:rsidRPr="005D73A6">
        <w:t>申請承租案件應</w:t>
      </w:r>
      <w:proofErr w:type="gramStart"/>
      <w:r w:rsidRPr="005D73A6">
        <w:t>繳納按申租</w:t>
      </w:r>
      <w:proofErr w:type="gramEnd"/>
      <w:r w:rsidRPr="005D73A6">
        <w:t>土地年租金</w:t>
      </w:r>
      <w:r w:rsidRPr="005D73A6">
        <w:t>3%</w:t>
      </w:r>
      <w:r w:rsidRPr="005D73A6">
        <w:t>計算之保證金。請向指定行庫：臺灣銀行鹿港分行，戶名「產業園區開發管理基金</w:t>
      </w:r>
      <w:r w:rsidRPr="005D73A6">
        <w:t>-</w:t>
      </w:r>
      <w:r w:rsidRPr="005D73A6">
        <w:t>彰濱中心</w:t>
      </w:r>
      <w:r w:rsidRPr="005D73A6">
        <w:t>411</w:t>
      </w:r>
      <w:r w:rsidRPr="005D73A6">
        <w:t>專戶」，帳號「</w:t>
      </w:r>
      <w:r w:rsidRPr="005D73A6">
        <w:t>143036075011</w:t>
      </w:r>
      <w:r w:rsidRPr="005D73A6">
        <w:t>」，</w:t>
      </w:r>
      <w:proofErr w:type="gramStart"/>
      <w:r w:rsidRPr="005D73A6">
        <w:t>繳納取據</w:t>
      </w:r>
      <w:proofErr w:type="gramEnd"/>
      <w:r w:rsidRPr="005D73A6">
        <w:t>。</w:t>
      </w:r>
    </w:p>
    <w:p w:rsidR="00B54CDB" w:rsidRPr="005D73A6" w:rsidRDefault="004304F0" w:rsidP="005977FA">
      <w:pPr>
        <w:pStyle w:val="13"/>
        <w:spacing w:before="190" w:after="190"/>
      </w:pPr>
      <w:r w:rsidRPr="005D73A6">
        <w:t>自</w:t>
      </w:r>
      <w:r w:rsidR="00922D61" w:rsidRPr="005D73A6">
        <w:t>108</w:t>
      </w:r>
      <w:r w:rsidRPr="005D73A6">
        <w:t>年</w:t>
      </w:r>
      <w:r w:rsidR="006E4053">
        <w:rPr>
          <w:rFonts w:hint="eastAsia"/>
        </w:rPr>
        <w:t>11</w:t>
      </w:r>
      <w:r w:rsidR="00894D39" w:rsidRPr="005D73A6">
        <w:t>月</w:t>
      </w:r>
      <w:r w:rsidR="006E4053">
        <w:rPr>
          <w:rFonts w:hint="eastAsia"/>
        </w:rPr>
        <w:t>29</w:t>
      </w:r>
      <w:r w:rsidR="00894D39" w:rsidRPr="005D73A6">
        <w:t>日起至</w:t>
      </w:r>
      <w:r w:rsidR="006E4053">
        <w:rPr>
          <w:rFonts w:hint="eastAsia"/>
        </w:rPr>
        <w:t>108</w:t>
      </w:r>
      <w:r w:rsidR="00894D39" w:rsidRPr="005D73A6">
        <w:t>年</w:t>
      </w:r>
      <w:r w:rsidR="006E4053">
        <w:rPr>
          <w:rFonts w:hint="eastAsia"/>
        </w:rPr>
        <w:t>12</w:t>
      </w:r>
      <w:r w:rsidR="00894D39" w:rsidRPr="005D73A6">
        <w:t>月</w:t>
      </w:r>
      <w:r w:rsidR="006E4053">
        <w:rPr>
          <w:rFonts w:hint="eastAsia"/>
        </w:rPr>
        <w:t>30</w:t>
      </w:r>
      <w:r w:rsidR="00894D39" w:rsidRPr="005D73A6">
        <w:t>日</w:t>
      </w:r>
      <w:r w:rsidRPr="005D73A6">
        <w:t>止</w:t>
      </w:r>
      <w:r w:rsidRPr="005D73A6">
        <w:t>(</w:t>
      </w:r>
      <w:r w:rsidRPr="005D73A6">
        <w:t>例假日除外</w:t>
      </w:r>
      <w:r w:rsidRPr="005D73A6">
        <w:t>)</w:t>
      </w:r>
      <w:r w:rsidRPr="005D73A6">
        <w:t>，每日上午</w:t>
      </w:r>
      <w:r w:rsidRPr="005D73A6">
        <w:t>9</w:t>
      </w:r>
      <w:r w:rsidRPr="005D73A6">
        <w:t>時至下午</w:t>
      </w:r>
      <w:r w:rsidRPr="005D73A6">
        <w:t>5</w:t>
      </w:r>
      <w:r w:rsidRPr="005D73A6">
        <w:t>時，在公告事項指定</w:t>
      </w:r>
      <w:proofErr w:type="gramStart"/>
      <w:r w:rsidRPr="005D73A6">
        <w:t>一</w:t>
      </w:r>
      <w:proofErr w:type="gramEnd"/>
      <w:r w:rsidRPr="005D73A6">
        <w:t>地點同時受理申請；通訊</w:t>
      </w:r>
      <w:proofErr w:type="gramStart"/>
      <w:r w:rsidRPr="005D73A6">
        <w:t>申請恕</w:t>
      </w:r>
      <w:proofErr w:type="gramEnd"/>
      <w:r w:rsidRPr="005D73A6">
        <w:t>不受理。</w:t>
      </w:r>
    </w:p>
    <w:p w:rsidR="001C2F72" w:rsidRPr="005D73A6" w:rsidRDefault="001C2F72" w:rsidP="005977FA">
      <w:pPr>
        <w:pStyle w:val="13"/>
        <w:spacing w:before="190" w:after="190"/>
      </w:pPr>
      <w:r w:rsidRPr="005D73A6">
        <w:t>出租作業程序</w:t>
      </w:r>
    </w:p>
    <w:p w:rsidR="001C2F72" w:rsidRPr="005D73A6" w:rsidRDefault="001C2F72" w:rsidP="005977FA">
      <w:pPr>
        <w:pStyle w:val="151"/>
        <w:spacing w:before="190" w:after="190"/>
      </w:pPr>
      <w:r w:rsidRPr="005D73A6">
        <w:t>出租作業</w:t>
      </w:r>
      <w:proofErr w:type="gramStart"/>
      <w:r w:rsidRPr="005D73A6">
        <w:t>採</w:t>
      </w:r>
      <w:proofErr w:type="gramEnd"/>
      <w:r w:rsidRPr="005D73A6">
        <w:t>二階段辦理：</w:t>
      </w:r>
    </w:p>
    <w:p w:rsidR="002C4252" w:rsidRPr="005D73A6" w:rsidRDefault="001C2F72" w:rsidP="001C2F72">
      <w:pPr>
        <w:pStyle w:val="171"/>
        <w:ind w:left="2100" w:hanging="420"/>
        <w:rPr>
          <w:rFonts w:ascii="Times New Roman" w:hAnsi="Times New Roman"/>
        </w:rPr>
      </w:pPr>
      <w:r w:rsidRPr="005D73A6">
        <w:rPr>
          <w:rFonts w:ascii="Times New Roman" w:hAnsi="Times New Roman"/>
        </w:rPr>
        <w:lastRenderedPageBreak/>
        <w:t>(1)</w:t>
      </w:r>
      <w:r w:rsidR="004304F0" w:rsidRPr="005D73A6">
        <w:rPr>
          <w:rFonts w:ascii="Times New Roman" w:hAnsi="Times New Roman"/>
        </w:rPr>
        <w:t>第一階段：資格審查</w:t>
      </w:r>
    </w:p>
    <w:p w:rsidR="001C2F72" w:rsidRPr="005D73A6" w:rsidRDefault="002C4252" w:rsidP="002C4252">
      <w:pPr>
        <w:pStyle w:val="171"/>
        <w:ind w:leftChars="750" w:left="2100" w:firstLineChars="9" w:firstLine="25"/>
        <w:rPr>
          <w:rFonts w:ascii="Times New Roman" w:hAnsi="Times New Roman"/>
        </w:rPr>
      </w:pPr>
      <w:r w:rsidRPr="005D73A6">
        <w:rPr>
          <w:rFonts w:ascii="Times New Roman" w:hAnsi="Times New Roman"/>
        </w:rPr>
        <w:t>申請案件</w:t>
      </w:r>
      <w:r w:rsidR="004304F0" w:rsidRPr="005D73A6">
        <w:rPr>
          <w:rFonts w:ascii="Times New Roman" w:hAnsi="Times New Roman"/>
        </w:rPr>
        <w:t>由中工公司收件初審，於文件齊全、資格符合後，</w:t>
      </w:r>
      <w:r w:rsidRPr="005D73A6">
        <w:rPr>
          <w:rFonts w:ascii="Times New Roman" w:hAnsi="Times New Roman"/>
        </w:rPr>
        <w:t>再轉送工業局評選及審查。</w:t>
      </w:r>
    </w:p>
    <w:p w:rsidR="002C4252" w:rsidRPr="005D73A6" w:rsidRDefault="001C2F72" w:rsidP="003225FA">
      <w:pPr>
        <w:pStyle w:val="171"/>
        <w:ind w:left="2100" w:hanging="420"/>
        <w:rPr>
          <w:rFonts w:ascii="Times New Roman" w:hAnsi="Times New Roman"/>
        </w:rPr>
      </w:pPr>
      <w:r w:rsidRPr="005D73A6">
        <w:rPr>
          <w:rFonts w:ascii="Times New Roman" w:hAnsi="Times New Roman"/>
        </w:rPr>
        <w:t>(2)</w:t>
      </w:r>
      <w:r w:rsidRPr="005D73A6">
        <w:rPr>
          <w:rFonts w:ascii="Times New Roman" w:hAnsi="Times New Roman"/>
          <w:kern w:val="0"/>
        </w:rPr>
        <w:t>第二階段：工業局擇日召開評選委員會</w:t>
      </w:r>
      <w:r w:rsidR="00912B61" w:rsidRPr="005D73A6">
        <w:rPr>
          <w:rFonts w:ascii="Times New Roman" w:hAnsi="Times New Roman"/>
          <w:kern w:val="0"/>
        </w:rPr>
        <w:t>，</w:t>
      </w:r>
      <w:r w:rsidR="007A7761" w:rsidRPr="005D73A6">
        <w:rPr>
          <w:rFonts w:ascii="Times New Roman" w:hAnsi="Times New Roman"/>
        </w:rPr>
        <w:t>依</w:t>
      </w:r>
      <w:r w:rsidR="00912B61" w:rsidRPr="005D73A6">
        <w:rPr>
          <w:rFonts w:ascii="Times New Roman" w:hAnsi="Times New Roman"/>
          <w:kern w:val="0"/>
        </w:rPr>
        <w:t>申</w:t>
      </w:r>
      <w:r w:rsidR="008C6D91" w:rsidRPr="005D73A6">
        <w:rPr>
          <w:rFonts w:ascii="Times New Roman" w:hAnsi="Times New Roman"/>
          <w:kern w:val="0"/>
        </w:rPr>
        <w:t>請</w:t>
      </w:r>
      <w:r w:rsidR="00912B61" w:rsidRPr="005D73A6">
        <w:rPr>
          <w:rFonts w:ascii="Times New Roman" w:hAnsi="Times New Roman"/>
          <w:kern w:val="0"/>
        </w:rPr>
        <w:t>案件</w:t>
      </w:r>
      <w:r w:rsidR="007A7761" w:rsidRPr="005D73A6">
        <w:rPr>
          <w:rFonts w:ascii="Times New Roman" w:hAnsi="Times New Roman"/>
          <w:kern w:val="0"/>
        </w:rPr>
        <w:t>之</w:t>
      </w:r>
      <w:r w:rsidRPr="005D73A6">
        <w:rPr>
          <w:rFonts w:ascii="Times New Roman" w:hAnsi="Times New Roman"/>
        </w:rPr>
        <w:t>興辦事業能力計畫書綜合考量進行評核</w:t>
      </w:r>
      <w:r w:rsidR="002C4252" w:rsidRPr="005D73A6">
        <w:rPr>
          <w:rFonts w:ascii="Times New Roman" w:hAnsi="Times New Roman"/>
        </w:rPr>
        <w:t>。</w:t>
      </w:r>
      <w:r w:rsidR="00BD2CA7" w:rsidRPr="005D73A6">
        <w:rPr>
          <w:rFonts w:ascii="Times New Roman" w:hAnsi="Times New Roman"/>
        </w:rPr>
        <w:t>至其相關規範如下所示。</w:t>
      </w:r>
    </w:p>
    <w:p w:rsidR="002C4252" w:rsidRPr="005D73A6" w:rsidRDefault="00BD2CA7" w:rsidP="00F82DF4">
      <w:pPr>
        <w:pStyle w:val="171"/>
        <w:ind w:leftChars="759" w:left="2405" w:hangingChars="100" w:hanging="280"/>
        <w:rPr>
          <w:rFonts w:ascii="Times New Roman" w:hAnsi="Times New Roman"/>
        </w:rPr>
      </w:pPr>
      <w:r w:rsidRPr="005D73A6">
        <w:rPr>
          <w:rFonts w:ascii="Times New Roman" w:hAnsi="Times New Roman"/>
        </w:rPr>
        <w:t>A.</w:t>
      </w:r>
      <w:r w:rsidR="00E752DE" w:rsidRPr="005D73A6">
        <w:rPr>
          <w:rFonts w:ascii="Times New Roman" w:hAnsi="Times New Roman"/>
        </w:rPr>
        <w:t>本土地</w:t>
      </w:r>
      <w:r w:rsidRPr="005D73A6">
        <w:rPr>
          <w:rFonts w:ascii="Times New Roman" w:hAnsi="Times New Roman"/>
        </w:rPr>
        <w:t>如有</w:t>
      </w:r>
      <w:r w:rsidRPr="005D73A6">
        <w:rPr>
          <w:rFonts w:ascii="Times New Roman" w:hAnsi="Times New Roman"/>
        </w:rPr>
        <w:t>2</w:t>
      </w:r>
      <w:r w:rsidRPr="005D73A6">
        <w:rPr>
          <w:rFonts w:ascii="Times New Roman" w:hAnsi="Times New Roman"/>
        </w:rPr>
        <w:t>人以上重複申請，依</w:t>
      </w:r>
      <w:r w:rsidR="00F66A7A" w:rsidRPr="005D73A6">
        <w:rPr>
          <w:rFonts w:ascii="Times New Roman" w:hAnsi="Times New Roman"/>
        </w:rPr>
        <w:t>「</w:t>
      </w:r>
      <w:r w:rsidRPr="005D73A6">
        <w:rPr>
          <w:rFonts w:ascii="Times New Roman" w:hAnsi="Times New Roman"/>
        </w:rPr>
        <w:t>太陽光電發電設備」優先於「風力發電設備」之原則辦理，惟仍應進行評</w:t>
      </w:r>
      <w:r w:rsidR="00F71669" w:rsidRPr="005D73A6">
        <w:rPr>
          <w:rFonts w:ascii="Times New Roman" w:hAnsi="Times New Roman"/>
        </w:rPr>
        <w:t>核</w:t>
      </w:r>
      <w:r w:rsidRPr="005D73A6">
        <w:rPr>
          <w:rFonts w:ascii="Times New Roman" w:hAnsi="Times New Roman"/>
        </w:rPr>
        <w:t>。</w:t>
      </w:r>
    </w:p>
    <w:p w:rsidR="001C2F72" w:rsidRPr="005D73A6" w:rsidRDefault="00BD2CA7" w:rsidP="00F82DF4">
      <w:pPr>
        <w:pStyle w:val="171"/>
        <w:ind w:leftChars="759" w:left="2405" w:hangingChars="100" w:hanging="280"/>
        <w:rPr>
          <w:rFonts w:ascii="Times New Roman" w:hAnsi="Times New Roman"/>
        </w:rPr>
      </w:pPr>
      <w:r w:rsidRPr="005D73A6">
        <w:rPr>
          <w:rFonts w:ascii="Times New Roman" w:hAnsi="Times New Roman"/>
        </w:rPr>
        <w:t>B.</w:t>
      </w:r>
      <w:r w:rsidR="00CE4DCB" w:rsidRPr="005D73A6">
        <w:rPr>
          <w:rFonts w:ascii="Times New Roman" w:hAnsi="Times New Roman"/>
        </w:rPr>
        <w:t>申請</w:t>
      </w:r>
      <w:r w:rsidRPr="005D73A6">
        <w:rPr>
          <w:rFonts w:ascii="Times New Roman" w:hAnsi="Times New Roman"/>
        </w:rPr>
        <w:t>人</w:t>
      </w:r>
      <w:r w:rsidR="00CE4DCB" w:rsidRPr="005D73A6">
        <w:rPr>
          <w:rFonts w:ascii="Times New Roman" w:hAnsi="Times New Roman"/>
        </w:rPr>
        <w:t>平均分數達</w:t>
      </w:r>
      <w:r w:rsidR="00CE4DCB" w:rsidRPr="005D73A6">
        <w:rPr>
          <w:rFonts w:ascii="Times New Roman" w:hAnsi="Times New Roman"/>
        </w:rPr>
        <w:t>70</w:t>
      </w:r>
      <w:r w:rsidR="00CE4DCB" w:rsidRPr="005D73A6">
        <w:rPr>
          <w:rFonts w:ascii="Times New Roman" w:hAnsi="Times New Roman"/>
        </w:rPr>
        <w:t>分者始取得承租資格。</w:t>
      </w:r>
      <w:r w:rsidR="006C59C3" w:rsidRPr="005D73A6">
        <w:rPr>
          <w:rFonts w:ascii="Times New Roman" w:hAnsi="Times New Roman"/>
        </w:rPr>
        <w:t>惟</w:t>
      </w:r>
      <w:r w:rsidR="00E752DE" w:rsidRPr="005D73A6">
        <w:rPr>
          <w:rFonts w:ascii="Times New Roman" w:hAnsi="Times New Roman"/>
        </w:rPr>
        <w:t>本土地</w:t>
      </w:r>
      <w:r w:rsidR="00CE4DCB" w:rsidRPr="005D73A6">
        <w:rPr>
          <w:rFonts w:ascii="Times New Roman" w:hAnsi="Times New Roman"/>
        </w:rPr>
        <w:t>有</w:t>
      </w:r>
      <w:r w:rsidR="00CE4DCB" w:rsidRPr="005D73A6">
        <w:rPr>
          <w:rFonts w:ascii="Times New Roman" w:hAnsi="Times New Roman"/>
        </w:rPr>
        <w:t>2</w:t>
      </w:r>
      <w:r w:rsidR="00CE4DCB" w:rsidRPr="005D73A6">
        <w:rPr>
          <w:rFonts w:ascii="Times New Roman" w:hAnsi="Times New Roman"/>
        </w:rPr>
        <w:t>以上</w:t>
      </w:r>
      <w:r w:rsidR="00E66E81" w:rsidRPr="005D73A6">
        <w:rPr>
          <w:rFonts w:ascii="Times New Roman" w:hAnsi="Times New Roman"/>
        </w:rPr>
        <w:t>申請人同時申請承租之案件，</w:t>
      </w:r>
      <w:r w:rsidR="00A333D9" w:rsidRPr="005D73A6">
        <w:rPr>
          <w:rFonts w:ascii="Times New Roman" w:hAnsi="Times New Roman"/>
        </w:rPr>
        <w:t>除平均分數須達</w:t>
      </w:r>
      <w:r w:rsidR="00A333D9" w:rsidRPr="005D73A6">
        <w:rPr>
          <w:rFonts w:ascii="Times New Roman" w:hAnsi="Times New Roman"/>
        </w:rPr>
        <w:t>70</w:t>
      </w:r>
      <w:r w:rsidR="00A333D9" w:rsidRPr="005D73A6">
        <w:rPr>
          <w:rFonts w:ascii="Times New Roman" w:hAnsi="Times New Roman"/>
        </w:rPr>
        <w:t>分，並</w:t>
      </w:r>
      <w:r w:rsidR="001C2F72" w:rsidRPr="005D73A6">
        <w:rPr>
          <w:rFonts w:ascii="Times New Roman" w:hAnsi="Times New Roman"/>
        </w:rPr>
        <w:t>擇優錄取。</w:t>
      </w:r>
    </w:p>
    <w:p w:rsidR="001C2F72" w:rsidRPr="005D73A6" w:rsidRDefault="001C2F72" w:rsidP="005977FA">
      <w:pPr>
        <w:pStyle w:val="151"/>
        <w:spacing w:before="190" w:after="190"/>
      </w:pPr>
      <w:r w:rsidRPr="005D73A6">
        <w:t>經評選結果，</w:t>
      </w:r>
      <w:r w:rsidR="00BF5D35" w:rsidRPr="005D73A6">
        <w:t>未獲承租</w:t>
      </w:r>
      <w:r w:rsidR="002C4252" w:rsidRPr="005D73A6">
        <w:t>資格</w:t>
      </w:r>
      <w:r w:rsidRPr="005D73A6">
        <w:t>者，予以退件，已繳保證金無息退還。</w:t>
      </w:r>
    </w:p>
    <w:p w:rsidR="00F71669" w:rsidRPr="005D73A6" w:rsidRDefault="00F71669" w:rsidP="005977FA">
      <w:pPr>
        <w:pStyle w:val="13"/>
        <w:spacing w:before="190" w:after="190"/>
        <w:ind w:left="1400"/>
      </w:pPr>
      <w:r w:rsidRPr="005D73A6">
        <w:t>公告期限屆滿並</w:t>
      </w:r>
      <w:r w:rsidR="005B1C7C" w:rsidRPr="005D73A6">
        <w:t>經</w:t>
      </w:r>
      <w:r w:rsidRPr="005D73A6">
        <w:t>評選完竣後，</w:t>
      </w:r>
      <w:proofErr w:type="gramStart"/>
      <w:r w:rsidRPr="005D73A6">
        <w:t>倘</w:t>
      </w:r>
      <w:r w:rsidR="00CD227B" w:rsidRPr="005D73A6">
        <w:t>本</w:t>
      </w:r>
      <w:r w:rsidRPr="005D73A6">
        <w:t>土地</w:t>
      </w:r>
      <w:proofErr w:type="gramEnd"/>
      <w:r w:rsidR="00CD227B" w:rsidRPr="005D73A6">
        <w:t>未出租</w:t>
      </w:r>
      <w:r w:rsidRPr="005D73A6">
        <w:t>，由中工公司繼續受理申請並依第</w:t>
      </w:r>
      <w:r w:rsidRPr="005D73A6">
        <w:t>(</w:t>
      </w:r>
      <w:r w:rsidRPr="005D73A6">
        <w:t>五</w:t>
      </w:r>
      <w:r w:rsidRPr="005D73A6">
        <w:t>)</w:t>
      </w:r>
      <w:r w:rsidRPr="005D73A6">
        <w:t>款程序辦理至</w:t>
      </w:r>
      <w:r w:rsidR="0022428E" w:rsidRPr="005D73A6">
        <w:t>出</w:t>
      </w:r>
      <w:r w:rsidRPr="005D73A6">
        <w:t>租為止。至第二階段評選原則上於當期「經濟部工業局產業園區土地或建築物租售審查小組」會議前召開評選委員會。倘申請人之申請案件未能於</w:t>
      </w:r>
      <w:r w:rsidRPr="005D73A6">
        <w:rPr>
          <w:kern w:val="0"/>
        </w:rPr>
        <w:t>評選委員會</w:t>
      </w:r>
      <w:r w:rsidRPr="005D73A6">
        <w:t>召開前遞送，則</w:t>
      </w:r>
      <w:r w:rsidR="003039AE" w:rsidRPr="005D73A6">
        <w:t>於</w:t>
      </w:r>
      <w:r w:rsidR="005B1C7C" w:rsidRPr="005D73A6">
        <w:t>下次評選會議</w:t>
      </w:r>
      <w:r w:rsidR="003039AE" w:rsidRPr="005D73A6">
        <w:t>評核</w:t>
      </w:r>
      <w:r w:rsidRPr="005D73A6">
        <w:t>。</w:t>
      </w:r>
    </w:p>
    <w:p w:rsidR="00502747" w:rsidRPr="005D73A6" w:rsidRDefault="001C2F72" w:rsidP="005977FA">
      <w:pPr>
        <w:pStyle w:val="13"/>
        <w:spacing w:before="190" w:after="190"/>
        <w:ind w:left="1400"/>
      </w:pPr>
      <w:r w:rsidRPr="005D73A6">
        <w:t>申請人經審查核准承租後，應依中工公司繳款通知指定期限及金額，向指定行庫繳納擔保金、預繳</w:t>
      </w:r>
      <w:r w:rsidRPr="005D73A6">
        <w:t>2</w:t>
      </w:r>
      <w:r w:rsidRPr="005D73A6">
        <w:t>年租金及</w:t>
      </w:r>
      <w:r w:rsidRPr="005D73A6">
        <w:t>5%</w:t>
      </w:r>
      <w:r w:rsidRPr="005D73A6">
        <w:t>營業稅，並洽經濟部工業局彰濱工業區服務中心辦理簽定租賃契約書手續。</w:t>
      </w:r>
    </w:p>
    <w:p w:rsidR="007708E4" w:rsidRPr="005D73A6" w:rsidRDefault="007708E4" w:rsidP="005977FA">
      <w:pPr>
        <w:pStyle w:val="11"/>
        <w:spacing w:before="190" w:after="190"/>
      </w:pPr>
      <w:r w:rsidRPr="005D73A6">
        <w:t>其他</w:t>
      </w:r>
    </w:p>
    <w:p w:rsidR="00554309" w:rsidRPr="005D73A6" w:rsidRDefault="00F45991" w:rsidP="005977FA">
      <w:pPr>
        <w:pStyle w:val="13"/>
        <w:spacing w:before="190" w:after="190"/>
      </w:pPr>
      <w:r w:rsidRPr="005D73A6">
        <w:t>彰濱工業區</w:t>
      </w:r>
      <w:proofErr w:type="gramStart"/>
      <w:r w:rsidRPr="005D73A6">
        <w:t>採離島式造地</w:t>
      </w:r>
      <w:proofErr w:type="gramEnd"/>
      <w:r w:rsidRPr="005D73A6">
        <w:t>開發，崙尾東西區間及與</w:t>
      </w:r>
      <w:proofErr w:type="gramStart"/>
      <w:r w:rsidRPr="005D73A6">
        <w:t>內陸間以水道</w:t>
      </w:r>
      <w:proofErr w:type="gramEnd"/>
      <w:r w:rsidRPr="005D73A6">
        <w:t>隔離，造地區內</w:t>
      </w:r>
      <w:r w:rsidRPr="005D73A6">
        <w:rPr>
          <w:shd w:val="clear" w:color="auto" w:fill="FFFFFF" w:themeFill="background1"/>
        </w:rPr>
        <w:t>規劃排水系統，排水出口設置防潮閘門</w:t>
      </w:r>
      <w:r w:rsidRPr="005D73A6">
        <w:t>。</w:t>
      </w:r>
      <w:r w:rsidRPr="005D73A6">
        <w:rPr>
          <w:szCs w:val="28"/>
        </w:rPr>
        <w:t>申請人設置之能源設備、建物結構物及固定設施，不得妨礙影響水道</w:t>
      </w:r>
      <w:r w:rsidR="00F76493" w:rsidRPr="005D73A6">
        <w:rPr>
          <w:szCs w:val="28"/>
        </w:rPr>
        <w:t>及既有航道</w:t>
      </w:r>
      <w:r w:rsidRPr="005D73A6">
        <w:rPr>
          <w:szCs w:val="28"/>
        </w:rPr>
        <w:t>功能，不得阻礙或破壞現有工業區及鄰近內陸地區之排水系統、出口及</w:t>
      </w:r>
      <w:r w:rsidRPr="005D73A6">
        <w:rPr>
          <w:shd w:val="clear" w:color="auto" w:fill="FFFFFF" w:themeFill="background1"/>
        </w:rPr>
        <w:t>防潮閘門</w:t>
      </w:r>
      <w:r w:rsidRPr="005D73A6">
        <w:rPr>
          <w:szCs w:val="28"/>
        </w:rPr>
        <w:t>等相關設施。</w:t>
      </w:r>
    </w:p>
    <w:p w:rsidR="007708E4" w:rsidRPr="005D73A6" w:rsidRDefault="001C2F72" w:rsidP="005977FA">
      <w:pPr>
        <w:pStyle w:val="13"/>
        <w:spacing w:before="190" w:after="190"/>
      </w:pPr>
      <w:r w:rsidRPr="005D73A6">
        <w:t>申請人經審查核准承租土地後，有關簽約、繳款、土地</w:t>
      </w:r>
      <w:proofErr w:type="gramStart"/>
      <w:r w:rsidRPr="005D73A6">
        <w:t>點交及使用</w:t>
      </w:r>
      <w:proofErr w:type="gramEnd"/>
      <w:r w:rsidRPr="005D73A6">
        <w:t>土地等相關事宜，悉依工業局所訂「彰濱工業區崙尾東區</w:t>
      </w:r>
      <w:proofErr w:type="gramStart"/>
      <w:r w:rsidR="003B40AC" w:rsidRPr="005D73A6">
        <w:rPr>
          <w:szCs w:val="28"/>
        </w:rPr>
        <w:t>崙海段</w:t>
      </w:r>
      <w:proofErr w:type="gramEnd"/>
      <w:r w:rsidR="003B40AC" w:rsidRPr="005D73A6">
        <w:rPr>
          <w:szCs w:val="28"/>
        </w:rPr>
        <w:t>71</w:t>
      </w:r>
      <w:r w:rsidR="00894D39" w:rsidRPr="005D73A6">
        <w:t>地號</w:t>
      </w:r>
      <w:r w:rsidRPr="005D73A6">
        <w:t>土地出租須知」辦理，申請人應書面切結遵守，如有違反者，視同違約處理。</w:t>
      </w:r>
    </w:p>
    <w:p w:rsidR="001C2F72" w:rsidRPr="005D73A6" w:rsidRDefault="001C2F72" w:rsidP="005977FA">
      <w:pPr>
        <w:pStyle w:val="13"/>
        <w:spacing w:before="190" w:after="190"/>
      </w:pPr>
      <w:r w:rsidRPr="005D73A6">
        <w:t>申租土地所需各項證照如有需變更或申請者，申請人應於送件前先行備妥，不得請求日後補件。</w:t>
      </w:r>
    </w:p>
    <w:p w:rsidR="003225FA" w:rsidRPr="005D73A6" w:rsidRDefault="00894D39" w:rsidP="005977FA">
      <w:pPr>
        <w:pStyle w:val="13"/>
        <w:spacing w:before="190" w:after="190"/>
        <w:rPr>
          <w:shd w:val="clear" w:color="auto" w:fill="FFFFFF"/>
        </w:rPr>
      </w:pPr>
      <w:r w:rsidRPr="005D73A6">
        <w:rPr>
          <w:szCs w:val="28"/>
          <w:shd w:val="clear" w:color="auto" w:fill="FFFFFF"/>
        </w:rPr>
        <w:lastRenderedPageBreak/>
        <w:t>彰濱工業區</w:t>
      </w:r>
      <w:r w:rsidR="00ED631E" w:rsidRPr="005D73A6">
        <w:rPr>
          <w:szCs w:val="28"/>
          <w:shd w:val="clear" w:color="auto" w:fill="FFFFFF"/>
        </w:rPr>
        <w:t>崙尾東區規劃</w:t>
      </w:r>
      <w:r w:rsidRPr="005D73A6">
        <w:rPr>
          <w:szCs w:val="28"/>
          <w:shd w:val="clear" w:color="auto" w:fill="FFFFFF"/>
        </w:rPr>
        <w:t>引進</w:t>
      </w:r>
      <w:r w:rsidR="00ED631E" w:rsidRPr="005D73A6">
        <w:rPr>
          <w:szCs w:val="28"/>
          <w:shd w:val="clear" w:color="auto" w:fill="FFFFFF"/>
        </w:rPr>
        <w:t>再生能源</w:t>
      </w:r>
      <w:r w:rsidRPr="005D73A6">
        <w:rPr>
          <w:szCs w:val="28"/>
          <w:shd w:val="clear" w:color="auto" w:fill="FFFFFF"/>
        </w:rPr>
        <w:t>發電設備使用</w:t>
      </w:r>
      <w:r w:rsidR="00ED631E" w:rsidRPr="005D73A6">
        <w:rPr>
          <w:szCs w:val="28"/>
          <w:shd w:val="clear" w:color="auto" w:fill="FFFFFF"/>
        </w:rPr>
        <w:t>，</w:t>
      </w:r>
      <w:r w:rsidRPr="005D73A6">
        <w:rPr>
          <w:szCs w:val="28"/>
          <w:shd w:val="clear" w:color="auto" w:fill="FFFFFF"/>
        </w:rPr>
        <w:t>依</w:t>
      </w:r>
      <w:r w:rsidR="00ED631E" w:rsidRPr="005D73A6">
        <w:rPr>
          <w:szCs w:val="28"/>
          <w:shd w:val="clear" w:color="auto" w:fill="FFFFFF"/>
        </w:rPr>
        <w:t>台灣電力公司</w:t>
      </w:r>
      <w:r w:rsidRPr="005D73A6">
        <w:rPr>
          <w:szCs w:val="28"/>
          <w:shd w:val="clear" w:color="auto" w:fill="FFFFFF"/>
        </w:rPr>
        <w:t>說明台電</w:t>
      </w:r>
      <w:r w:rsidR="00ED631E" w:rsidRPr="005D73A6">
        <w:rPr>
          <w:szCs w:val="28"/>
          <w:shd w:val="clear" w:color="auto" w:fill="FFFFFF"/>
        </w:rPr>
        <w:t>彰濱</w:t>
      </w:r>
      <w:r w:rsidR="00ED631E" w:rsidRPr="005D73A6">
        <w:rPr>
          <w:szCs w:val="28"/>
          <w:shd w:val="clear" w:color="auto" w:fill="FFFFFF"/>
        </w:rPr>
        <w:t>E/S</w:t>
      </w:r>
      <w:r w:rsidR="00B657C9" w:rsidRPr="005D73A6">
        <w:rPr>
          <w:szCs w:val="28"/>
          <w:shd w:val="clear" w:color="auto" w:fill="FFFFFF"/>
        </w:rPr>
        <w:t>超高壓變電</w:t>
      </w:r>
      <w:r w:rsidRPr="005D73A6">
        <w:rPr>
          <w:szCs w:val="28"/>
          <w:shd w:val="clear" w:color="auto" w:fill="FFFFFF"/>
        </w:rPr>
        <w:t>預留之</w:t>
      </w:r>
      <w:proofErr w:type="gramStart"/>
      <w:r w:rsidRPr="005D73A6">
        <w:rPr>
          <w:szCs w:val="28"/>
          <w:shd w:val="clear" w:color="auto" w:fill="FFFFFF"/>
        </w:rPr>
        <w:t>1</w:t>
      </w:r>
      <w:r w:rsidRPr="005D73A6">
        <w:rPr>
          <w:szCs w:val="28"/>
          <w:shd w:val="clear" w:color="auto" w:fill="FFFFFF"/>
        </w:rPr>
        <w:t>處拱位</w:t>
      </w:r>
      <w:proofErr w:type="gramEnd"/>
      <w:r w:rsidRPr="005D73A6">
        <w:rPr>
          <w:szCs w:val="28"/>
          <w:shd w:val="clear" w:color="auto" w:fill="FFFFFF"/>
        </w:rPr>
        <w:t>已由現行承租廠商共用，</w:t>
      </w:r>
      <w:r w:rsidR="00F76493" w:rsidRPr="005D73A6">
        <w:rPr>
          <w:szCs w:val="28"/>
          <w:shd w:val="clear" w:color="auto" w:fill="FFFFFF"/>
        </w:rPr>
        <w:t>未來</w:t>
      </w:r>
      <w:r w:rsidRPr="005D73A6">
        <w:rPr>
          <w:szCs w:val="28"/>
          <w:shd w:val="clear" w:color="auto" w:fill="FFFFFF"/>
        </w:rPr>
        <w:t>獲</w:t>
      </w:r>
      <w:proofErr w:type="gramStart"/>
      <w:r w:rsidR="003B40AC" w:rsidRPr="005D73A6">
        <w:rPr>
          <w:szCs w:val="28"/>
        </w:rPr>
        <w:t>崙海段</w:t>
      </w:r>
      <w:proofErr w:type="gramEnd"/>
      <w:r w:rsidR="003B40AC" w:rsidRPr="005D73A6">
        <w:rPr>
          <w:szCs w:val="28"/>
        </w:rPr>
        <w:t>71</w:t>
      </w:r>
      <w:r w:rsidRPr="005D73A6">
        <w:rPr>
          <w:szCs w:val="28"/>
          <w:shd w:val="clear" w:color="auto" w:fill="FFFFFF"/>
        </w:rPr>
        <w:t>地號土地</w:t>
      </w:r>
      <w:r w:rsidRPr="005D73A6">
        <w:t>承租資格之申請人，</w:t>
      </w:r>
      <w:r w:rsidRPr="005D73A6">
        <w:rPr>
          <w:szCs w:val="28"/>
          <w:shd w:val="clear" w:color="auto" w:fill="FFFFFF"/>
        </w:rPr>
        <w:t>應自行洽詢台灣電力公司</w:t>
      </w:r>
      <w:r w:rsidR="00F76493" w:rsidRPr="005D73A6">
        <w:rPr>
          <w:szCs w:val="28"/>
          <w:shd w:val="clear" w:color="auto" w:fill="FFFFFF"/>
        </w:rPr>
        <w:t>及現行承租廠商</w:t>
      </w:r>
      <w:r w:rsidRPr="005D73A6">
        <w:rPr>
          <w:szCs w:val="28"/>
          <w:shd w:val="clear" w:color="auto" w:fill="FFFFFF"/>
        </w:rPr>
        <w:t>協議</w:t>
      </w:r>
      <w:proofErr w:type="gramStart"/>
      <w:r w:rsidR="001122BD" w:rsidRPr="005D73A6">
        <w:rPr>
          <w:szCs w:val="28"/>
          <w:shd w:val="clear" w:color="auto" w:fill="FFFFFF"/>
        </w:rPr>
        <w:t>併電拱位</w:t>
      </w:r>
      <w:proofErr w:type="gramEnd"/>
      <w:r w:rsidR="00F76493" w:rsidRPr="005D73A6">
        <w:rPr>
          <w:szCs w:val="28"/>
          <w:shd w:val="clear" w:color="auto" w:fill="FFFFFF"/>
        </w:rPr>
        <w:t>與</w:t>
      </w:r>
      <w:r w:rsidR="00486A0D" w:rsidRPr="005D73A6">
        <w:rPr>
          <w:szCs w:val="28"/>
          <w:shd w:val="clear" w:color="auto" w:fill="FFFFFF"/>
        </w:rPr>
        <w:t>開關設備</w:t>
      </w:r>
      <w:r w:rsidR="001A7964" w:rsidRPr="005D73A6">
        <w:rPr>
          <w:szCs w:val="28"/>
          <w:shd w:val="clear" w:color="auto" w:fill="FFFFFF"/>
        </w:rPr>
        <w:t>之</w:t>
      </w:r>
      <w:r w:rsidR="00486A0D" w:rsidRPr="005D73A6">
        <w:rPr>
          <w:szCs w:val="28"/>
          <w:shd w:val="clear" w:color="auto" w:fill="FFFFFF"/>
        </w:rPr>
        <w:t>使用</w:t>
      </w:r>
      <w:r w:rsidR="001A7964" w:rsidRPr="005D73A6">
        <w:rPr>
          <w:szCs w:val="28"/>
          <w:shd w:val="clear" w:color="auto" w:fill="FFFFFF"/>
        </w:rPr>
        <w:t>規劃</w:t>
      </w:r>
      <w:r w:rsidR="00486A0D" w:rsidRPr="005D73A6">
        <w:rPr>
          <w:rFonts w:eastAsia="新細明體"/>
          <w:szCs w:val="28"/>
          <w:shd w:val="clear" w:color="auto" w:fill="FFFFFF"/>
        </w:rPr>
        <w:t>；</w:t>
      </w:r>
      <w:r w:rsidR="00486A0D" w:rsidRPr="005D73A6">
        <w:rPr>
          <w:shd w:val="clear" w:color="auto" w:fill="FFFFFF"/>
        </w:rPr>
        <w:t>另電纜管路之路徑規劃應自行洽各管線單位及彰濱工業區服務中心辦理</w:t>
      </w:r>
      <w:r w:rsidR="001122BD" w:rsidRPr="005D73A6">
        <w:rPr>
          <w:shd w:val="clear" w:color="auto" w:fill="FFFFFF"/>
        </w:rPr>
        <w:t>。</w:t>
      </w:r>
    </w:p>
    <w:p w:rsidR="00715C09" w:rsidRPr="005D73A6" w:rsidRDefault="00715C09" w:rsidP="005977FA">
      <w:pPr>
        <w:pStyle w:val="13"/>
        <w:spacing w:before="190" w:after="190"/>
      </w:pPr>
      <w:r w:rsidRPr="005D73A6">
        <w:t>本「擴大投資方案</w:t>
      </w:r>
      <w:r w:rsidRPr="005D73A6">
        <w:t>-</w:t>
      </w:r>
      <w:r w:rsidRPr="005D73A6">
        <w:t>工業區土地出租優惠方案」適用期間至</w:t>
      </w:r>
      <w:r w:rsidRPr="005D73A6">
        <w:t>108</w:t>
      </w:r>
      <w:r w:rsidRPr="005D73A6">
        <w:t>年</w:t>
      </w:r>
      <w:r w:rsidRPr="005D73A6">
        <w:t>12</w:t>
      </w:r>
      <w:r w:rsidRPr="005D73A6">
        <w:t>月</w:t>
      </w:r>
      <w:r w:rsidRPr="005D73A6">
        <w:t>31</w:t>
      </w:r>
      <w:r w:rsidRPr="005D73A6">
        <w:t>日止，政策如有變動，將另行公告之。</w:t>
      </w:r>
    </w:p>
    <w:p w:rsidR="00715C09" w:rsidRPr="005D73A6" w:rsidRDefault="00715C09" w:rsidP="005977FA">
      <w:pPr>
        <w:pStyle w:val="13"/>
        <w:spacing w:before="190" w:after="190"/>
        <w:rPr>
          <w:szCs w:val="28"/>
        </w:rPr>
      </w:pPr>
      <w:r w:rsidRPr="005D73A6">
        <w:t>本公告如有未盡事宜，悉依本公告依據之法令規定及「彰濱工業區崙尾東區</w:t>
      </w:r>
      <w:proofErr w:type="gramStart"/>
      <w:r w:rsidR="003B40AC" w:rsidRPr="005D73A6">
        <w:rPr>
          <w:szCs w:val="28"/>
        </w:rPr>
        <w:t>崙海段</w:t>
      </w:r>
      <w:proofErr w:type="gramEnd"/>
      <w:r w:rsidR="003B40AC" w:rsidRPr="005D73A6">
        <w:rPr>
          <w:szCs w:val="28"/>
        </w:rPr>
        <w:t>71</w:t>
      </w:r>
      <w:r w:rsidR="00894D39" w:rsidRPr="005D73A6">
        <w:rPr>
          <w:szCs w:val="28"/>
          <w:shd w:val="clear" w:color="auto" w:fill="FFFFFF"/>
        </w:rPr>
        <w:t>地號</w:t>
      </w:r>
      <w:r w:rsidRPr="005D73A6">
        <w:t>土地出租須知」辦理。</w:t>
      </w:r>
    </w:p>
    <w:p w:rsidR="007F55E4" w:rsidRPr="005D73A6" w:rsidRDefault="00DC5645" w:rsidP="005977FA">
      <w:pPr>
        <w:pStyle w:val="13"/>
        <w:widowControl/>
        <w:adjustRightInd/>
        <w:snapToGrid/>
        <w:spacing w:before="190" w:after="190" w:line="240" w:lineRule="auto"/>
        <w:jc w:val="left"/>
        <w:rPr>
          <w:szCs w:val="28"/>
        </w:rPr>
      </w:pPr>
      <w:r w:rsidRPr="005D73A6">
        <w:t>凡對上開公告事項如有疑問者，請向本公告事項備索地點洽詢。</w:t>
      </w:r>
    </w:p>
    <w:p w:rsidR="00EA7D0F" w:rsidRPr="005D73A6" w:rsidRDefault="00EA7D0F">
      <w:pPr>
        <w:widowControl/>
        <w:adjustRightInd/>
        <w:snapToGrid/>
        <w:spacing w:line="240" w:lineRule="auto"/>
        <w:jc w:val="left"/>
      </w:pPr>
      <w:r w:rsidRPr="005D73A6">
        <w:br w:type="page"/>
      </w:r>
    </w:p>
    <w:p w:rsidR="00447469" w:rsidRPr="005D73A6" w:rsidRDefault="00A54297" w:rsidP="00410E3E">
      <w:pPr>
        <w:pStyle w:val="00"/>
        <w:spacing w:before="100" w:beforeAutospacing="1" w:after="0" w:afterAutospacing="0"/>
      </w:pPr>
      <w:bookmarkStart w:id="15" w:name="_Toc494456329"/>
      <w:bookmarkStart w:id="16" w:name="_Toc23955241"/>
      <w:bookmarkEnd w:id="13"/>
      <w:bookmarkEnd w:id="14"/>
      <w:r w:rsidRPr="005D73A6">
        <w:lastRenderedPageBreak/>
        <w:t>彰濱工業區崙尾東區</w:t>
      </w:r>
      <w:proofErr w:type="gramStart"/>
      <w:r w:rsidR="003B40AC" w:rsidRPr="005D73A6">
        <w:rPr>
          <w:szCs w:val="28"/>
        </w:rPr>
        <w:t>崙海段</w:t>
      </w:r>
      <w:proofErr w:type="gramEnd"/>
      <w:r w:rsidR="003B40AC" w:rsidRPr="005D73A6">
        <w:rPr>
          <w:szCs w:val="28"/>
        </w:rPr>
        <w:t>71</w:t>
      </w:r>
      <w:r w:rsidR="00E510F3" w:rsidRPr="005D73A6">
        <w:t>地號</w:t>
      </w:r>
      <w:r w:rsidRPr="005D73A6">
        <w:t>土地出租須知</w:t>
      </w:r>
      <w:bookmarkEnd w:id="15"/>
      <w:bookmarkEnd w:id="16"/>
    </w:p>
    <w:p w:rsidR="00410E3E" w:rsidRPr="005D73A6" w:rsidRDefault="00410E3E" w:rsidP="00447469">
      <w:pPr>
        <w:pStyle w:val="00"/>
      </w:pPr>
      <w:bookmarkStart w:id="17" w:name="_Toc494456330"/>
      <w:bookmarkStart w:id="18" w:name="_Toc23955242"/>
      <w:r w:rsidRPr="005D73A6">
        <w:rPr>
          <w:sz w:val="32"/>
          <w:szCs w:val="32"/>
        </w:rPr>
        <w:t>(</w:t>
      </w:r>
      <w:r w:rsidRPr="005D73A6">
        <w:rPr>
          <w:sz w:val="32"/>
          <w:szCs w:val="32"/>
        </w:rPr>
        <w:t>擴大投資方案</w:t>
      </w:r>
      <w:r w:rsidRPr="005D73A6">
        <w:rPr>
          <w:sz w:val="32"/>
          <w:szCs w:val="32"/>
        </w:rPr>
        <w:t>-</w:t>
      </w:r>
      <w:r w:rsidRPr="005D73A6">
        <w:rPr>
          <w:sz w:val="32"/>
          <w:szCs w:val="32"/>
        </w:rPr>
        <w:t>工業區土地出租優惠方案</w:t>
      </w:r>
      <w:r w:rsidRPr="005D73A6">
        <w:rPr>
          <w:sz w:val="32"/>
          <w:szCs w:val="32"/>
        </w:rPr>
        <w:t>)</w:t>
      </w:r>
      <w:bookmarkEnd w:id="17"/>
      <w:bookmarkEnd w:id="18"/>
    </w:p>
    <w:p w:rsidR="00447469" w:rsidRPr="005D73A6" w:rsidRDefault="00447469" w:rsidP="00447469">
      <w:pPr>
        <w:spacing w:line="240" w:lineRule="auto"/>
        <w:jc w:val="right"/>
        <w:rPr>
          <w:sz w:val="22"/>
        </w:rPr>
      </w:pPr>
      <w:r w:rsidRPr="005D73A6">
        <w:rPr>
          <w:sz w:val="22"/>
        </w:rPr>
        <w:t>經濟部工業局</w:t>
      </w:r>
      <w:r w:rsidR="00415CB7" w:rsidRPr="005D73A6">
        <w:rPr>
          <w:sz w:val="22"/>
        </w:rPr>
        <w:t>108</w:t>
      </w:r>
      <w:r w:rsidRPr="005D73A6">
        <w:rPr>
          <w:sz w:val="22"/>
        </w:rPr>
        <w:t>年</w:t>
      </w:r>
      <w:r w:rsidR="006E4053">
        <w:rPr>
          <w:rFonts w:hint="eastAsia"/>
          <w:sz w:val="22"/>
        </w:rPr>
        <w:t>11</w:t>
      </w:r>
      <w:r w:rsidRPr="005D73A6">
        <w:rPr>
          <w:sz w:val="22"/>
        </w:rPr>
        <w:t>月</w:t>
      </w:r>
      <w:r w:rsidR="006E4053">
        <w:rPr>
          <w:rFonts w:hint="eastAsia"/>
          <w:sz w:val="22"/>
        </w:rPr>
        <w:t>2</w:t>
      </w:r>
      <w:r w:rsidR="006E72BD">
        <w:rPr>
          <w:rFonts w:hint="eastAsia"/>
          <w:sz w:val="22"/>
        </w:rPr>
        <w:t>7</w:t>
      </w:r>
      <w:bookmarkStart w:id="19" w:name="_GoBack"/>
      <w:bookmarkEnd w:id="19"/>
      <w:r w:rsidRPr="005D73A6">
        <w:rPr>
          <w:sz w:val="22"/>
        </w:rPr>
        <w:t>日工地字第</w:t>
      </w:r>
      <w:r w:rsidR="006E4053" w:rsidRPr="006E4053">
        <w:rPr>
          <w:sz w:val="22"/>
        </w:rPr>
        <w:t>1080125988</w:t>
      </w:r>
      <w:r w:rsidR="006E4053">
        <w:rPr>
          <w:rFonts w:hint="eastAsia"/>
          <w:sz w:val="22"/>
        </w:rPr>
        <w:t>1</w:t>
      </w:r>
      <w:r w:rsidRPr="005D73A6">
        <w:rPr>
          <w:sz w:val="22"/>
        </w:rPr>
        <w:t>號函核定</w:t>
      </w:r>
    </w:p>
    <w:p w:rsidR="003C1134" w:rsidRPr="005D73A6" w:rsidRDefault="00447469">
      <w:pPr>
        <w:widowControl/>
        <w:adjustRightInd/>
        <w:snapToGrid/>
        <w:spacing w:line="240" w:lineRule="auto"/>
        <w:jc w:val="left"/>
      </w:pPr>
      <w:r w:rsidRPr="005D73A6">
        <w:rPr>
          <w:b/>
          <w:szCs w:val="28"/>
        </w:rPr>
        <w:t>(</w:t>
      </w:r>
      <w:r w:rsidRPr="005D73A6">
        <w:rPr>
          <w:b/>
          <w:szCs w:val="28"/>
        </w:rPr>
        <w:t>訂定依據</w:t>
      </w:r>
      <w:r w:rsidRPr="005D73A6">
        <w:rPr>
          <w:b/>
          <w:szCs w:val="28"/>
        </w:rPr>
        <w:t>)</w:t>
      </w:r>
    </w:p>
    <w:p w:rsidR="00447469" w:rsidRPr="005D73A6" w:rsidRDefault="00447469" w:rsidP="005977FA">
      <w:pPr>
        <w:pStyle w:val="21"/>
        <w:numPr>
          <w:ilvl w:val="0"/>
          <w:numId w:val="10"/>
        </w:numPr>
        <w:spacing w:before="190" w:after="190"/>
      </w:pPr>
      <w:r w:rsidRPr="005D73A6">
        <w:t>本須知依產業園區土地建築物與設施使用收益及處分辦法第</w:t>
      </w:r>
      <w:r w:rsidRPr="005D73A6">
        <w:t>15</w:t>
      </w:r>
      <w:r w:rsidRPr="005D73A6">
        <w:t>條規定訂定</w:t>
      </w:r>
    </w:p>
    <w:p w:rsidR="00447469" w:rsidRPr="005D73A6" w:rsidRDefault="00447469" w:rsidP="00447469">
      <w:pPr>
        <w:pStyle w:val="200"/>
        <w:rPr>
          <w:rFonts w:ascii="Times New Roman"/>
        </w:rPr>
      </w:pPr>
      <w:r w:rsidRPr="005D73A6">
        <w:rPr>
          <w:rFonts w:ascii="Times New Roman"/>
        </w:rPr>
        <w:t>(</w:t>
      </w:r>
      <w:r w:rsidR="00CE30AC" w:rsidRPr="005D73A6">
        <w:rPr>
          <w:rFonts w:ascii="Times New Roman"/>
        </w:rPr>
        <w:t>本土地</w:t>
      </w:r>
      <w:r w:rsidRPr="005D73A6">
        <w:rPr>
          <w:rFonts w:ascii="Times New Roman"/>
          <w:szCs w:val="28"/>
        </w:rPr>
        <w:t>出租之法規依據</w:t>
      </w:r>
      <w:r w:rsidRPr="005D73A6">
        <w:rPr>
          <w:rFonts w:ascii="Times New Roman"/>
          <w:szCs w:val="28"/>
        </w:rPr>
        <w:t>)</w:t>
      </w:r>
    </w:p>
    <w:p w:rsidR="00447469" w:rsidRPr="005D73A6" w:rsidRDefault="00A54297" w:rsidP="005977FA">
      <w:pPr>
        <w:pStyle w:val="21"/>
        <w:spacing w:before="190" w:after="190"/>
      </w:pPr>
      <w:r w:rsidRPr="005D73A6">
        <w:t>經濟部工業局</w:t>
      </w:r>
      <w:r w:rsidRPr="005D73A6">
        <w:t>(</w:t>
      </w:r>
      <w:r w:rsidRPr="005D73A6">
        <w:t>以下簡稱工業局</w:t>
      </w:r>
      <w:r w:rsidRPr="005D73A6">
        <w:t>)</w:t>
      </w:r>
      <w:proofErr w:type="gramStart"/>
      <w:r w:rsidRPr="005D73A6">
        <w:t>開發之彰濱</w:t>
      </w:r>
      <w:proofErr w:type="gramEnd"/>
      <w:r w:rsidRPr="005D73A6">
        <w:t>工業區崙尾東區</w:t>
      </w:r>
      <w:proofErr w:type="gramStart"/>
      <w:r w:rsidR="003B40AC" w:rsidRPr="005D73A6">
        <w:rPr>
          <w:szCs w:val="28"/>
        </w:rPr>
        <w:t>崙海段</w:t>
      </w:r>
      <w:proofErr w:type="gramEnd"/>
      <w:r w:rsidR="003B40AC" w:rsidRPr="005D73A6">
        <w:rPr>
          <w:szCs w:val="28"/>
        </w:rPr>
        <w:t>71</w:t>
      </w:r>
      <w:r w:rsidR="00E510F3" w:rsidRPr="005D73A6">
        <w:t>地號</w:t>
      </w:r>
      <w:r w:rsidR="003B4D55" w:rsidRPr="005D73A6">
        <w:t>土地</w:t>
      </w:r>
      <w:r w:rsidRPr="005D73A6">
        <w:t>(</w:t>
      </w:r>
      <w:r w:rsidRPr="005D73A6">
        <w:t>以下簡稱本土地</w:t>
      </w:r>
      <w:r w:rsidRPr="005D73A6">
        <w:t>)</w:t>
      </w:r>
      <w:r w:rsidRPr="005D73A6">
        <w:t>之出租，依本須知規定辦理，本須知未規定者，依產業創新條例暨其施行細則、產業園區土地建築物與設施使用收益及處分辦法及其他相關法令規定辦理。</w:t>
      </w:r>
    </w:p>
    <w:p w:rsidR="00447469" w:rsidRPr="005D73A6" w:rsidRDefault="00447469" w:rsidP="00447469">
      <w:pPr>
        <w:pStyle w:val="200"/>
        <w:rPr>
          <w:rFonts w:ascii="Times New Roman"/>
        </w:rPr>
      </w:pPr>
      <w:r w:rsidRPr="005D73A6">
        <w:rPr>
          <w:rFonts w:ascii="Times New Roman"/>
        </w:rPr>
        <w:t>(</w:t>
      </w:r>
      <w:r w:rsidRPr="005D73A6">
        <w:rPr>
          <w:rFonts w:ascii="Times New Roman"/>
        </w:rPr>
        <w:t>受理申請單位</w:t>
      </w:r>
      <w:r w:rsidRPr="005D73A6">
        <w:rPr>
          <w:rFonts w:ascii="Times New Roman"/>
        </w:rPr>
        <w:t>)</w:t>
      </w:r>
    </w:p>
    <w:p w:rsidR="00447469" w:rsidRPr="005D73A6" w:rsidRDefault="00A54297" w:rsidP="005977FA">
      <w:pPr>
        <w:pStyle w:val="21"/>
        <w:spacing w:before="190" w:after="190"/>
      </w:pPr>
      <w:r w:rsidRPr="005D73A6">
        <w:rPr>
          <w:szCs w:val="20"/>
        </w:rPr>
        <w:t>本土地出租之相關事宜，由工業局委託中華工程股份有限公司</w:t>
      </w:r>
      <w:r w:rsidRPr="005D73A6">
        <w:rPr>
          <w:szCs w:val="20"/>
        </w:rPr>
        <w:t>(</w:t>
      </w:r>
      <w:r w:rsidRPr="005D73A6">
        <w:rPr>
          <w:szCs w:val="20"/>
        </w:rPr>
        <w:t>以下簡稱中工公司</w:t>
      </w:r>
      <w:r w:rsidRPr="005D73A6">
        <w:rPr>
          <w:szCs w:val="20"/>
        </w:rPr>
        <w:t>)</w:t>
      </w:r>
      <w:r w:rsidRPr="005D73A6">
        <w:rPr>
          <w:szCs w:val="20"/>
        </w:rPr>
        <w:t>辦理</w:t>
      </w:r>
      <w:r w:rsidRPr="005D73A6">
        <w:t>，並依規定公告之。</w:t>
      </w:r>
    </w:p>
    <w:p w:rsidR="00447469" w:rsidRPr="005D73A6" w:rsidRDefault="00447469" w:rsidP="00447469">
      <w:pPr>
        <w:pStyle w:val="200"/>
        <w:rPr>
          <w:rFonts w:ascii="Times New Roman"/>
        </w:rPr>
      </w:pPr>
      <w:r w:rsidRPr="005D73A6">
        <w:rPr>
          <w:rFonts w:ascii="Times New Roman"/>
        </w:rPr>
        <w:t>(</w:t>
      </w:r>
      <w:r w:rsidRPr="005D73A6">
        <w:rPr>
          <w:rFonts w:ascii="Times New Roman"/>
        </w:rPr>
        <w:t>出</w:t>
      </w:r>
      <w:r w:rsidR="003A2037" w:rsidRPr="005D73A6">
        <w:rPr>
          <w:rFonts w:ascii="Times New Roman"/>
        </w:rPr>
        <w:t>租</w:t>
      </w:r>
      <w:r w:rsidRPr="005D73A6">
        <w:rPr>
          <w:rFonts w:ascii="Times New Roman"/>
        </w:rPr>
        <w:t>標的</w:t>
      </w:r>
      <w:r w:rsidRPr="005D73A6">
        <w:rPr>
          <w:rFonts w:ascii="Times New Roman"/>
        </w:rPr>
        <w:t>)</w:t>
      </w:r>
    </w:p>
    <w:p w:rsidR="00447469" w:rsidRPr="005D73A6" w:rsidRDefault="00A54297" w:rsidP="005977FA">
      <w:pPr>
        <w:pStyle w:val="21"/>
        <w:spacing w:before="190" w:after="190"/>
      </w:pPr>
      <w:r w:rsidRPr="005D73A6">
        <w:t>本須知適用範圍為彰濱工業區崙尾東區彰化縣鹿港鎮</w:t>
      </w:r>
      <w:proofErr w:type="gramStart"/>
      <w:r w:rsidRPr="005D73A6">
        <w:t>崙</w:t>
      </w:r>
      <w:proofErr w:type="gramEnd"/>
      <w:r w:rsidRPr="005D73A6">
        <w:t>海段</w:t>
      </w:r>
      <w:proofErr w:type="gramStart"/>
      <w:r w:rsidR="003B40AC" w:rsidRPr="005D73A6">
        <w:rPr>
          <w:szCs w:val="28"/>
        </w:rPr>
        <w:t>崙海段</w:t>
      </w:r>
      <w:proofErr w:type="gramEnd"/>
      <w:r w:rsidR="003B40AC" w:rsidRPr="005D73A6">
        <w:rPr>
          <w:szCs w:val="28"/>
        </w:rPr>
        <w:t>71</w:t>
      </w:r>
      <w:r w:rsidR="006E2CCD" w:rsidRPr="005D73A6">
        <w:t>地號</w:t>
      </w:r>
      <w:r w:rsidRPr="005D73A6">
        <w:t>土地，詳附圖</w:t>
      </w:r>
      <w:r w:rsidRPr="005D73A6">
        <w:t>1</w:t>
      </w:r>
      <w:r w:rsidR="005977FA" w:rsidRPr="005D73A6">
        <w:t>、</w:t>
      </w:r>
      <w:r w:rsidRPr="005D73A6">
        <w:t>彰濱工業區崙尾東區</w:t>
      </w:r>
      <w:proofErr w:type="gramStart"/>
      <w:r w:rsidR="003B40AC" w:rsidRPr="005D73A6">
        <w:rPr>
          <w:szCs w:val="28"/>
        </w:rPr>
        <w:t>崙海段</w:t>
      </w:r>
      <w:proofErr w:type="gramEnd"/>
      <w:r w:rsidR="003B40AC" w:rsidRPr="005D73A6">
        <w:rPr>
          <w:szCs w:val="28"/>
        </w:rPr>
        <w:t>71</w:t>
      </w:r>
      <w:r w:rsidR="00E510F3" w:rsidRPr="005D73A6">
        <w:t>地號</w:t>
      </w:r>
      <w:r w:rsidRPr="005D73A6">
        <w:t>土地</w:t>
      </w:r>
      <w:proofErr w:type="gramStart"/>
      <w:r w:rsidRPr="005D73A6">
        <w:t>坵</w:t>
      </w:r>
      <w:proofErr w:type="gramEnd"/>
      <w:r w:rsidRPr="005D73A6">
        <w:t>塊劃分圖所示。</w:t>
      </w:r>
    </w:p>
    <w:p w:rsidR="008B7D04" w:rsidRPr="005D73A6" w:rsidRDefault="00A54297" w:rsidP="005977FA">
      <w:pPr>
        <w:pStyle w:val="21"/>
        <w:spacing w:before="190" w:after="190"/>
      </w:pPr>
      <w:r w:rsidRPr="005D73A6">
        <w:t>本土地之出租依工業局規劃開發圖說辦理，並</w:t>
      </w:r>
      <w:r w:rsidR="00D1401F" w:rsidRPr="005D73A6">
        <w:rPr>
          <w:szCs w:val="28"/>
        </w:rPr>
        <w:t>依規劃</w:t>
      </w:r>
      <w:proofErr w:type="gramStart"/>
      <w:r w:rsidR="00D1401F" w:rsidRPr="005D73A6">
        <w:rPr>
          <w:szCs w:val="28"/>
        </w:rPr>
        <w:t>坵塊按</w:t>
      </w:r>
      <w:proofErr w:type="gramEnd"/>
      <w:r w:rsidR="00D1401F" w:rsidRPr="005D73A6">
        <w:rPr>
          <w:szCs w:val="28"/>
        </w:rPr>
        <w:t>現況</w:t>
      </w:r>
      <w:r w:rsidR="004A3835" w:rsidRPr="005D73A6">
        <w:rPr>
          <w:szCs w:val="28"/>
        </w:rPr>
        <w:t>(</w:t>
      </w:r>
      <w:r w:rsidR="004A3835" w:rsidRPr="005D73A6">
        <w:rPr>
          <w:szCs w:val="28"/>
        </w:rPr>
        <w:t>不</w:t>
      </w:r>
      <w:r w:rsidR="00854472" w:rsidRPr="005D73A6">
        <w:rPr>
          <w:szCs w:val="28"/>
        </w:rPr>
        <w:t>施作</w:t>
      </w:r>
      <w:r w:rsidR="004A3835" w:rsidRPr="005D73A6">
        <w:rPr>
          <w:szCs w:val="28"/>
        </w:rPr>
        <w:t>公共設施</w:t>
      </w:r>
      <w:r w:rsidR="004A3835" w:rsidRPr="005D73A6">
        <w:rPr>
          <w:szCs w:val="28"/>
        </w:rPr>
        <w:t>)</w:t>
      </w:r>
      <w:r w:rsidR="00D1401F" w:rsidRPr="005D73A6">
        <w:rPr>
          <w:szCs w:val="28"/>
        </w:rPr>
        <w:t>受理申請</w:t>
      </w:r>
      <w:r w:rsidRPr="005D73A6">
        <w:t>，申請人於提送申請文件前，應先行赴現場勘查，不得要求工業局</w:t>
      </w:r>
      <w:r w:rsidR="00D1401F" w:rsidRPr="005D73A6">
        <w:rPr>
          <w:szCs w:val="28"/>
        </w:rPr>
        <w:t>辦理分割及</w:t>
      </w:r>
      <w:r w:rsidRPr="005D73A6">
        <w:t>增設任何公共設施。本土地</w:t>
      </w:r>
      <w:r w:rsidR="003B4D55" w:rsidRPr="005D73A6">
        <w:t>現況</w:t>
      </w:r>
      <w:r w:rsidRPr="005D73A6">
        <w:t>為未填造</w:t>
      </w:r>
      <w:r w:rsidR="00EE2D77" w:rsidRPr="005D73A6">
        <w:t>之</w:t>
      </w:r>
      <w:r w:rsidRPr="005D73A6">
        <w:t>海地，由申請人視其需要依據</w:t>
      </w:r>
      <w:r w:rsidR="00F80FA7" w:rsidRPr="005D73A6">
        <w:t>彰濱</w:t>
      </w:r>
      <w:r w:rsidRPr="005D73A6">
        <w:t>工業區編定計畫自行圍堤填海造地。倘申請人承租之土地使用涉及變更</w:t>
      </w:r>
      <w:r w:rsidR="004A3835" w:rsidRPr="005D73A6">
        <w:t>現行編定計畫，申請人應依規定自行向主管機關申請辦理變更編定計畫、</w:t>
      </w:r>
      <w:r w:rsidRPr="005D73A6">
        <w:t>變更環境影響評估</w:t>
      </w:r>
      <w:r w:rsidR="004A3835" w:rsidRPr="005D73A6">
        <w:t>及其他相關法規</w:t>
      </w:r>
      <w:r w:rsidRPr="005D73A6">
        <w:t>相關程序。</w:t>
      </w:r>
      <w:r w:rsidRPr="005D73A6">
        <w:t>(</w:t>
      </w:r>
      <w:r w:rsidRPr="005D73A6">
        <w:t>環境影響評估書件查詢請洽行政院環保署環評書件查詢系統網站</w:t>
      </w:r>
      <w:r w:rsidR="008C6D91" w:rsidRPr="005D73A6">
        <w:t>http://eiadoc.epa.gov.tw/eiaweb/main.aspx</w:t>
      </w:r>
      <w:r w:rsidRPr="005D73A6">
        <w:t>)</w:t>
      </w:r>
      <w:r w:rsidRPr="005D73A6">
        <w:t>。</w:t>
      </w:r>
    </w:p>
    <w:p w:rsidR="008C6D91" w:rsidRPr="005D73A6" w:rsidRDefault="00635198" w:rsidP="005977FA">
      <w:pPr>
        <w:pStyle w:val="21"/>
        <w:spacing w:before="190" w:after="190"/>
        <w:rPr>
          <w:kern w:val="0"/>
        </w:rPr>
      </w:pPr>
      <w:r w:rsidRPr="005D73A6">
        <w:rPr>
          <w:kern w:val="0"/>
        </w:rPr>
        <w:t>本土地</w:t>
      </w:r>
      <w:r w:rsidR="008C6D91" w:rsidRPr="005D73A6">
        <w:rPr>
          <w:kern w:val="0"/>
        </w:rPr>
        <w:t>之申請案件皆</w:t>
      </w:r>
      <w:proofErr w:type="gramStart"/>
      <w:r w:rsidR="008C6D91" w:rsidRPr="005D73A6">
        <w:rPr>
          <w:kern w:val="0"/>
        </w:rPr>
        <w:t>應檢齊出租</w:t>
      </w:r>
      <w:proofErr w:type="gramEnd"/>
      <w:r w:rsidR="008C6D91" w:rsidRPr="005D73A6">
        <w:rPr>
          <w:kern w:val="0"/>
        </w:rPr>
        <w:t>公告及本須知</w:t>
      </w:r>
      <w:r w:rsidR="008A7507" w:rsidRPr="005D73A6">
        <w:rPr>
          <w:kern w:val="0"/>
        </w:rPr>
        <w:t>第</w:t>
      </w:r>
      <w:r w:rsidR="00AF27B1" w:rsidRPr="005D73A6">
        <w:rPr>
          <w:kern w:val="0"/>
        </w:rPr>
        <w:t>17</w:t>
      </w:r>
      <w:r w:rsidR="008A7507" w:rsidRPr="005D73A6">
        <w:rPr>
          <w:kern w:val="0"/>
        </w:rPr>
        <w:t>點</w:t>
      </w:r>
      <w:proofErr w:type="gramStart"/>
      <w:r w:rsidR="008C6D91" w:rsidRPr="005D73A6">
        <w:rPr>
          <w:kern w:val="0"/>
        </w:rPr>
        <w:t>規定之申租</w:t>
      </w:r>
      <w:proofErr w:type="gramEnd"/>
      <w:r w:rsidR="008C6D91" w:rsidRPr="005D73A6">
        <w:rPr>
          <w:kern w:val="0"/>
        </w:rPr>
        <w:t>時應提之書件及興辦事業能力計畫書。</w:t>
      </w:r>
    </w:p>
    <w:p w:rsidR="00447469" w:rsidRPr="005D73A6" w:rsidRDefault="00447469" w:rsidP="00447469">
      <w:pPr>
        <w:pStyle w:val="200"/>
        <w:rPr>
          <w:rFonts w:ascii="Times New Roman"/>
        </w:rPr>
      </w:pPr>
      <w:r w:rsidRPr="005D73A6">
        <w:rPr>
          <w:rFonts w:ascii="Times New Roman"/>
        </w:rPr>
        <w:lastRenderedPageBreak/>
        <w:t>(</w:t>
      </w:r>
      <w:r w:rsidRPr="005D73A6">
        <w:rPr>
          <w:rFonts w:ascii="Times New Roman"/>
        </w:rPr>
        <w:t>出</w:t>
      </w:r>
      <w:r w:rsidR="007B3D1B" w:rsidRPr="005D73A6">
        <w:rPr>
          <w:rFonts w:ascii="Times New Roman"/>
        </w:rPr>
        <w:t>租</w:t>
      </w:r>
      <w:r w:rsidRPr="005D73A6">
        <w:rPr>
          <w:rFonts w:ascii="Times New Roman"/>
        </w:rPr>
        <w:t>對象及限制</w:t>
      </w:r>
      <w:r w:rsidRPr="005D73A6">
        <w:rPr>
          <w:rFonts w:ascii="Times New Roman"/>
        </w:rPr>
        <w:t>)</w:t>
      </w:r>
    </w:p>
    <w:p w:rsidR="00447469" w:rsidRPr="005D73A6" w:rsidRDefault="00C56293" w:rsidP="005977FA">
      <w:pPr>
        <w:pStyle w:val="21"/>
        <w:spacing w:before="190" w:after="190"/>
      </w:pPr>
      <w:r w:rsidRPr="005D73A6">
        <w:t>本土地以出租供商號、法人、政府依法設立之事業機構</w:t>
      </w:r>
      <w:r w:rsidR="003F07D8" w:rsidRPr="005D73A6">
        <w:t>、</w:t>
      </w:r>
      <w:r w:rsidRPr="005D73A6">
        <w:t>電業籌備處從事工業園區各種用地用途及使用規範辦法第</w:t>
      </w:r>
      <w:r w:rsidRPr="005D73A6">
        <w:t>3</w:t>
      </w:r>
      <w:r w:rsidRPr="005D73A6">
        <w:t>條電力供應業規定之使用為限，</w:t>
      </w:r>
      <w:r w:rsidR="00A54297" w:rsidRPr="005D73A6">
        <w:t>並應符合</w:t>
      </w:r>
      <w:r w:rsidR="00CE30AC" w:rsidRPr="005D73A6">
        <w:t>本土地</w:t>
      </w:r>
      <w:r w:rsidR="00A54297" w:rsidRPr="005D73A6">
        <w:t>容許引進產業項目之規劃使用</w:t>
      </w:r>
      <w:r w:rsidR="00447469" w:rsidRPr="005D73A6">
        <w:t>(</w:t>
      </w:r>
      <w:r w:rsidR="00447469" w:rsidRPr="005D73A6">
        <w:t>詳附表</w:t>
      </w:r>
      <w:r w:rsidR="00D56DCA" w:rsidRPr="005D73A6">
        <w:t>1</w:t>
      </w:r>
      <w:r w:rsidR="00447469" w:rsidRPr="005D73A6">
        <w:t>)</w:t>
      </w:r>
      <w:r w:rsidR="00447469" w:rsidRPr="005D73A6">
        <w:t>。</w:t>
      </w:r>
    </w:p>
    <w:p w:rsidR="005D3486" w:rsidRPr="005D73A6" w:rsidRDefault="007F4E40" w:rsidP="005977FA">
      <w:pPr>
        <w:pStyle w:val="21"/>
        <w:spacing w:before="190" w:after="190"/>
      </w:pPr>
      <w:r w:rsidRPr="005D73A6">
        <w:t>申請人</w:t>
      </w:r>
      <w:r w:rsidR="005C05FC" w:rsidRPr="005D73A6">
        <w:t>以</w:t>
      </w:r>
      <w:r w:rsidR="005D3486" w:rsidRPr="005D73A6">
        <w:t>電業籌備處</w:t>
      </w:r>
      <w:r w:rsidR="005C05FC" w:rsidRPr="005D73A6">
        <w:t>名義申請者</w:t>
      </w:r>
      <w:r w:rsidR="005D3486" w:rsidRPr="005D73A6">
        <w:t>，</w:t>
      </w:r>
      <w:r w:rsidR="00AA38E3" w:rsidRPr="005D73A6">
        <w:t>應符合下列實收資本額及發電設備</w:t>
      </w:r>
      <w:r w:rsidR="00AA38E3" w:rsidRPr="005D73A6">
        <w:rPr>
          <w:bCs/>
        </w:rPr>
        <w:t>累積設置容量之</w:t>
      </w:r>
      <w:r w:rsidR="00AA38E3" w:rsidRPr="005D73A6">
        <w:t>規定：</w:t>
      </w:r>
    </w:p>
    <w:p w:rsidR="005D3486" w:rsidRPr="005D73A6" w:rsidRDefault="009C40BE" w:rsidP="005977FA">
      <w:pPr>
        <w:pStyle w:val="24"/>
        <w:spacing w:before="190" w:after="190"/>
      </w:pPr>
      <w:r w:rsidRPr="005D73A6">
        <w:t>電業籌備處發起人之</w:t>
      </w:r>
      <w:proofErr w:type="gramStart"/>
      <w:r w:rsidRPr="005D73A6">
        <w:t>一</w:t>
      </w:r>
      <w:proofErr w:type="gramEnd"/>
      <w:r w:rsidRPr="005D73A6">
        <w:t>持股比例達</w:t>
      </w:r>
      <w:r w:rsidRPr="005D73A6">
        <w:t>50%</w:t>
      </w:r>
      <w:r w:rsidRPr="005D73A6">
        <w:t>以上，</w:t>
      </w:r>
      <w:proofErr w:type="gramStart"/>
      <w:r w:rsidRPr="005D73A6">
        <w:t>且實收</w:t>
      </w:r>
      <w:proofErr w:type="gramEnd"/>
      <w:r w:rsidRPr="005D73A6">
        <w:t>資本額達新台幣</w:t>
      </w:r>
      <w:r w:rsidRPr="005D73A6">
        <w:t>3</w:t>
      </w:r>
      <w:r w:rsidRPr="005D73A6">
        <w:t>億元以上或籌備處之自有資金達新台幣</w:t>
      </w:r>
      <w:r w:rsidRPr="005D73A6">
        <w:t>3</w:t>
      </w:r>
      <w:r w:rsidRPr="005D73A6">
        <w:t>億元以上。</w:t>
      </w:r>
    </w:p>
    <w:p w:rsidR="005D3486" w:rsidRPr="005D73A6" w:rsidRDefault="007F4E40" w:rsidP="005977FA">
      <w:pPr>
        <w:pStyle w:val="24"/>
        <w:spacing w:before="190" w:after="190"/>
      </w:pPr>
      <w:r w:rsidRPr="005D73A6">
        <w:t>電業籌備處</w:t>
      </w:r>
      <w:r w:rsidR="005D3486" w:rsidRPr="005D73A6">
        <w:t>發起人中持股比例達</w:t>
      </w:r>
      <w:r w:rsidR="005D3486" w:rsidRPr="005D73A6">
        <w:t>30%</w:t>
      </w:r>
      <w:r w:rsidR="005D3486" w:rsidRPr="005D73A6">
        <w:t>以上者</w:t>
      </w:r>
      <w:r w:rsidR="00AA38E3" w:rsidRPr="005D73A6">
        <w:t>，其現持有之發電設備累積設置容量達</w:t>
      </w:r>
      <w:r w:rsidR="00FF2A76" w:rsidRPr="005D73A6">
        <w:t>2</w:t>
      </w:r>
      <w:r w:rsidR="00AA38E3" w:rsidRPr="005D73A6">
        <w:t>,000</w:t>
      </w:r>
      <w:r w:rsidR="00AA38E3" w:rsidRPr="005D73A6">
        <w:t>峰</w:t>
      </w:r>
      <w:proofErr w:type="gramStart"/>
      <w:r w:rsidR="00AA38E3" w:rsidRPr="005D73A6">
        <w:t>瓩</w:t>
      </w:r>
      <w:proofErr w:type="gramEnd"/>
      <w:r w:rsidR="00AA38E3" w:rsidRPr="005D73A6">
        <w:t>(</w:t>
      </w:r>
      <w:r w:rsidR="00AB3B97" w:rsidRPr="005D73A6">
        <w:t>k</w:t>
      </w:r>
      <w:r w:rsidR="00AA38E3" w:rsidRPr="005D73A6">
        <w:t>Wp)</w:t>
      </w:r>
      <w:r w:rsidR="00AA38E3" w:rsidRPr="005D73A6">
        <w:t>以上。</w:t>
      </w:r>
    </w:p>
    <w:p w:rsidR="001E746B" w:rsidRPr="005D73A6" w:rsidRDefault="001E746B" w:rsidP="005977FA">
      <w:pPr>
        <w:pStyle w:val="21"/>
        <w:spacing w:before="190" w:after="190"/>
      </w:pPr>
      <w:r w:rsidRPr="005D73A6">
        <w:t>申請人</w:t>
      </w:r>
      <w:r w:rsidR="00D1401F" w:rsidRPr="005D73A6">
        <w:t>承</w:t>
      </w:r>
      <w:r w:rsidRPr="005D73A6">
        <w:t>租之土地不得設定地上權。</w:t>
      </w:r>
    </w:p>
    <w:p w:rsidR="001E746B" w:rsidRPr="005D73A6" w:rsidRDefault="001E746B" w:rsidP="0068046B">
      <w:pPr>
        <w:pStyle w:val="200"/>
        <w:rPr>
          <w:rFonts w:ascii="Times New Roman"/>
          <w:b w:val="0"/>
        </w:rPr>
      </w:pPr>
      <w:r w:rsidRPr="005D73A6">
        <w:rPr>
          <w:rFonts w:ascii="Times New Roman"/>
        </w:rPr>
        <w:t>(</w:t>
      </w:r>
      <w:r w:rsidRPr="005D73A6">
        <w:rPr>
          <w:rFonts w:ascii="Times New Roman"/>
        </w:rPr>
        <w:t>完成使用之規定</w:t>
      </w:r>
      <w:r w:rsidRPr="005D73A6">
        <w:rPr>
          <w:rFonts w:ascii="Times New Roman"/>
        </w:rPr>
        <w:t>)</w:t>
      </w:r>
    </w:p>
    <w:p w:rsidR="007B3D1B" w:rsidRPr="005D73A6" w:rsidRDefault="007B3D1B" w:rsidP="005977FA">
      <w:pPr>
        <w:pStyle w:val="21"/>
        <w:spacing w:before="190" w:after="190"/>
        <w:ind w:left="1120"/>
      </w:pPr>
      <w:r w:rsidRPr="005D73A6">
        <w:t>申請人於簽訂土地租賃契約時，須先</w:t>
      </w:r>
      <w:r w:rsidR="007962C3" w:rsidRPr="005D73A6">
        <w:t>預繳</w:t>
      </w:r>
      <w:r w:rsidR="007962C3" w:rsidRPr="005D73A6">
        <w:t>2</w:t>
      </w:r>
      <w:r w:rsidR="007962C3" w:rsidRPr="005D73A6">
        <w:t>年租金</w:t>
      </w:r>
      <w:r w:rsidR="007962C3" w:rsidRPr="005D73A6">
        <w:t>(</w:t>
      </w:r>
      <w:r w:rsidR="007962C3" w:rsidRPr="005D73A6">
        <w:t>按簽約時審定</w:t>
      </w:r>
      <w:r w:rsidRPr="005D73A6">
        <w:t>月租金</w:t>
      </w:r>
      <w:r w:rsidRPr="005D73A6">
        <w:t>×12</w:t>
      </w:r>
      <w:r w:rsidRPr="005D73A6">
        <w:t>個月</w:t>
      </w:r>
      <w:r w:rsidRPr="005D73A6">
        <w:t>×2</w:t>
      </w:r>
      <w:r w:rsidRPr="005D73A6">
        <w:t>年</w:t>
      </w:r>
      <w:r w:rsidRPr="005D73A6">
        <w:t>)</w:t>
      </w:r>
      <w:r w:rsidRPr="005D73A6">
        <w:t>，並得以現金、銀行保證書、銀行可轉讓定期存單設質方式為之。如申請人於簽訂土地租賃契約之日起</w:t>
      </w:r>
      <w:r w:rsidR="00C479A2" w:rsidRPr="005D73A6">
        <w:t>2</w:t>
      </w:r>
      <w:r w:rsidR="006950BF" w:rsidRPr="005D73A6">
        <w:t>年內</w:t>
      </w:r>
      <w:r w:rsidR="00CE30AC" w:rsidRPr="005D73A6">
        <w:t>或經「經濟部工業局產業園區土地或建築物租售審查小組」審查會核定之計畫期</w:t>
      </w:r>
      <w:proofErr w:type="gramStart"/>
      <w:r w:rsidR="00CE30AC" w:rsidRPr="005D73A6">
        <w:t>程內</w:t>
      </w:r>
      <w:r w:rsidR="006950BF" w:rsidRPr="005D73A6">
        <w:rPr>
          <w:szCs w:val="28"/>
        </w:rPr>
        <w:t>按核定</w:t>
      </w:r>
      <w:proofErr w:type="gramEnd"/>
      <w:r w:rsidR="006950BF" w:rsidRPr="005D73A6">
        <w:rPr>
          <w:szCs w:val="28"/>
        </w:rPr>
        <w:t>計畫取得電業執照</w:t>
      </w:r>
      <w:r w:rsidR="006950BF" w:rsidRPr="005D73A6">
        <w:t>(</w:t>
      </w:r>
      <w:r w:rsidR="006950BF" w:rsidRPr="005D73A6">
        <w:t>或再生能源發電設備登記</w:t>
      </w:r>
      <w:r w:rsidR="006950BF" w:rsidRPr="005D73A6">
        <w:t>)</w:t>
      </w:r>
      <w:r w:rsidRPr="005D73A6">
        <w:t>者，即享有前</w:t>
      </w:r>
      <w:r w:rsidRPr="005D73A6">
        <w:t>2</w:t>
      </w:r>
      <w:r w:rsidRPr="005D73A6">
        <w:t>年免土地租金之優惠；以現金繳納之</w:t>
      </w:r>
      <w:r w:rsidRPr="005D73A6">
        <w:t>2</w:t>
      </w:r>
      <w:r w:rsidRPr="005D73A6">
        <w:t>年租金</w:t>
      </w:r>
      <w:r w:rsidR="00053833" w:rsidRPr="005D73A6">
        <w:t>可抵繳第</w:t>
      </w:r>
      <w:r w:rsidR="00053833" w:rsidRPr="005D73A6">
        <w:t>3</w:t>
      </w:r>
      <w:r w:rsidR="00053833" w:rsidRPr="005D73A6">
        <w:t>年、第</w:t>
      </w:r>
      <w:r w:rsidR="00053833" w:rsidRPr="005D73A6">
        <w:t>4</w:t>
      </w:r>
      <w:r w:rsidR="00053833" w:rsidRPr="005D73A6">
        <w:t>年租金，或申請無息退還</w:t>
      </w:r>
      <w:r w:rsidRPr="005D73A6">
        <w:t>。</w:t>
      </w:r>
      <w:r w:rsidR="001E746B" w:rsidRPr="005D73A6">
        <w:t>申請人未依期限按核定計畫</w:t>
      </w:r>
      <w:r w:rsidR="006950BF" w:rsidRPr="005D73A6">
        <w:rPr>
          <w:szCs w:val="28"/>
        </w:rPr>
        <w:t>取得電業執照</w:t>
      </w:r>
      <w:r w:rsidR="006950BF" w:rsidRPr="005D73A6">
        <w:t>(</w:t>
      </w:r>
      <w:r w:rsidR="006950BF" w:rsidRPr="005D73A6">
        <w:t>或再生能源發電設備登記</w:t>
      </w:r>
      <w:r w:rsidR="006950BF" w:rsidRPr="005D73A6">
        <w:t>)</w:t>
      </w:r>
      <w:r w:rsidR="001E746B" w:rsidRPr="005D73A6">
        <w:t>，以現金繳納之</w:t>
      </w:r>
      <w:r w:rsidR="001E746B" w:rsidRPr="005D73A6">
        <w:t>2</w:t>
      </w:r>
      <w:r w:rsidR="001E746B" w:rsidRPr="005D73A6">
        <w:t>年租金視同繳納第</w:t>
      </w:r>
      <w:r w:rsidR="001E746B" w:rsidRPr="005D73A6">
        <w:t>1</w:t>
      </w:r>
      <w:r w:rsidR="001E746B" w:rsidRPr="005D73A6">
        <w:t>年、第</w:t>
      </w:r>
      <w:r w:rsidR="001E746B" w:rsidRPr="005D73A6">
        <w:t>2</w:t>
      </w:r>
      <w:r w:rsidR="001E746B" w:rsidRPr="005D73A6">
        <w:t>年之租金，以銀行保證書、銀行可轉讓定期存單</w:t>
      </w:r>
      <w:proofErr w:type="gramStart"/>
      <w:r w:rsidR="001E746B" w:rsidRPr="005D73A6">
        <w:t>設質者</w:t>
      </w:r>
      <w:proofErr w:type="gramEnd"/>
      <w:r w:rsidR="001E746B" w:rsidRPr="005D73A6">
        <w:t>，得依約追繳前</w:t>
      </w:r>
      <w:r w:rsidR="001E746B" w:rsidRPr="005D73A6">
        <w:t>2</w:t>
      </w:r>
      <w:r w:rsidR="001E746B" w:rsidRPr="005D73A6">
        <w:t>年之租金，即不得享有前</w:t>
      </w:r>
      <w:r w:rsidR="001E746B" w:rsidRPr="005D73A6">
        <w:t>2</w:t>
      </w:r>
      <w:r w:rsidR="001E746B" w:rsidRPr="005D73A6">
        <w:t>年免租金之優惠，且工業局得終止租賃契約收回土地</w:t>
      </w:r>
      <w:r w:rsidRPr="005D73A6">
        <w:t>。</w:t>
      </w:r>
    </w:p>
    <w:p w:rsidR="006950BF" w:rsidRPr="005D73A6" w:rsidRDefault="006950BF" w:rsidP="005977FA">
      <w:pPr>
        <w:pStyle w:val="21"/>
        <w:spacing w:before="190" w:after="190"/>
        <w:ind w:left="1120"/>
      </w:pPr>
      <w:r w:rsidRPr="005D73A6">
        <w:t>申請</w:t>
      </w:r>
      <w:r w:rsidRPr="005D73A6">
        <w:rPr>
          <w:szCs w:val="28"/>
        </w:rPr>
        <w:t>人所從事之事業如為行政院環境保護署依「開發行為應實施環境影響評估細目及範圍認定標準」及其相關法規認定應實施環境影響評估之開發行為、或須依文化部「水下文化資產保存法」及其相關法規認定應辦理水下文化資產調查者、或為內政部依「海岸管理法」及其相關法規認定應申請海岸特定區位開發許可者，應於簽訂土地租賃契約之日起</w:t>
      </w:r>
      <w:r w:rsidRPr="005D73A6">
        <w:rPr>
          <w:szCs w:val="28"/>
        </w:rPr>
        <w:t>1</w:t>
      </w:r>
      <w:r w:rsidRPr="005D73A6">
        <w:rPr>
          <w:szCs w:val="28"/>
        </w:rPr>
        <w:t>年內依規定自行辦理完成相關程序</w:t>
      </w:r>
      <w:r w:rsidRPr="005D73A6">
        <w:rPr>
          <w:szCs w:val="28"/>
        </w:rPr>
        <w:t>(</w:t>
      </w:r>
      <w:proofErr w:type="gramStart"/>
      <w:r w:rsidRPr="005D73A6">
        <w:rPr>
          <w:szCs w:val="28"/>
        </w:rPr>
        <w:t>含遞件</w:t>
      </w:r>
      <w:proofErr w:type="gramEnd"/>
      <w:r w:rsidRPr="005D73A6">
        <w:rPr>
          <w:szCs w:val="28"/>
        </w:rPr>
        <w:t>申請審查</w:t>
      </w:r>
      <w:r w:rsidRPr="005D73A6">
        <w:rPr>
          <w:szCs w:val="28"/>
        </w:rPr>
        <w:t>)</w:t>
      </w:r>
      <w:r w:rsidRPr="005D73A6">
        <w:rPr>
          <w:szCs w:val="28"/>
        </w:rPr>
        <w:t>，</w:t>
      </w:r>
      <w:proofErr w:type="gramStart"/>
      <w:r w:rsidRPr="005D73A6">
        <w:rPr>
          <w:szCs w:val="28"/>
        </w:rPr>
        <w:t>倘經駁回</w:t>
      </w:r>
      <w:proofErr w:type="gramEnd"/>
      <w:r w:rsidRPr="005D73A6">
        <w:rPr>
          <w:szCs w:val="28"/>
        </w:rPr>
        <w:t>，亦須於駁回之日起</w:t>
      </w:r>
      <w:r w:rsidRPr="005D73A6">
        <w:rPr>
          <w:szCs w:val="28"/>
        </w:rPr>
        <w:t>1</w:t>
      </w:r>
      <w:r w:rsidRPr="005D73A6">
        <w:rPr>
          <w:szCs w:val="28"/>
        </w:rPr>
        <w:t>年內另案提送審查完成。</w:t>
      </w:r>
    </w:p>
    <w:p w:rsidR="006950BF" w:rsidRPr="005D73A6" w:rsidRDefault="00B37F24" w:rsidP="005977FA">
      <w:pPr>
        <w:pStyle w:val="22"/>
        <w:spacing w:before="190" w:after="190"/>
        <w:ind w:left="1120"/>
      </w:pPr>
      <w:r w:rsidRPr="005D73A6">
        <w:rPr>
          <w:szCs w:val="28"/>
        </w:rPr>
        <w:lastRenderedPageBreak/>
        <w:t>另申請人亦</w:t>
      </w:r>
      <w:r w:rsidR="006950BF" w:rsidRPr="005D73A6">
        <w:rPr>
          <w:szCs w:val="28"/>
        </w:rPr>
        <w:t>須於前開各中央主管機關審查通過之日起</w:t>
      </w:r>
      <w:r w:rsidR="003346FE" w:rsidRPr="005D73A6">
        <w:rPr>
          <w:szCs w:val="28"/>
        </w:rPr>
        <w:t>2</w:t>
      </w:r>
      <w:r w:rsidR="006950BF" w:rsidRPr="005D73A6">
        <w:rPr>
          <w:szCs w:val="28"/>
        </w:rPr>
        <w:t>年內</w:t>
      </w:r>
      <w:r w:rsidR="00CE30AC" w:rsidRPr="005D73A6">
        <w:t>或經「經濟部工業局產業園區土地或建築物租售審查小組」審查會核定之計畫期</w:t>
      </w:r>
      <w:proofErr w:type="gramStart"/>
      <w:r w:rsidR="00CE30AC" w:rsidRPr="005D73A6">
        <w:t>程內</w:t>
      </w:r>
      <w:r w:rsidR="006950BF" w:rsidRPr="005D73A6">
        <w:rPr>
          <w:szCs w:val="28"/>
        </w:rPr>
        <w:t>按核定</w:t>
      </w:r>
      <w:proofErr w:type="gramEnd"/>
      <w:r w:rsidR="006950BF" w:rsidRPr="005D73A6">
        <w:rPr>
          <w:szCs w:val="28"/>
        </w:rPr>
        <w:t>計畫取得電業執照</w:t>
      </w:r>
      <w:r w:rsidR="006950BF" w:rsidRPr="005D73A6">
        <w:t>(</w:t>
      </w:r>
      <w:r w:rsidR="006950BF" w:rsidRPr="005D73A6">
        <w:t>或再生能源發電設備登記</w:t>
      </w:r>
      <w:r w:rsidR="006950BF" w:rsidRPr="005D73A6">
        <w:t>)</w:t>
      </w:r>
      <w:r w:rsidR="006950BF" w:rsidRPr="005D73A6">
        <w:t>後即享有前</w:t>
      </w:r>
      <w:r w:rsidR="006950BF" w:rsidRPr="005D73A6">
        <w:t>2</w:t>
      </w:r>
      <w:r w:rsidR="006950BF" w:rsidRPr="005D73A6">
        <w:t>年免土地租金之優惠，以現金繳納之</w:t>
      </w:r>
      <w:r w:rsidR="006950BF" w:rsidRPr="005D73A6">
        <w:t>2</w:t>
      </w:r>
      <w:r w:rsidR="006950BF" w:rsidRPr="005D73A6">
        <w:t>年租金可抵繳第</w:t>
      </w:r>
      <w:r w:rsidR="006950BF" w:rsidRPr="005D73A6">
        <w:t>3</w:t>
      </w:r>
      <w:r w:rsidR="006950BF" w:rsidRPr="005D73A6">
        <w:t>年、第</w:t>
      </w:r>
      <w:r w:rsidR="006950BF" w:rsidRPr="005D73A6">
        <w:t>4</w:t>
      </w:r>
      <w:r w:rsidR="006950BF" w:rsidRPr="005D73A6">
        <w:t>年租金，或申請無息退還。倘申請人</w:t>
      </w:r>
      <w:r w:rsidR="003346FE" w:rsidRPr="005D73A6">
        <w:t>2</w:t>
      </w:r>
      <w:r w:rsidR="006950BF" w:rsidRPr="005D73A6">
        <w:t>年內未</w:t>
      </w:r>
      <w:r w:rsidR="006950BF" w:rsidRPr="005D73A6">
        <w:rPr>
          <w:szCs w:val="28"/>
        </w:rPr>
        <w:t>按核定計畫取得電業執照</w:t>
      </w:r>
      <w:r w:rsidR="006950BF" w:rsidRPr="005D73A6">
        <w:t>(</w:t>
      </w:r>
      <w:r w:rsidR="006950BF" w:rsidRPr="005D73A6">
        <w:t>或再生能源發電設備登記</w:t>
      </w:r>
      <w:r w:rsidR="006950BF" w:rsidRPr="005D73A6">
        <w:t>)</w:t>
      </w:r>
      <w:r w:rsidR="006950BF" w:rsidRPr="005D73A6">
        <w:t>，以現金繳納之</w:t>
      </w:r>
      <w:r w:rsidR="006950BF" w:rsidRPr="005D73A6">
        <w:t>2</w:t>
      </w:r>
      <w:r w:rsidR="006950BF" w:rsidRPr="005D73A6">
        <w:t>年租金視同繳納第</w:t>
      </w:r>
      <w:r w:rsidR="006950BF" w:rsidRPr="005D73A6">
        <w:t>1</w:t>
      </w:r>
      <w:r w:rsidR="006950BF" w:rsidRPr="005D73A6">
        <w:t>年、第</w:t>
      </w:r>
      <w:r w:rsidR="006950BF" w:rsidRPr="005D73A6">
        <w:t>2</w:t>
      </w:r>
      <w:r w:rsidR="006950BF" w:rsidRPr="005D73A6">
        <w:t>年之租金，以銀行保證書、銀行可轉讓定期存單</w:t>
      </w:r>
      <w:proofErr w:type="gramStart"/>
      <w:r w:rsidR="006950BF" w:rsidRPr="005D73A6">
        <w:t>設質者</w:t>
      </w:r>
      <w:proofErr w:type="gramEnd"/>
      <w:r w:rsidR="006950BF" w:rsidRPr="005D73A6">
        <w:t>，得依約追繳前</w:t>
      </w:r>
      <w:r w:rsidR="006950BF" w:rsidRPr="005D73A6">
        <w:t>2</w:t>
      </w:r>
      <w:r w:rsidR="006950BF" w:rsidRPr="005D73A6">
        <w:t>年之租金，即不得享有前</w:t>
      </w:r>
      <w:r w:rsidR="006950BF" w:rsidRPr="005D73A6">
        <w:t>2</w:t>
      </w:r>
      <w:r w:rsidR="006950BF" w:rsidRPr="005D73A6">
        <w:t>年免租金之優惠，且工業局得終止租賃契約收回土地。</w:t>
      </w:r>
    </w:p>
    <w:p w:rsidR="006950BF" w:rsidRPr="005D73A6" w:rsidRDefault="006950BF" w:rsidP="005977FA">
      <w:pPr>
        <w:pStyle w:val="22"/>
        <w:spacing w:before="190" w:after="190"/>
        <w:ind w:left="1120"/>
      </w:pPr>
      <w:r w:rsidRPr="005D73A6">
        <w:t>依前開及其他相關法令進行之各項作業所需費用由申請人自行負擔。</w:t>
      </w:r>
    </w:p>
    <w:p w:rsidR="006950BF" w:rsidRPr="005D73A6" w:rsidRDefault="006950BF" w:rsidP="005977FA">
      <w:pPr>
        <w:pStyle w:val="22"/>
        <w:spacing w:before="190" w:after="190"/>
        <w:ind w:left="1120"/>
      </w:pPr>
      <w:r w:rsidRPr="005D73A6">
        <w:t>倘申請人放棄承租或未於規定</w:t>
      </w:r>
      <w:proofErr w:type="gramStart"/>
      <w:r w:rsidRPr="005D73A6">
        <w:t>期限內按核定</w:t>
      </w:r>
      <w:proofErr w:type="gramEnd"/>
      <w:r w:rsidRPr="005D73A6">
        <w:t>計畫取得電業執照</w:t>
      </w:r>
      <w:r w:rsidRPr="005D73A6">
        <w:t>(</w:t>
      </w:r>
      <w:r w:rsidRPr="005D73A6">
        <w:t>或再生能源發電設備登記</w:t>
      </w:r>
      <w:r w:rsidRPr="005D73A6">
        <w:t>)</w:t>
      </w:r>
      <w:r w:rsidRPr="005D73A6">
        <w:t>，且經工業局終止租賃契約收回土地時，申請人應承諾配合辦理申請撤回或廢止本環境影響評估案。</w:t>
      </w:r>
    </w:p>
    <w:p w:rsidR="006950BF" w:rsidRPr="005D73A6" w:rsidRDefault="006950BF" w:rsidP="005977FA">
      <w:pPr>
        <w:pStyle w:val="21"/>
        <w:spacing w:before="190" w:after="190"/>
      </w:pPr>
      <w:r w:rsidRPr="005D73A6">
        <w:rPr>
          <w:szCs w:val="28"/>
        </w:rPr>
        <w:t>申請人所從事之事業如需填海造地，應於填海造地及設施主要工程完工之日起</w:t>
      </w:r>
      <w:r w:rsidR="003346FE" w:rsidRPr="005D73A6">
        <w:rPr>
          <w:szCs w:val="28"/>
        </w:rPr>
        <w:t>2</w:t>
      </w:r>
      <w:r w:rsidRPr="005D73A6">
        <w:rPr>
          <w:szCs w:val="28"/>
        </w:rPr>
        <w:t>年內</w:t>
      </w:r>
      <w:r w:rsidR="00CE30AC" w:rsidRPr="005D73A6">
        <w:t>或經「經濟部工業局產業園區土地或建築物租售審查小組」審查會核定之計畫期</w:t>
      </w:r>
      <w:proofErr w:type="gramStart"/>
      <w:r w:rsidR="00CE30AC" w:rsidRPr="005D73A6">
        <w:t>程內</w:t>
      </w:r>
      <w:r w:rsidRPr="005D73A6">
        <w:rPr>
          <w:szCs w:val="28"/>
        </w:rPr>
        <w:t>按核定</w:t>
      </w:r>
      <w:proofErr w:type="gramEnd"/>
      <w:r w:rsidRPr="005D73A6">
        <w:rPr>
          <w:szCs w:val="28"/>
        </w:rPr>
        <w:t>計畫取得電業執照</w:t>
      </w:r>
      <w:r w:rsidRPr="005D73A6">
        <w:t>(</w:t>
      </w:r>
      <w:r w:rsidRPr="005D73A6">
        <w:t>或再生能源發電設備登記</w:t>
      </w:r>
      <w:r w:rsidRPr="005D73A6">
        <w:t>)</w:t>
      </w:r>
      <w:r w:rsidRPr="005D73A6">
        <w:rPr>
          <w:szCs w:val="28"/>
        </w:rPr>
        <w:t>後</w:t>
      </w:r>
      <w:r w:rsidRPr="005D73A6">
        <w:t>即享有前</w:t>
      </w:r>
      <w:r w:rsidRPr="005D73A6">
        <w:t>2</w:t>
      </w:r>
      <w:r w:rsidRPr="005D73A6">
        <w:t>年免土地租金之優惠，以現金繳納之</w:t>
      </w:r>
      <w:r w:rsidRPr="005D73A6">
        <w:t>2</w:t>
      </w:r>
      <w:r w:rsidRPr="005D73A6">
        <w:t>年租金可抵繳第</w:t>
      </w:r>
      <w:r w:rsidRPr="005D73A6">
        <w:t>3</w:t>
      </w:r>
      <w:r w:rsidRPr="005D73A6">
        <w:t>年、第</w:t>
      </w:r>
      <w:r w:rsidRPr="005D73A6">
        <w:t>4</w:t>
      </w:r>
      <w:r w:rsidRPr="005D73A6">
        <w:t>年租金，或申請無息退還。倘申請人</w:t>
      </w:r>
      <w:r w:rsidR="003346FE" w:rsidRPr="005D73A6">
        <w:t>2</w:t>
      </w:r>
      <w:r w:rsidRPr="005D73A6">
        <w:t>年內未</w:t>
      </w:r>
      <w:r w:rsidRPr="005D73A6">
        <w:rPr>
          <w:szCs w:val="28"/>
        </w:rPr>
        <w:t>按核定計畫取得電業執照</w:t>
      </w:r>
      <w:r w:rsidRPr="005D73A6">
        <w:t>(</w:t>
      </w:r>
      <w:r w:rsidRPr="005D73A6">
        <w:t>或再生能源發電設備登記</w:t>
      </w:r>
      <w:r w:rsidRPr="005D73A6">
        <w:t>)</w:t>
      </w:r>
      <w:r w:rsidRPr="005D73A6">
        <w:t>，以現金繳納之</w:t>
      </w:r>
      <w:r w:rsidRPr="005D73A6">
        <w:t>2</w:t>
      </w:r>
      <w:r w:rsidRPr="005D73A6">
        <w:t>年租金視同繳納第</w:t>
      </w:r>
      <w:r w:rsidRPr="005D73A6">
        <w:t>1</w:t>
      </w:r>
      <w:r w:rsidRPr="005D73A6">
        <w:t>年、第</w:t>
      </w:r>
      <w:r w:rsidRPr="005D73A6">
        <w:t>2</w:t>
      </w:r>
      <w:r w:rsidRPr="005D73A6">
        <w:t>年之租金，以銀行保證書、銀行可轉讓定期存單</w:t>
      </w:r>
      <w:proofErr w:type="gramStart"/>
      <w:r w:rsidRPr="005D73A6">
        <w:t>設質者</w:t>
      </w:r>
      <w:proofErr w:type="gramEnd"/>
      <w:r w:rsidRPr="005D73A6">
        <w:t>，得依約追繳前</w:t>
      </w:r>
      <w:r w:rsidRPr="005D73A6">
        <w:t>2</w:t>
      </w:r>
      <w:r w:rsidRPr="005D73A6">
        <w:t>年之租金，即不得享有前</w:t>
      </w:r>
      <w:r w:rsidRPr="005D73A6">
        <w:t>2</w:t>
      </w:r>
      <w:r w:rsidRPr="005D73A6">
        <w:t>年免租金之優惠，且工業局得終止租賃契約收回土地。前開填海造地及設施之費用由申請人自行負擔。</w:t>
      </w:r>
    </w:p>
    <w:p w:rsidR="007B3D1B" w:rsidRPr="005D73A6" w:rsidRDefault="006950BF" w:rsidP="005977FA">
      <w:pPr>
        <w:pStyle w:val="21"/>
        <w:spacing w:before="190" w:after="190"/>
      </w:pPr>
      <w:r w:rsidRPr="005D73A6">
        <w:t>申請人經強化使用，惟</w:t>
      </w:r>
      <w:r w:rsidR="00CE30AC" w:rsidRPr="005D73A6">
        <w:t>於期限內</w:t>
      </w:r>
      <w:r w:rsidRPr="005D73A6">
        <w:rPr>
          <w:szCs w:val="28"/>
        </w:rPr>
        <w:t>仍未能</w:t>
      </w:r>
      <w:r w:rsidR="00C479A2" w:rsidRPr="005D73A6">
        <w:rPr>
          <w:szCs w:val="28"/>
        </w:rPr>
        <w:t>按核定計畫取得電業執照</w:t>
      </w:r>
      <w:r w:rsidR="00C479A2" w:rsidRPr="005D73A6">
        <w:t>(</w:t>
      </w:r>
      <w:r w:rsidR="00C479A2" w:rsidRPr="005D73A6">
        <w:t>或再生能源發電設備登記</w:t>
      </w:r>
      <w:r w:rsidR="00C479A2" w:rsidRPr="005D73A6">
        <w:t>)</w:t>
      </w:r>
      <w:r w:rsidRPr="005D73A6">
        <w:rPr>
          <w:szCs w:val="28"/>
        </w:rPr>
        <w:t>者</w:t>
      </w:r>
      <w:r w:rsidRPr="005D73A6">
        <w:t>，有不可歸責之原由時，</w:t>
      </w:r>
      <w:r w:rsidR="00CE30AC" w:rsidRPr="005D73A6">
        <w:t>得依經濟部工業局訂定之「經濟部工業局產業園區個案開發期程限期改善作業原則」協處。</w:t>
      </w:r>
    </w:p>
    <w:p w:rsidR="0093605F" w:rsidRPr="005D73A6" w:rsidRDefault="0093605F" w:rsidP="0093605F">
      <w:pPr>
        <w:pStyle w:val="200"/>
        <w:rPr>
          <w:rFonts w:ascii="Times New Roman"/>
        </w:rPr>
      </w:pPr>
      <w:r w:rsidRPr="005D73A6">
        <w:rPr>
          <w:rFonts w:ascii="Times New Roman"/>
        </w:rPr>
        <w:t>(</w:t>
      </w:r>
      <w:r w:rsidRPr="005D73A6">
        <w:rPr>
          <w:rFonts w:ascii="Times New Roman"/>
        </w:rPr>
        <w:t>承租權轉讓之限制</w:t>
      </w:r>
      <w:r w:rsidRPr="005D73A6">
        <w:rPr>
          <w:rFonts w:ascii="Times New Roman"/>
        </w:rPr>
        <w:t>)</w:t>
      </w:r>
    </w:p>
    <w:p w:rsidR="00447469" w:rsidRPr="005D73A6" w:rsidRDefault="00D63D6D" w:rsidP="005977FA">
      <w:pPr>
        <w:pStyle w:val="21"/>
        <w:spacing w:before="190" w:after="190"/>
      </w:pPr>
      <w:r w:rsidRPr="005D73A6">
        <w:t>申請人</w:t>
      </w:r>
      <w:r w:rsidR="00F72E06" w:rsidRPr="005D73A6">
        <w:t>不</w:t>
      </w:r>
      <w:r w:rsidR="00F72E06" w:rsidRPr="005D73A6">
        <w:rPr>
          <w:szCs w:val="28"/>
        </w:rPr>
        <w:t>得將</w:t>
      </w:r>
      <w:r w:rsidR="007F65C1" w:rsidRPr="005D73A6">
        <w:rPr>
          <w:szCs w:val="28"/>
        </w:rPr>
        <w:t>承</w:t>
      </w:r>
      <w:r w:rsidR="00F72E06" w:rsidRPr="005D73A6">
        <w:rPr>
          <w:szCs w:val="28"/>
        </w:rPr>
        <w:t>租土地全部或一部轉租、出借或以其他方式供他人使用</w:t>
      </w:r>
      <w:r w:rsidR="004C103E" w:rsidRPr="005D73A6">
        <w:t>。</w:t>
      </w:r>
    </w:p>
    <w:p w:rsidR="00447469" w:rsidRPr="005D73A6" w:rsidRDefault="00D63D6D" w:rsidP="005977FA">
      <w:pPr>
        <w:pStyle w:val="21"/>
        <w:spacing w:before="190" w:after="190"/>
      </w:pPr>
      <w:r w:rsidRPr="005D73A6">
        <w:t>申請人</w:t>
      </w:r>
      <w:r w:rsidR="00F72E06" w:rsidRPr="005D73A6">
        <w:t>不得將興建之建築物及設施全部或一部移轉、出租、出借或以其他方式供他人使用。</w:t>
      </w:r>
    </w:p>
    <w:p w:rsidR="00447469" w:rsidRPr="005D73A6" w:rsidRDefault="00447469" w:rsidP="00447469">
      <w:pPr>
        <w:pStyle w:val="200"/>
        <w:rPr>
          <w:rFonts w:ascii="Times New Roman"/>
        </w:rPr>
      </w:pPr>
      <w:r w:rsidRPr="005D73A6">
        <w:rPr>
          <w:rFonts w:ascii="Times New Roman"/>
        </w:rPr>
        <w:lastRenderedPageBreak/>
        <w:t>(</w:t>
      </w:r>
      <w:r w:rsidR="004C103E" w:rsidRPr="005D73A6">
        <w:rPr>
          <w:rFonts w:ascii="Times New Roman"/>
        </w:rPr>
        <w:t>出租</w:t>
      </w:r>
      <w:r w:rsidRPr="005D73A6">
        <w:rPr>
          <w:rFonts w:ascii="Times New Roman"/>
        </w:rPr>
        <w:t>程序</w:t>
      </w:r>
      <w:r w:rsidRPr="005D73A6">
        <w:rPr>
          <w:rFonts w:ascii="Times New Roman"/>
        </w:rPr>
        <w:t>)</w:t>
      </w:r>
    </w:p>
    <w:p w:rsidR="00447469" w:rsidRPr="005D73A6" w:rsidRDefault="00CE30AC" w:rsidP="005977FA">
      <w:pPr>
        <w:pStyle w:val="21"/>
        <w:spacing w:before="190" w:after="190"/>
      </w:pPr>
      <w:r w:rsidRPr="005D73A6">
        <w:t>本土地</w:t>
      </w:r>
      <w:r w:rsidR="006950BF" w:rsidRPr="005D73A6">
        <w:t>之出租</w:t>
      </w:r>
      <w:proofErr w:type="gramStart"/>
      <w:r w:rsidR="006950BF" w:rsidRPr="005D73A6">
        <w:t>採</w:t>
      </w:r>
      <w:proofErr w:type="gramEnd"/>
      <w:r w:rsidR="006950BF" w:rsidRPr="005D73A6">
        <w:t>二階段辦理。</w:t>
      </w:r>
    </w:p>
    <w:p w:rsidR="00F82DF4" w:rsidRPr="005D73A6" w:rsidRDefault="006950BF" w:rsidP="005977FA">
      <w:pPr>
        <w:pStyle w:val="24"/>
        <w:spacing w:before="190" w:after="190"/>
      </w:pPr>
      <w:r w:rsidRPr="005D73A6">
        <w:t>第一階段：</w:t>
      </w:r>
      <w:r w:rsidR="00A47A55" w:rsidRPr="005D73A6">
        <w:t>資格審查</w:t>
      </w:r>
    </w:p>
    <w:p w:rsidR="00F82DF4" w:rsidRPr="005D73A6" w:rsidRDefault="00F82DF4" w:rsidP="00F82DF4">
      <w:pPr>
        <w:pStyle w:val="171"/>
        <w:ind w:leftChars="607" w:left="1700" w:firstLineChars="0" w:firstLine="1"/>
        <w:rPr>
          <w:rFonts w:ascii="Times New Roman" w:hAnsi="Times New Roman"/>
        </w:rPr>
      </w:pPr>
      <w:r w:rsidRPr="005D73A6">
        <w:rPr>
          <w:rFonts w:ascii="Times New Roman" w:hAnsi="Times New Roman"/>
        </w:rPr>
        <w:t>申請案件由中工公司收件初審，於文件齊全、資格符合後，再轉送工業局評選及審查。</w:t>
      </w:r>
    </w:p>
    <w:p w:rsidR="006950BF" w:rsidRPr="005D73A6" w:rsidRDefault="006950BF" w:rsidP="005977FA">
      <w:pPr>
        <w:pStyle w:val="24"/>
        <w:spacing w:before="190" w:after="190"/>
      </w:pPr>
      <w:r w:rsidRPr="005D73A6">
        <w:rPr>
          <w:kern w:val="0"/>
          <w:szCs w:val="28"/>
        </w:rPr>
        <w:t>第二階段：</w:t>
      </w:r>
      <w:r w:rsidR="00875068" w:rsidRPr="005D73A6">
        <w:rPr>
          <w:kern w:val="0"/>
        </w:rPr>
        <w:t>工業局擇日召開評選委員會</w:t>
      </w:r>
      <w:r w:rsidR="005E5AF0" w:rsidRPr="005D73A6">
        <w:rPr>
          <w:kern w:val="0"/>
        </w:rPr>
        <w:t>，</w:t>
      </w:r>
      <w:r w:rsidR="007A7761" w:rsidRPr="005D73A6">
        <w:t>依</w:t>
      </w:r>
      <w:r w:rsidR="005E5AF0" w:rsidRPr="005D73A6">
        <w:rPr>
          <w:kern w:val="0"/>
        </w:rPr>
        <w:t>申</w:t>
      </w:r>
      <w:r w:rsidR="00635198" w:rsidRPr="005D73A6">
        <w:rPr>
          <w:kern w:val="0"/>
        </w:rPr>
        <w:t>請</w:t>
      </w:r>
      <w:r w:rsidR="005E5AF0" w:rsidRPr="005D73A6">
        <w:rPr>
          <w:kern w:val="0"/>
        </w:rPr>
        <w:t>案件</w:t>
      </w:r>
      <w:r w:rsidR="007A7761" w:rsidRPr="005D73A6">
        <w:rPr>
          <w:kern w:val="0"/>
        </w:rPr>
        <w:t>之</w:t>
      </w:r>
      <w:r w:rsidR="00875068" w:rsidRPr="005D73A6">
        <w:t>興辦事業能力計畫書綜合考量進行評核。</w:t>
      </w:r>
      <w:r w:rsidR="005E5AF0" w:rsidRPr="005D73A6">
        <w:t>至其相關規範如下所示。</w:t>
      </w:r>
    </w:p>
    <w:p w:rsidR="006950BF" w:rsidRPr="005D73A6" w:rsidRDefault="006950BF" w:rsidP="005977FA">
      <w:pPr>
        <w:pStyle w:val="261"/>
        <w:spacing w:before="95" w:after="95"/>
      </w:pPr>
      <w:r w:rsidRPr="005D73A6">
        <w:t>由工業局擇日召開評選委員會，第一階段通過資格審查之申請人就所提興辦事業計畫內容進行簡報說明。申請人參加評選委員會人數至多不超過</w:t>
      </w:r>
      <w:r w:rsidRPr="005D73A6">
        <w:t>5</w:t>
      </w:r>
      <w:r w:rsidRPr="005D73A6">
        <w:t>人，簡報時間不得超過</w:t>
      </w:r>
      <w:r w:rsidRPr="005D73A6">
        <w:t>25</w:t>
      </w:r>
      <w:r w:rsidRPr="005D73A6">
        <w:t>分鐘。</w:t>
      </w:r>
    </w:p>
    <w:p w:rsidR="00875068" w:rsidRPr="005D73A6" w:rsidRDefault="006950BF" w:rsidP="005977FA">
      <w:pPr>
        <w:pStyle w:val="261"/>
        <w:spacing w:before="95" w:after="95"/>
      </w:pPr>
      <w:r w:rsidRPr="005D73A6">
        <w:t>興辦事業能力評核項目及</w:t>
      </w:r>
      <w:proofErr w:type="gramStart"/>
      <w:r w:rsidRPr="005D73A6">
        <w:t>比重</w:t>
      </w:r>
      <w:r w:rsidR="00521819" w:rsidRPr="005D73A6">
        <w:t>詳本須知</w:t>
      </w:r>
      <w:proofErr w:type="gramEnd"/>
      <w:r w:rsidR="00521819" w:rsidRPr="005D73A6">
        <w:t>附錄</w:t>
      </w:r>
      <w:proofErr w:type="gramStart"/>
      <w:r w:rsidR="00521819" w:rsidRPr="005D73A6">
        <w:t>一</w:t>
      </w:r>
      <w:proofErr w:type="gramEnd"/>
      <w:r w:rsidR="00521819" w:rsidRPr="005D73A6">
        <w:t>所示。</w:t>
      </w:r>
    </w:p>
    <w:p w:rsidR="00D8466A" w:rsidRPr="005D73A6" w:rsidRDefault="00CE30AC" w:rsidP="005977FA">
      <w:pPr>
        <w:pStyle w:val="261"/>
        <w:spacing w:before="95" w:after="95"/>
      </w:pPr>
      <w:r w:rsidRPr="005D73A6">
        <w:t>本土地</w:t>
      </w:r>
      <w:r w:rsidR="00F71669" w:rsidRPr="005D73A6">
        <w:t>如有</w:t>
      </w:r>
      <w:r w:rsidR="00F71669" w:rsidRPr="005D73A6">
        <w:t>2</w:t>
      </w:r>
      <w:r w:rsidR="00F71669" w:rsidRPr="005D73A6">
        <w:t>人以上重複申請，依</w:t>
      </w:r>
      <w:r w:rsidR="00445899" w:rsidRPr="005D73A6">
        <w:t>「太陽光電發電設備」</w:t>
      </w:r>
      <w:r w:rsidR="00F71669" w:rsidRPr="005D73A6">
        <w:t>優先於「風力發電設備」之原則辦理，惟仍應進行評核。</w:t>
      </w:r>
    </w:p>
    <w:p w:rsidR="00C4214F" w:rsidRPr="005D73A6" w:rsidRDefault="00C4214F" w:rsidP="005977FA">
      <w:pPr>
        <w:pStyle w:val="261"/>
        <w:spacing w:before="95" w:after="95"/>
      </w:pPr>
      <w:r w:rsidRPr="005D73A6">
        <w:t>申請人平均分數達</w:t>
      </w:r>
      <w:r w:rsidRPr="005D73A6">
        <w:t>70</w:t>
      </w:r>
      <w:r w:rsidRPr="005D73A6">
        <w:t>分者始取得承租資格。</w:t>
      </w:r>
      <w:r w:rsidR="00445899" w:rsidRPr="005D73A6">
        <w:t>惟</w:t>
      </w:r>
      <w:r w:rsidR="00E752DE" w:rsidRPr="005D73A6">
        <w:t>本土地</w:t>
      </w:r>
      <w:r w:rsidRPr="005D73A6">
        <w:t>有</w:t>
      </w:r>
      <w:r w:rsidRPr="005D73A6">
        <w:t>2</w:t>
      </w:r>
      <w:r w:rsidRPr="005D73A6">
        <w:t>以上申請人同時申請承租之案件，除平均分數須達</w:t>
      </w:r>
      <w:r w:rsidRPr="005D73A6">
        <w:t>70</w:t>
      </w:r>
      <w:r w:rsidRPr="005D73A6">
        <w:t>分，並擇優錄取。</w:t>
      </w:r>
    </w:p>
    <w:p w:rsidR="00875068" w:rsidRPr="005D73A6" w:rsidRDefault="00875068" w:rsidP="00CE30AC">
      <w:pPr>
        <w:pStyle w:val="24"/>
        <w:spacing w:before="190" w:after="190"/>
      </w:pPr>
      <w:r w:rsidRPr="005D73A6">
        <w:t>公告期限屆滿</w:t>
      </w:r>
      <w:r w:rsidR="00F56C46" w:rsidRPr="005D73A6">
        <w:t>並</w:t>
      </w:r>
      <w:r w:rsidR="005B1C7C" w:rsidRPr="005D73A6">
        <w:t>經</w:t>
      </w:r>
      <w:r w:rsidR="00F56C46" w:rsidRPr="005D73A6">
        <w:t>評選完竣後，</w:t>
      </w:r>
      <w:proofErr w:type="gramStart"/>
      <w:r w:rsidR="00F56C46" w:rsidRPr="005D73A6">
        <w:t>倘</w:t>
      </w:r>
      <w:r w:rsidR="00CE30AC" w:rsidRPr="005D73A6">
        <w:t>本</w:t>
      </w:r>
      <w:r w:rsidR="00F56C46" w:rsidRPr="005D73A6">
        <w:t>土地</w:t>
      </w:r>
      <w:proofErr w:type="gramEnd"/>
      <w:r w:rsidR="00CE30AC" w:rsidRPr="005D73A6">
        <w:t>未出租</w:t>
      </w:r>
      <w:r w:rsidR="00F56C46" w:rsidRPr="005D73A6">
        <w:t>，由中工公司繼續受理申請並依</w:t>
      </w:r>
      <w:proofErr w:type="gramStart"/>
      <w:r w:rsidR="00AF27B1" w:rsidRPr="005D73A6">
        <w:t>本點</w:t>
      </w:r>
      <w:r w:rsidR="00F56C46" w:rsidRPr="005D73A6">
        <w:t>第</w:t>
      </w:r>
      <w:proofErr w:type="gramEnd"/>
      <w:r w:rsidR="00AF27B1" w:rsidRPr="005D73A6">
        <w:t>(</w:t>
      </w:r>
      <w:r w:rsidR="00AF27B1" w:rsidRPr="005D73A6">
        <w:t>一</w:t>
      </w:r>
      <w:r w:rsidR="00AF27B1" w:rsidRPr="005D73A6">
        <w:t>)</w:t>
      </w:r>
      <w:r w:rsidR="00445899" w:rsidRPr="005D73A6">
        <w:t>項</w:t>
      </w:r>
      <w:r w:rsidR="00D10F96" w:rsidRPr="005D73A6">
        <w:t>及第</w:t>
      </w:r>
      <w:r w:rsidR="00AF27B1" w:rsidRPr="005D73A6">
        <w:t>(</w:t>
      </w:r>
      <w:r w:rsidR="00AF27B1" w:rsidRPr="005D73A6">
        <w:t>二</w:t>
      </w:r>
      <w:r w:rsidR="00AF27B1" w:rsidRPr="005D73A6">
        <w:t>)</w:t>
      </w:r>
      <w:r w:rsidR="00445899" w:rsidRPr="005D73A6">
        <w:t>項</w:t>
      </w:r>
      <w:r w:rsidR="00F56C46" w:rsidRPr="005D73A6">
        <w:t>程序辦理至</w:t>
      </w:r>
      <w:r w:rsidR="00CE30AC" w:rsidRPr="005D73A6">
        <w:t>出</w:t>
      </w:r>
      <w:r w:rsidR="00F56C46" w:rsidRPr="005D73A6">
        <w:t>租為止。至第二階段評選原則上於當期「經濟部工業局產業園區土地或建築物租售審查小組」會議前召開評選委員會。倘申請人之申請案件未能於</w:t>
      </w:r>
      <w:r w:rsidR="00F56C46" w:rsidRPr="005D73A6">
        <w:rPr>
          <w:kern w:val="0"/>
        </w:rPr>
        <w:t>評選委員會</w:t>
      </w:r>
      <w:r w:rsidR="00F56C46" w:rsidRPr="005D73A6">
        <w:t>召開前遞送，則</w:t>
      </w:r>
      <w:r w:rsidR="003039AE" w:rsidRPr="005D73A6">
        <w:t>於</w:t>
      </w:r>
      <w:r w:rsidR="00F56C46" w:rsidRPr="005D73A6">
        <w:t>下次評選會</w:t>
      </w:r>
      <w:r w:rsidR="005B1C7C" w:rsidRPr="005D73A6">
        <w:t>議</w:t>
      </w:r>
      <w:r w:rsidR="003039AE" w:rsidRPr="005D73A6">
        <w:t>評核</w:t>
      </w:r>
      <w:r w:rsidR="00F56C46" w:rsidRPr="005D73A6">
        <w:t>。</w:t>
      </w:r>
    </w:p>
    <w:p w:rsidR="00447469" w:rsidRPr="005D73A6" w:rsidRDefault="00447469" w:rsidP="00447469">
      <w:pPr>
        <w:pStyle w:val="200"/>
        <w:rPr>
          <w:rFonts w:ascii="Times New Roman"/>
          <w:szCs w:val="28"/>
        </w:rPr>
      </w:pPr>
      <w:r w:rsidRPr="005D73A6">
        <w:rPr>
          <w:rFonts w:ascii="Times New Roman"/>
        </w:rPr>
        <w:t>(</w:t>
      </w:r>
      <w:r w:rsidRPr="005D73A6">
        <w:rPr>
          <w:rFonts w:ascii="Times New Roman"/>
        </w:rPr>
        <w:t>申</w:t>
      </w:r>
      <w:r w:rsidR="00F72E06" w:rsidRPr="005D73A6">
        <w:rPr>
          <w:rFonts w:ascii="Times New Roman"/>
        </w:rPr>
        <w:t>租</w:t>
      </w:r>
      <w:r w:rsidRPr="005D73A6">
        <w:rPr>
          <w:rFonts w:ascii="Times New Roman"/>
        </w:rPr>
        <w:t>時應提之書件</w:t>
      </w:r>
      <w:r w:rsidRPr="005D73A6">
        <w:rPr>
          <w:rFonts w:ascii="Times New Roman"/>
        </w:rPr>
        <w:t>)</w:t>
      </w:r>
    </w:p>
    <w:p w:rsidR="00447469" w:rsidRPr="005D73A6" w:rsidRDefault="006950BF" w:rsidP="005977FA">
      <w:pPr>
        <w:pStyle w:val="21"/>
        <w:spacing w:before="190" w:after="190"/>
      </w:pPr>
      <w:r w:rsidRPr="005D73A6">
        <w:t>申請人應依</w:t>
      </w:r>
      <w:r w:rsidR="00CE30AC" w:rsidRPr="005D73A6">
        <w:t>本土地</w:t>
      </w:r>
      <w:r w:rsidRPr="005D73A6">
        <w:t>出租公告指定之時間、地點，</w:t>
      </w:r>
      <w:r w:rsidR="005E5AF0" w:rsidRPr="005D73A6">
        <w:t>申</w:t>
      </w:r>
      <w:r w:rsidR="00635198" w:rsidRPr="005D73A6">
        <w:t>請</w:t>
      </w:r>
      <w:r w:rsidR="005E5AF0" w:rsidRPr="005D73A6">
        <w:t>案件</w:t>
      </w:r>
      <w:proofErr w:type="gramStart"/>
      <w:r w:rsidR="005E5AF0" w:rsidRPr="005D73A6">
        <w:t>應</w:t>
      </w:r>
      <w:r w:rsidRPr="005D73A6">
        <w:t>檢齊下列</w:t>
      </w:r>
      <w:proofErr w:type="gramEnd"/>
      <w:r w:rsidRPr="005D73A6">
        <w:t>文件</w:t>
      </w:r>
      <w:r w:rsidRPr="005D73A6">
        <w:t>1</w:t>
      </w:r>
      <w:r w:rsidRPr="005D73A6">
        <w:t>式</w:t>
      </w:r>
      <w:r w:rsidRPr="005D73A6">
        <w:t>2</w:t>
      </w:r>
      <w:r w:rsidRPr="005D73A6">
        <w:t>份向中工公司提出申請：</w:t>
      </w:r>
    </w:p>
    <w:p w:rsidR="00447469" w:rsidRPr="005D73A6" w:rsidRDefault="00447469" w:rsidP="00471770">
      <w:pPr>
        <w:pStyle w:val="24"/>
        <w:spacing w:beforeLines="0" w:afterLines="0"/>
      </w:pPr>
      <w:r w:rsidRPr="005D73A6">
        <w:t>土地申請書</w:t>
      </w:r>
      <w:r w:rsidRPr="005D73A6">
        <w:t>(</w:t>
      </w:r>
      <w:r w:rsidRPr="005D73A6">
        <w:t>表格由</w:t>
      </w:r>
      <w:r w:rsidR="006950BF" w:rsidRPr="005D73A6">
        <w:t>中工</w:t>
      </w:r>
      <w:r w:rsidRPr="005D73A6">
        <w:t>公司提供，如附表</w:t>
      </w:r>
      <w:r w:rsidR="007B1AF0" w:rsidRPr="005D73A6">
        <w:t>3</w:t>
      </w:r>
      <w:r w:rsidRPr="005D73A6">
        <w:t>)</w:t>
      </w:r>
      <w:r w:rsidRPr="005D73A6">
        <w:t>。</w:t>
      </w:r>
    </w:p>
    <w:p w:rsidR="00447469" w:rsidRPr="005D73A6" w:rsidRDefault="00447469" w:rsidP="00471770">
      <w:pPr>
        <w:pStyle w:val="24"/>
        <w:spacing w:beforeLines="0" w:afterLines="0"/>
      </w:pPr>
      <w:proofErr w:type="gramStart"/>
      <w:r w:rsidRPr="005D73A6">
        <w:t>申</w:t>
      </w:r>
      <w:r w:rsidR="00F72E06" w:rsidRPr="005D73A6">
        <w:t>租</w:t>
      </w:r>
      <w:r w:rsidRPr="005D73A6">
        <w:t>標的</w:t>
      </w:r>
      <w:proofErr w:type="gramEnd"/>
      <w:r w:rsidRPr="005D73A6">
        <w:t>位置圖</w:t>
      </w:r>
      <w:r w:rsidRPr="005D73A6">
        <w:t>(</w:t>
      </w:r>
      <w:r w:rsidRPr="005D73A6">
        <w:t>如附圖</w:t>
      </w:r>
      <w:r w:rsidR="00906855" w:rsidRPr="005D73A6">
        <w:t>3</w:t>
      </w:r>
      <w:r w:rsidRPr="005D73A6">
        <w:t>)</w:t>
      </w:r>
      <w:r w:rsidRPr="005D73A6">
        <w:t>。</w:t>
      </w:r>
    </w:p>
    <w:p w:rsidR="008D0BDC" w:rsidRPr="005D73A6" w:rsidRDefault="008D0BDC" w:rsidP="00471770">
      <w:pPr>
        <w:pStyle w:val="24"/>
        <w:spacing w:beforeLines="0" w:afterLines="0"/>
      </w:pPr>
      <w:r w:rsidRPr="005D73A6">
        <w:t>申</w:t>
      </w:r>
      <w:r w:rsidR="004655A0" w:rsidRPr="005D73A6">
        <w:rPr>
          <w:szCs w:val="28"/>
        </w:rPr>
        <w:t>租土地規劃圖，內容須包括：</w:t>
      </w:r>
    </w:p>
    <w:p w:rsidR="008D0BDC" w:rsidRPr="005D73A6" w:rsidRDefault="004655A0" w:rsidP="005977FA">
      <w:pPr>
        <w:pStyle w:val="261"/>
        <w:spacing w:before="95" w:after="95"/>
      </w:pPr>
      <w:r w:rsidRPr="005D73A6">
        <w:t>發電設備設置平面與立面</w:t>
      </w:r>
      <w:proofErr w:type="gramStart"/>
      <w:r w:rsidRPr="005D73A6">
        <w:t>布置圖</w:t>
      </w:r>
      <w:proofErr w:type="gramEnd"/>
      <w:r w:rsidRPr="005D73A6">
        <w:t>。</w:t>
      </w:r>
    </w:p>
    <w:p w:rsidR="008D0BDC" w:rsidRPr="005D73A6" w:rsidRDefault="004655A0" w:rsidP="005977FA">
      <w:pPr>
        <w:pStyle w:val="261"/>
        <w:spacing w:before="95" w:after="95"/>
      </w:pPr>
      <w:r w:rsidRPr="005D73A6">
        <w:t>供</w:t>
      </w:r>
      <w:r w:rsidR="00CE30AC" w:rsidRPr="005D73A6">
        <w:t>本土地</w:t>
      </w:r>
      <w:r w:rsidRPr="005D73A6">
        <w:t>進出之聯外交通配置。</w:t>
      </w:r>
    </w:p>
    <w:p w:rsidR="00447469" w:rsidRPr="005D73A6" w:rsidRDefault="008D0BDC" w:rsidP="00471770">
      <w:pPr>
        <w:pStyle w:val="24"/>
        <w:spacing w:beforeLines="0" w:afterLines="0"/>
      </w:pPr>
      <w:r w:rsidRPr="005D73A6">
        <w:lastRenderedPageBreak/>
        <w:t>設備</w:t>
      </w:r>
      <w:r w:rsidR="00447469" w:rsidRPr="005D73A6">
        <w:t>來源及性質說明書</w:t>
      </w:r>
      <w:r w:rsidR="00447469" w:rsidRPr="005D73A6">
        <w:t>(</w:t>
      </w:r>
      <w:r w:rsidR="00447469" w:rsidRPr="005D73A6">
        <w:t>如附</w:t>
      </w:r>
      <w:r w:rsidR="004C103E" w:rsidRPr="005D73A6">
        <w:t>表</w:t>
      </w:r>
      <w:r w:rsidR="007B1AF0" w:rsidRPr="005D73A6">
        <w:t>4</w:t>
      </w:r>
      <w:r w:rsidR="00447469" w:rsidRPr="005D73A6">
        <w:t>)</w:t>
      </w:r>
      <w:r w:rsidR="00447469" w:rsidRPr="005D73A6">
        <w:t>。</w:t>
      </w:r>
    </w:p>
    <w:p w:rsidR="00447469" w:rsidRPr="005D73A6" w:rsidRDefault="00447469" w:rsidP="00471770">
      <w:pPr>
        <w:pStyle w:val="24"/>
        <w:spacing w:beforeLines="0" w:afterLines="0"/>
      </w:pPr>
      <w:r w:rsidRPr="005D73A6">
        <w:t>投資計畫書</w:t>
      </w:r>
      <w:r w:rsidRPr="005D73A6">
        <w:t>(</w:t>
      </w:r>
      <w:r w:rsidRPr="005D73A6">
        <w:t>表格由</w:t>
      </w:r>
      <w:r w:rsidR="006950BF" w:rsidRPr="005D73A6">
        <w:t>中工</w:t>
      </w:r>
      <w:r w:rsidRPr="005D73A6">
        <w:t>公司提供，如附</w:t>
      </w:r>
      <w:r w:rsidR="004C103E" w:rsidRPr="005D73A6">
        <w:t>表</w:t>
      </w:r>
      <w:r w:rsidR="008D0BDC" w:rsidRPr="005D73A6">
        <w:t>5</w:t>
      </w:r>
      <w:r w:rsidRPr="005D73A6">
        <w:t>)</w:t>
      </w:r>
      <w:r w:rsidRPr="005D73A6">
        <w:t>。</w:t>
      </w:r>
    </w:p>
    <w:p w:rsidR="00447469" w:rsidRPr="005D73A6" w:rsidRDefault="00447469" w:rsidP="00471770">
      <w:pPr>
        <w:pStyle w:val="24"/>
        <w:spacing w:beforeLines="0" w:afterLines="0"/>
      </w:pPr>
      <w:r w:rsidRPr="005D73A6">
        <w:rPr>
          <w:szCs w:val="28"/>
        </w:rPr>
        <w:t>土地承諾書及切結書</w:t>
      </w:r>
      <w:r w:rsidRPr="005D73A6">
        <w:t>(</w:t>
      </w:r>
      <w:r w:rsidRPr="005D73A6">
        <w:t>表格由</w:t>
      </w:r>
      <w:r w:rsidR="006950BF" w:rsidRPr="005D73A6">
        <w:t>中工</w:t>
      </w:r>
      <w:r w:rsidRPr="005D73A6">
        <w:t>公司提供，如附</w:t>
      </w:r>
      <w:r w:rsidR="004C103E" w:rsidRPr="005D73A6">
        <w:t>表</w:t>
      </w:r>
      <w:r w:rsidR="004E28FF" w:rsidRPr="005D73A6">
        <w:t>6</w:t>
      </w:r>
      <w:r w:rsidRPr="005D73A6">
        <w:t>至表</w:t>
      </w:r>
      <w:r w:rsidR="004655A0" w:rsidRPr="005D73A6">
        <w:t>6</w:t>
      </w:r>
      <w:r w:rsidR="00AE4F74" w:rsidRPr="005D73A6">
        <w:t>-</w:t>
      </w:r>
      <w:r w:rsidR="004E28FF" w:rsidRPr="005D73A6">
        <w:t>2</w:t>
      </w:r>
      <w:r w:rsidRPr="005D73A6">
        <w:t>)</w:t>
      </w:r>
      <w:r w:rsidRPr="005D73A6">
        <w:rPr>
          <w:szCs w:val="28"/>
        </w:rPr>
        <w:t>。</w:t>
      </w:r>
    </w:p>
    <w:p w:rsidR="00C865F9" w:rsidRPr="005D73A6" w:rsidRDefault="00C865F9" w:rsidP="00471770">
      <w:pPr>
        <w:pStyle w:val="24"/>
        <w:spacing w:beforeLines="0" w:afterLines="0"/>
      </w:pPr>
      <w:r w:rsidRPr="005D73A6">
        <w:rPr>
          <w:szCs w:val="28"/>
        </w:rPr>
        <w:t>工業區土地出租優惠方案切結書</w:t>
      </w:r>
      <w:r w:rsidRPr="005D73A6">
        <w:t>(</w:t>
      </w:r>
      <w:r w:rsidRPr="005D73A6">
        <w:t>表格由</w:t>
      </w:r>
      <w:r w:rsidR="006950BF" w:rsidRPr="005D73A6">
        <w:t>中工</w:t>
      </w:r>
      <w:r w:rsidRPr="005D73A6">
        <w:t>公司提供，如附表</w:t>
      </w:r>
      <w:r w:rsidR="004655A0" w:rsidRPr="005D73A6">
        <w:t>7</w:t>
      </w:r>
      <w:r w:rsidRPr="005D73A6">
        <w:t>)</w:t>
      </w:r>
      <w:r w:rsidRPr="005D73A6">
        <w:t>。</w:t>
      </w:r>
    </w:p>
    <w:p w:rsidR="007B1AF0" w:rsidRPr="005D73A6" w:rsidRDefault="007B1AF0" w:rsidP="00471770">
      <w:pPr>
        <w:pStyle w:val="24"/>
        <w:spacing w:beforeLines="0" w:afterLines="0"/>
      </w:pPr>
      <w:r w:rsidRPr="005D73A6">
        <w:rPr>
          <w:szCs w:val="28"/>
        </w:rPr>
        <w:t>開發事項檢查表</w:t>
      </w:r>
      <w:r w:rsidRPr="005D73A6">
        <w:t>(</w:t>
      </w:r>
      <w:r w:rsidRPr="005D73A6">
        <w:t>表格由中工公司提供，如附表</w:t>
      </w:r>
      <w:r w:rsidR="004655A0" w:rsidRPr="005D73A6">
        <w:t>8</w:t>
      </w:r>
      <w:r w:rsidRPr="005D73A6">
        <w:t>)</w:t>
      </w:r>
      <w:r w:rsidRPr="005D73A6">
        <w:t>。</w:t>
      </w:r>
    </w:p>
    <w:p w:rsidR="00447469" w:rsidRPr="005D73A6" w:rsidRDefault="00447469" w:rsidP="00471770">
      <w:pPr>
        <w:pStyle w:val="24"/>
        <w:spacing w:beforeLines="0" w:afterLines="0"/>
      </w:pPr>
      <w:proofErr w:type="gramStart"/>
      <w:r w:rsidRPr="005D73A6">
        <w:t>繳納按申</w:t>
      </w:r>
      <w:r w:rsidR="00F72315" w:rsidRPr="005D73A6">
        <w:t>租</w:t>
      </w:r>
      <w:proofErr w:type="gramEnd"/>
      <w:r w:rsidRPr="005D73A6">
        <w:t>土地</w:t>
      </w:r>
      <w:r w:rsidR="00F72315" w:rsidRPr="005D73A6">
        <w:t>年租金</w:t>
      </w:r>
      <w:r w:rsidRPr="005D73A6">
        <w:t>3%</w:t>
      </w:r>
      <w:r w:rsidRPr="005D73A6">
        <w:t>計算之保證金憑證影本，</w:t>
      </w:r>
      <w:r w:rsidR="002D1BBA" w:rsidRPr="005D73A6">
        <w:t>(</w:t>
      </w:r>
      <w:r w:rsidR="002D1BBA" w:rsidRPr="005D73A6">
        <w:t>臺灣銀行鹿港分行，戶名「產業園區開發管理基金</w:t>
      </w:r>
      <w:r w:rsidR="002D1BBA" w:rsidRPr="005D73A6">
        <w:t>-</w:t>
      </w:r>
      <w:r w:rsidR="002D1BBA" w:rsidRPr="005D73A6">
        <w:t>彰濱中心</w:t>
      </w:r>
      <w:r w:rsidR="002D1BBA" w:rsidRPr="005D73A6">
        <w:t>411</w:t>
      </w:r>
      <w:r w:rsidR="002D1BBA" w:rsidRPr="005D73A6">
        <w:t>專戶」第「</w:t>
      </w:r>
      <w:r w:rsidR="002D1BBA" w:rsidRPr="005D73A6">
        <w:t>143036075011</w:t>
      </w:r>
      <w:r w:rsidR="002D1BBA" w:rsidRPr="005D73A6">
        <w:t>」帳號</w:t>
      </w:r>
      <w:r w:rsidR="002D1BBA" w:rsidRPr="005D73A6">
        <w:t>)</w:t>
      </w:r>
      <w:proofErr w:type="gramStart"/>
      <w:r w:rsidR="002D1BBA" w:rsidRPr="005D73A6">
        <w:t>繳納取據並</w:t>
      </w:r>
      <w:proofErr w:type="gramEnd"/>
      <w:r w:rsidR="002D1BBA" w:rsidRPr="005D73A6">
        <w:t>黏貼於應備文件之保證金憑證影本黏貼單。</w:t>
      </w:r>
      <w:r w:rsidRPr="005D73A6">
        <w:t>(</w:t>
      </w:r>
      <w:r w:rsidR="002D1BBA" w:rsidRPr="005D73A6">
        <w:t>表格由中工公司提供，如附表</w:t>
      </w:r>
      <w:r w:rsidR="004655A0" w:rsidRPr="005D73A6">
        <w:t>9</w:t>
      </w:r>
      <w:r w:rsidRPr="005D73A6">
        <w:t>)</w:t>
      </w:r>
      <w:r w:rsidRPr="005D73A6">
        <w:t>。</w:t>
      </w:r>
    </w:p>
    <w:p w:rsidR="00447469" w:rsidRPr="005D73A6" w:rsidRDefault="00447469" w:rsidP="00471770">
      <w:pPr>
        <w:pStyle w:val="24"/>
        <w:spacing w:beforeLines="0" w:afterLines="0"/>
      </w:pPr>
      <w:r w:rsidRPr="005D73A6">
        <w:t>民間新增投資案件資料表</w:t>
      </w:r>
      <w:r w:rsidR="002D1BBA" w:rsidRPr="005D73A6">
        <w:t>(</w:t>
      </w:r>
      <w:r w:rsidR="002D1BBA" w:rsidRPr="005D73A6">
        <w:t>表格由中工公司提供，如附表</w:t>
      </w:r>
      <w:r w:rsidR="002D1BBA" w:rsidRPr="005D73A6">
        <w:t>1</w:t>
      </w:r>
      <w:r w:rsidR="004655A0" w:rsidRPr="005D73A6">
        <w:t>0</w:t>
      </w:r>
      <w:r w:rsidR="002D1BBA" w:rsidRPr="005D73A6">
        <w:t>)</w:t>
      </w:r>
      <w:r w:rsidRPr="005D73A6">
        <w:t>。</w:t>
      </w:r>
    </w:p>
    <w:p w:rsidR="00447469" w:rsidRPr="005D73A6" w:rsidRDefault="00447469" w:rsidP="00471770">
      <w:pPr>
        <w:pStyle w:val="24"/>
        <w:spacing w:beforeLines="0" w:afterLines="0"/>
      </w:pPr>
      <w:r w:rsidRPr="005D73A6">
        <w:t>申請人資格證明文件</w:t>
      </w:r>
      <w:r w:rsidRPr="005D73A6">
        <w:t>(</w:t>
      </w:r>
      <w:r w:rsidRPr="005D73A6">
        <w:t>如附</w:t>
      </w:r>
      <w:r w:rsidR="004C103E" w:rsidRPr="005D73A6">
        <w:t>表</w:t>
      </w:r>
      <w:r w:rsidR="002D1BBA" w:rsidRPr="005D73A6">
        <w:t>1</w:t>
      </w:r>
      <w:r w:rsidR="004655A0" w:rsidRPr="005D73A6">
        <w:t>1</w:t>
      </w:r>
      <w:r w:rsidRPr="005D73A6">
        <w:t>)</w:t>
      </w:r>
      <w:r w:rsidRPr="005D73A6">
        <w:t>：</w:t>
      </w:r>
    </w:p>
    <w:p w:rsidR="00447469" w:rsidRPr="005D73A6" w:rsidRDefault="00447469" w:rsidP="00471770">
      <w:pPr>
        <w:pStyle w:val="261"/>
        <w:spacing w:beforeLines="0" w:afterLines="0"/>
      </w:pPr>
      <w:r w:rsidRPr="005D73A6">
        <w:t>以法人名義</w:t>
      </w:r>
      <w:proofErr w:type="gramStart"/>
      <w:r w:rsidRPr="005D73A6">
        <w:t>申請者檢附</w:t>
      </w:r>
      <w:proofErr w:type="gramEnd"/>
      <w:r w:rsidRPr="005D73A6">
        <w:t>公司設立登記或變更登記表及代表人身分證影本。</w:t>
      </w:r>
    </w:p>
    <w:p w:rsidR="00447469" w:rsidRPr="005D73A6" w:rsidRDefault="00447469" w:rsidP="00471770">
      <w:pPr>
        <w:pStyle w:val="261"/>
        <w:spacing w:beforeLines="0" w:afterLines="0"/>
      </w:pPr>
      <w:r w:rsidRPr="005D73A6">
        <w:t>以商號名義</w:t>
      </w:r>
      <w:proofErr w:type="gramStart"/>
      <w:r w:rsidRPr="005D73A6">
        <w:t>申請者檢附設</w:t>
      </w:r>
      <w:proofErr w:type="gramEnd"/>
      <w:r w:rsidRPr="005D73A6">
        <w:t>立或變更登記證明文件及負責人身分證影本。</w:t>
      </w:r>
    </w:p>
    <w:p w:rsidR="00007C72" w:rsidRPr="005D73A6" w:rsidRDefault="00447469" w:rsidP="00471770">
      <w:pPr>
        <w:pStyle w:val="261"/>
        <w:spacing w:beforeLines="0" w:afterLines="0"/>
      </w:pPr>
      <w:r w:rsidRPr="005D73A6">
        <w:t>政府依法設立之事業機構檢附設立證明文件影本。</w:t>
      </w:r>
    </w:p>
    <w:p w:rsidR="00C80DE1" w:rsidRPr="005D73A6" w:rsidRDefault="00E16CD5" w:rsidP="00C80DE1">
      <w:pPr>
        <w:pStyle w:val="261"/>
        <w:spacing w:beforeLines="0" w:afterLines="0"/>
      </w:pPr>
      <w:r w:rsidRPr="005D73A6">
        <w:t>以</w:t>
      </w:r>
      <w:r w:rsidR="00DC2288" w:rsidRPr="005D73A6">
        <w:t>電業籌備處</w:t>
      </w:r>
      <w:r w:rsidRPr="005D73A6">
        <w:t>名義申請者</w:t>
      </w:r>
      <w:r w:rsidR="00DC2288" w:rsidRPr="005D73A6">
        <w:t>應檢附籌備處成立相關證明</w:t>
      </w:r>
      <w:r w:rsidR="00AB3B97" w:rsidRPr="005D73A6">
        <w:t>及資格證明文件</w:t>
      </w:r>
      <w:r w:rsidR="00514398" w:rsidRPr="005D73A6">
        <w:t>：</w:t>
      </w:r>
    </w:p>
    <w:p w:rsidR="00514398" w:rsidRPr="005D73A6" w:rsidRDefault="00C80DE1" w:rsidP="00514398">
      <w:pPr>
        <w:pStyle w:val="271"/>
        <w:numPr>
          <w:ilvl w:val="0"/>
          <w:numId w:val="34"/>
        </w:numPr>
      </w:pPr>
      <w:r w:rsidRPr="005D73A6">
        <w:t>主管機關核准成立發電業籌備處證明文件。</w:t>
      </w:r>
    </w:p>
    <w:p w:rsidR="00514398" w:rsidRPr="005D73A6" w:rsidRDefault="00E16CD5" w:rsidP="00514398">
      <w:pPr>
        <w:pStyle w:val="271"/>
        <w:numPr>
          <w:ilvl w:val="0"/>
          <w:numId w:val="34"/>
        </w:numPr>
      </w:pPr>
      <w:r w:rsidRPr="005D73A6">
        <w:t>電業</w:t>
      </w:r>
      <w:r w:rsidR="00DC2288" w:rsidRPr="005D73A6">
        <w:t>籌備處發起人之財力證明</w:t>
      </w:r>
      <w:r w:rsidR="00514398" w:rsidRPr="005D73A6">
        <w:t>：視該發起人為公司或自然人</w:t>
      </w:r>
      <w:r w:rsidR="00514398" w:rsidRPr="005D73A6">
        <w:t>(</w:t>
      </w:r>
      <w:r w:rsidR="00514398" w:rsidRPr="005D73A6">
        <w:t>行號</w:t>
      </w:r>
      <w:r w:rsidR="00514398" w:rsidRPr="005D73A6">
        <w:t>)</w:t>
      </w:r>
      <w:r w:rsidR="00514398" w:rsidRPr="005D73A6">
        <w:t>，檢附公司登記實收資本額或銀行出具之存款證明。</w:t>
      </w:r>
    </w:p>
    <w:p w:rsidR="00DC2288" w:rsidRPr="005D73A6" w:rsidRDefault="00E16CD5" w:rsidP="00514398">
      <w:pPr>
        <w:pStyle w:val="271"/>
        <w:numPr>
          <w:ilvl w:val="0"/>
          <w:numId w:val="34"/>
        </w:numPr>
      </w:pPr>
      <w:r w:rsidRPr="005D73A6">
        <w:t>電業籌備處</w:t>
      </w:r>
      <w:r w:rsidR="00DC2288" w:rsidRPr="005D73A6">
        <w:t>發起人中持股比例達</w:t>
      </w:r>
      <w:r w:rsidR="00DC2288" w:rsidRPr="005D73A6">
        <w:t>30%</w:t>
      </w:r>
      <w:r w:rsidR="00DC2288" w:rsidRPr="005D73A6">
        <w:t>以上者持有之發電設備累積設置容量達</w:t>
      </w:r>
      <w:r w:rsidR="00FF2A76" w:rsidRPr="005D73A6">
        <w:t>2</w:t>
      </w:r>
      <w:r w:rsidR="00DC2288" w:rsidRPr="005D73A6">
        <w:t>,000</w:t>
      </w:r>
      <w:r w:rsidR="00DC2288" w:rsidRPr="005D73A6">
        <w:t>峰</w:t>
      </w:r>
      <w:proofErr w:type="gramStart"/>
      <w:r w:rsidR="00DC2288" w:rsidRPr="005D73A6">
        <w:t>瓩</w:t>
      </w:r>
      <w:proofErr w:type="gramEnd"/>
      <w:r w:rsidR="00DC2288" w:rsidRPr="005D73A6">
        <w:t>(</w:t>
      </w:r>
      <w:r w:rsidR="00AB3B97" w:rsidRPr="005D73A6">
        <w:t>k</w:t>
      </w:r>
      <w:r w:rsidR="00DC2288" w:rsidRPr="005D73A6">
        <w:t>Wp)</w:t>
      </w:r>
      <w:r w:rsidR="00DC2288" w:rsidRPr="005D73A6">
        <w:t>以上證明</w:t>
      </w:r>
      <w:r w:rsidR="00514398" w:rsidRPr="005D73A6">
        <w:t>：</w:t>
      </w:r>
      <w:r w:rsidR="007C185E" w:rsidRPr="005D73A6">
        <w:t>提供台灣電力股份有限公司或國外再生</w:t>
      </w:r>
      <w:proofErr w:type="gramStart"/>
      <w:r w:rsidR="007C185E" w:rsidRPr="005D73A6">
        <w:t>能源躉購契約書頁面影本</w:t>
      </w:r>
      <w:proofErr w:type="gramEnd"/>
      <w:r w:rsidR="007C185E" w:rsidRPr="005D73A6">
        <w:t>等相關證明文件</w:t>
      </w:r>
      <w:r w:rsidR="00DC2288" w:rsidRPr="005D73A6">
        <w:t>。</w:t>
      </w:r>
    </w:p>
    <w:p w:rsidR="008B7D04" w:rsidRPr="005D73A6" w:rsidRDefault="00447469" w:rsidP="00C316E5">
      <w:pPr>
        <w:pStyle w:val="25"/>
        <w:spacing w:beforeLines="50" w:before="190"/>
        <w:ind w:left="1680"/>
      </w:pPr>
      <w:r w:rsidRPr="005D73A6">
        <w:t>前項各款文件應分別依序裝訂成冊，加蓋法人、商號及代表人印章，影本並應加</w:t>
      </w:r>
      <w:proofErr w:type="gramStart"/>
      <w:r w:rsidRPr="005D73A6">
        <w:t>註</w:t>
      </w:r>
      <w:proofErr w:type="gramEnd"/>
      <w:r w:rsidRPr="005D73A6">
        <w:t>「與正本相符，如有</w:t>
      </w:r>
      <w:proofErr w:type="gramStart"/>
      <w:r w:rsidRPr="005D73A6">
        <w:t>不實願負</w:t>
      </w:r>
      <w:proofErr w:type="gramEnd"/>
      <w:r w:rsidRPr="005D73A6">
        <w:t>法律責任」字樣。文件</w:t>
      </w:r>
      <w:proofErr w:type="gramStart"/>
      <w:r w:rsidRPr="005D73A6">
        <w:t>不齊者</w:t>
      </w:r>
      <w:proofErr w:type="gramEnd"/>
      <w:r w:rsidRPr="005D73A6">
        <w:t>，概不受理。</w:t>
      </w:r>
    </w:p>
    <w:p w:rsidR="0088339E" w:rsidRPr="005D73A6" w:rsidRDefault="0088339E" w:rsidP="005977FA">
      <w:pPr>
        <w:pStyle w:val="24"/>
        <w:spacing w:before="190" w:after="190"/>
      </w:pPr>
      <w:r w:rsidRPr="005D73A6">
        <w:t>興辦事業能力計畫書，</w:t>
      </w:r>
      <w:r w:rsidRPr="005D73A6">
        <w:t>1</w:t>
      </w:r>
      <w:r w:rsidRPr="005D73A6">
        <w:t>式</w:t>
      </w:r>
      <w:r w:rsidRPr="005D73A6">
        <w:t>15</w:t>
      </w:r>
      <w:r w:rsidRPr="005D73A6">
        <w:t>份，內容須包含下列項目</w:t>
      </w:r>
      <w:r w:rsidR="00D31176" w:rsidRPr="005D73A6">
        <w:t>(</w:t>
      </w:r>
      <w:r w:rsidR="00D31176" w:rsidRPr="005D73A6">
        <w:t>詳附錄</w:t>
      </w:r>
      <w:proofErr w:type="gramStart"/>
      <w:r w:rsidR="00D31176" w:rsidRPr="005D73A6">
        <w:t>一</w:t>
      </w:r>
      <w:proofErr w:type="gramEnd"/>
      <w:r w:rsidR="00D31176" w:rsidRPr="005D73A6">
        <w:t>所示</w:t>
      </w:r>
      <w:r w:rsidR="00D31176" w:rsidRPr="005D73A6">
        <w:t>)</w:t>
      </w:r>
      <w:r w:rsidRPr="005D73A6">
        <w:t>：</w:t>
      </w:r>
    </w:p>
    <w:p w:rsidR="0088339E" w:rsidRPr="005D73A6" w:rsidRDefault="00AA38E3" w:rsidP="005977FA">
      <w:pPr>
        <w:pStyle w:val="261"/>
        <w:spacing w:before="95" w:after="95"/>
      </w:pPr>
      <w:r w:rsidRPr="005D73A6">
        <w:t>發電設備建置計畫</w:t>
      </w:r>
      <w:r w:rsidR="00D31176" w:rsidRPr="005D73A6">
        <w:t>。</w:t>
      </w:r>
      <w:r w:rsidR="00441E4A" w:rsidRPr="005D73A6">
        <w:t>(</w:t>
      </w:r>
      <w:r w:rsidR="00441E4A" w:rsidRPr="005D73A6">
        <w:t>規格</w:t>
      </w:r>
      <w:proofErr w:type="gramStart"/>
      <w:r w:rsidR="00441E4A" w:rsidRPr="005D73A6">
        <w:t>詳</w:t>
      </w:r>
      <w:proofErr w:type="gramEnd"/>
      <w:r w:rsidR="00441E4A" w:rsidRPr="005D73A6">
        <w:t>附錄二</w:t>
      </w:r>
      <w:r w:rsidR="00441E4A" w:rsidRPr="005D73A6">
        <w:t>)</w:t>
      </w:r>
    </w:p>
    <w:p w:rsidR="00230D41" w:rsidRPr="005D73A6" w:rsidRDefault="00230D41" w:rsidP="005977FA">
      <w:pPr>
        <w:pStyle w:val="261"/>
        <w:spacing w:before="95" w:after="95"/>
      </w:pPr>
      <w:r w:rsidRPr="005D73A6">
        <w:t>營運及管理計畫</w:t>
      </w:r>
    </w:p>
    <w:p w:rsidR="00800041" w:rsidRPr="005D73A6" w:rsidRDefault="00800041" w:rsidP="005977FA">
      <w:pPr>
        <w:pStyle w:val="261"/>
        <w:spacing w:before="95" w:after="95"/>
      </w:pPr>
      <w:r w:rsidRPr="005D73A6">
        <w:lastRenderedPageBreak/>
        <w:t>電價</w:t>
      </w:r>
      <w:r w:rsidR="005E5AF0" w:rsidRPr="005D73A6">
        <w:t>競標</w:t>
      </w:r>
      <w:r w:rsidRPr="005D73A6">
        <w:t>回饋。</w:t>
      </w:r>
    </w:p>
    <w:p w:rsidR="00471770" w:rsidRPr="005D73A6" w:rsidRDefault="00471770" w:rsidP="005977FA">
      <w:pPr>
        <w:pStyle w:val="261"/>
        <w:spacing w:before="95" w:after="95"/>
      </w:pPr>
      <w:r w:rsidRPr="005D73A6">
        <w:t>景觀</w:t>
      </w:r>
      <w:r w:rsidR="00391B9E" w:rsidRPr="005D73A6">
        <w:t>設計</w:t>
      </w:r>
      <w:r w:rsidRPr="005D73A6">
        <w:t>規劃</w:t>
      </w:r>
      <w:r w:rsidR="004E28FF" w:rsidRPr="005D73A6">
        <w:t>。</w:t>
      </w:r>
    </w:p>
    <w:p w:rsidR="00230D41" w:rsidRPr="005D73A6" w:rsidRDefault="00230D41" w:rsidP="005977FA">
      <w:pPr>
        <w:pStyle w:val="261"/>
        <w:spacing w:before="95" w:after="95"/>
      </w:pPr>
      <w:r w:rsidRPr="005D73A6">
        <w:t>實績經驗。</w:t>
      </w:r>
    </w:p>
    <w:p w:rsidR="00230D41" w:rsidRPr="005D73A6" w:rsidRDefault="00230D41" w:rsidP="005977FA">
      <w:pPr>
        <w:pStyle w:val="261"/>
        <w:spacing w:before="95" w:after="95"/>
      </w:pPr>
      <w:r w:rsidRPr="005D73A6">
        <w:t>其他承諾事項。</w:t>
      </w:r>
    </w:p>
    <w:p w:rsidR="0062386D" w:rsidRPr="005D73A6" w:rsidRDefault="0062386D" w:rsidP="0062386D">
      <w:pPr>
        <w:pStyle w:val="200"/>
        <w:rPr>
          <w:rFonts w:ascii="Times New Roman"/>
        </w:rPr>
      </w:pPr>
      <w:r w:rsidRPr="005D73A6">
        <w:rPr>
          <w:rFonts w:ascii="Times New Roman"/>
        </w:rPr>
        <w:t>(</w:t>
      </w:r>
      <w:r w:rsidRPr="005D73A6">
        <w:rPr>
          <w:rFonts w:ascii="Times New Roman"/>
          <w:szCs w:val="28"/>
        </w:rPr>
        <w:t>繳款期限</w:t>
      </w:r>
      <w:r w:rsidRPr="005D73A6">
        <w:rPr>
          <w:rFonts w:ascii="Times New Roman"/>
        </w:rPr>
        <w:t>)</w:t>
      </w:r>
    </w:p>
    <w:p w:rsidR="0062386D" w:rsidRPr="005D73A6" w:rsidRDefault="00230D41" w:rsidP="005977FA">
      <w:pPr>
        <w:pStyle w:val="21"/>
        <w:spacing w:before="190" w:after="190"/>
      </w:pPr>
      <w:r w:rsidRPr="005D73A6">
        <w:t>中工</w:t>
      </w:r>
      <w:r w:rsidR="0062386D" w:rsidRPr="005D73A6">
        <w:t>公司應於接獲工業局審查結果通知之日起</w:t>
      </w:r>
      <w:r w:rsidR="0062386D" w:rsidRPr="005D73A6">
        <w:t>15</w:t>
      </w:r>
      <w:r w:rsidR="0062386D" w:rsidRPr="005D73A6">
        <w:t>日內，依核准承租與否，通知申請承租人限期繳款簽約或無息退還原繳保證金。</w:t>
      </w:r>
    </w:p>
    <w:p w:rsidR="00447469" w:rsidRPr="005D73A6" w:rsidRDefault="00447469" w:rsidP="0062386D">
      <w:pPr>
        <w:pStyle w:val="200"/>
        <w:rPr>
          <w:rFonts w:ascii="Times New Roman"/>
        </w:rPr>
      </w:pPr>
      <w:r w:rsidRPr="005D73A6">
        <w:rPr>
          <w:rFonts w:ascii="Times New Roman"/>
        </w:rPr>
        <w:t>(</w:t>
      </w:r>
      <w:r w:rsidR="0062386D" w:rsidRPr="005D73A6">
        <w:rPr>
          <w:rFonts w:ascii="Times New Roman"/>
        </w:rPr>
        <w:t>應繳價款</w:t>
      </w:r>
      <w:r w:rsidRPr="005D73A6">
        <w:rPr>
          <w:rFonts w:ascii="Times New Roman"/>
        </w:rPr>
        <w:t>)</w:t>
      </w:r>
    </w:p>
    <w:p w:rsidR="00447469" w:rsidRPr="005D73A6" w:rsidRDefault="003A07C3" w:rsidP="005977FA">
      <w:pPr>
        <w:pStyle w:val="21"/>
        <w:spacing w:before="190" w:after="190"/>
      </w:pPr>
      <w:r w:rsidRPr="005D73A6">
        <w:rPr>
          <w:szCs w:val="28"/>
        </w:rPr>
        <w:t>申請人</w:t>
      </w:r>
      <w:proofErr w:type="gramStart"/>
      <w:r w:rsidRPr="005D73A6">
        <w:rPr>
          <w:szCs w:val="28"/>
        </w:rPr>
        <w:t>申租</w:t>
      </w:r>
      <w:r w:rsidR="00CE30AC" w:rsidRPr="005D73A6">
        <w:t>本土地</w:t>
      </w:r>
      <w:proofErr w:type="gramEnd"/>
      <w:r w:rsidR="00447469" w:rsidRPr="005D73A6">
        <w:rPr>
          <w:szCs w:val="28"/>
        </w:rPr>
        <w:t>應繳價款包含</w:t>
      </w:r>
      <w:r w:rsidRPr="005D73A6">
        <w:rPr>
          <w:szCs w:val="28"/>
        </w:rPr>
        <w:t>土地</w:t>
      </w:r>
      <w:r w:rsidR="00953509" w:rsidRPr="005D73A6">
        <w:t>租金、擔保金、</w:t>
      </w:r>
      <w:r w:rsidR="00D81098" w:rsidRPr="005D73A6">
        <w:t>預繳</w:t>
      </w:r>
      <w:r w:rsidR="00D81098" w:rsidRPr="005D73A6">
        <w:t>2</w:t>
      </w:r>
      <w:r w:rsidR="00D81098" w:rsidRPr="005D73A6">
        <w:t>年租金</w:t>
      </w:r>
      <w:r w:rsidR="00953509" w:rsidRPr="005D73A6">
        <w:t>及</w:t>
      </w:r>
      <w:r w:rsidR="00953509" w:rsidRPr="005D73A6">
        <w:t>5%</w:t>
      </w:r>
      <w:r w:rsidR="00953509" w:rsidRPr="005D73A6">
        <w:t>營業稅</w:t>
      </w:r>
      <w:r w:rsidR="00953509" w:rsidRPr="005D73A6">
        <w:t>(</w:t>
      </w:r>
      <w:r w:rsidR="00953509" w:rsidRPr="005D73A6">
        <w:t>按當期應繳租金之</w:t>
      </w:r>
      <w:r w:rsidR="00953509" w:rsidRPr="005D73A6">
        <w:t>5%</w:t>
      </w:r>
      <w:r w:rsidR="00953509" w:rsidRPr="005D73A6">
        <w:t>計算</w:t>
      </w:r>
      <w:r w:rsidR="00953509" w:rsidRPr="005D73A6">
        <w:t>)</w:t>
      </w:r>
      <w:r w:rsidR="00953509" w:rsidRPr="005D73A6">
        <w:t>。</w:t>
      </w:r>
    </w:p>
    <w:p w:rsidR="00953509" w:rsidRPr="005D73A6" w:rsidRDefault="00953509" w:rsidP="00953509">
      <w:pPr>
        <w:pStyle w:val="200"/>
        <w:rPr>
          <w:rFonts w:ascii="Times New Roman"/>
          <w:szCs w:val="28"/>
        </w:rPr>
      </w:pPr>
      <w:r w:rsidRPr="005D73A6">
        <w:rPr>
          <w:rFonts w:ascii="Times New Roman"/>
        </w:rPr>
        <w:t>(</w:t>
      </w:r>
      <w:r w:rsidRPr="005D73A6">
        <w:rPr>
          <w:rFonts w:ascii="Times New Roman"/>
        </w:rPr>
        <w:t>售價及年租金率之計算與調整</w:t>
      </w:r>
      <w:r w:rsidRPr="005D73A6">
        <w:rPr>
          <w:rFonts w:ascii="Times New Roman"/>
        </w:rPr>
        <w:t>)</w:t>
      </w:r>
    </w:p>
    <w:p w:rsidR="00953509" w:rsidRPr="005D73A6" w:rsidRDefault="00CE30AC" w:rsidP="005977FA">
      <w:pPr>
        <w:pStyle w:val="21"/>
        <w:spacing w:before="190" w:after="190"/>
        <w:rPr>
          <w:kern w:val="0"/>
          <w:szCs w:val="28"/>
          <w:lang w:val="zh-TW"/>
        </w:rPr>
      </w:pPr>
      <w:r w:rsidRPr="005D73A6">
        <w:t>本土地</w:t>
      </w:r>
      <w:r w:rsidR="00953509" w:rsidRPr="005D73A6">
        <w:t>據以計算租金之售價及年租金率由工業局審定，各期應繳租金以簽約繳款當月之租金標準為基期計算。</w:t>
      </w:r>
    </w:p>
    <w:p w:rsidR="00953509" w:rsidRPr="005D73A6" w:rsidRDefault="00953509" w:rsidP="005977FA">
      <w:pPr>
        <w:pStyle w:val="22"/>
        <w:spacing w:before="190" w:after="190"/>
        <w:ind w:left="1120"/>
      </w:pPr>
      <w:r w:rsidRPr="005D73A6">
        <w:t>前項據以計算租金之售價自第</w:t>
      </w:r>
      <w:r w:rsidRPr="005D73A6">
        <w:t>2</w:t>
      </w:r>
      <w:r w:rsidRPr="005D73A6">
        <w:t>年起逐年於契約簽訂日之相當日，按最近一期行政院主計總處公布之消費者物價指數調整幅度比率調整之。</w:t>
      </w:r>
    </w:p>
    <w:p w:rsidR="00953509" w:rsidRPr="005D73A6" w:rsidRDefault="00953509" w:rsidP="005977FA">
      <w:pPr>
        <w:pStyle w:val="22"/>
        <w:spacing w:before="190" w:after="190"/>
        <w:ind w:left="1120"/>
      </w:pPr>
      <w:r w:rsidRPr="005D73A6">
        <w:t>各期應繳租金，按繳款當期調整後之租金重新計算。</w:t>
      </w:r>
    </w:p>
    <w:p w:rsidR="003A07C3" w:rsidRPr="005D73A6" w:rsidRDefault="003A07C3" w:rsidP="005977FA">
      <w:pPr>
        <w:pStyle w:val="21"/>
        <w:spacing w:before="190" w:after="190"/>
      </w:pPr>
      <w:r w:rsidRPr="005D73A6">
        <w:t>適用「擴大投資方案</w:t>
      </w:r>
      <w:r w:rsidRPr="005D73A6">
        <w:t>-</w:t>
      </w:r>
      <w:r w:rsidRPr="005D73A6">
        <w:t>工業區土地出租優惠方案」申請承租之案件</w:t>
      </w:r>
      <w:r w:rsidR="00AD6E80" w:rsidRPr="005D73A6">
        <w:t>2</w:t>
      </w:r>
      <w:r w:rsidR="00AD6E80" w:rsidRPr="005D73A6">
        <w:t>年內</w:t>
      </w:r>
      <w:r w:rsidR="00CE30AC" w:rsidRPr="005D73A6">
        <w:t>或經「經濟部工業局產業園區土地或建築物租售審查小組」審查會核定之計畫期</w:t>
      </w:r>
      <w:proofErr w:type="gramStart"/>
      <w:r w:rsidR="00CE30AC" w:rsidRPr="005D73A6">
        <w:t>程內</w:t>
      </w:r>
      <w:r w:rsidR="00AD6E80" w:rsidRPr="005D73A6">
        <w:t>按核定</w:t>
      </w:r>
      <w:proofErr w:type="gramEnd"/>
      <w:r w:rsidR="00AD6E80" w:rsidRPr="005D73A6">
        <w:t>計畫</w:t>
      </w:r>
      <w:proofErr w:type="gramStart"/>
      <w:r w:rsidR="00AD6E80" w:rsidRPr="005D73A6">
        <w:t>取得</w:t>
      </w:r>
      <w:r w:rsidR="00AD6E80" w:rsidRPr="005D73A6">
        <w:rPr>
          <w:szCs w:val="28"/>
        </w:rPr>
        <w:t>取得</w:t>
      </w:r>
      <w:proofErr w:type="gramEnd"/>
      <w:r w:rsidR="00AD6E80" w:rsidRPr="005D73A6">
        <w:rPr>
          <w:szCs w:val="28"/>
        </w:rPr>
        <w:t>電業執照</w:t>
      </w:r>
      <w:r w:rsidR="00AD6E80" w:rsidRPr="005D73A6">
        <w:rPr>
          <w:szCs w:val="28"/>
        </w:rPr>
        <w:t>(</w:t>
      </w:r>
      <w:r w:rsidR="00AD6E80" w:rsidRPr="005D73A6">
        <w:rPr>
          <w:szCs w:val="28"/>
        </w:rPr>
        <w:t>或再生能源發電設備登記</w:t>
      </w:r>
      <w:r w:rsidR="00AD6E80" w:rsidRPr="005D73A6">
        <w:rPr>
          <w:szCs w:val="28"/>
        </w:rPr>
        <w:t>)</w:t>
      </w:r>
      <w:r w:rsidR="00AD6E80" w:rsidRPr="005D73A6">
        <w:rPr>
          <w:szCs w:val="28"/>
        </w:rPr>
        <w:t>者</w:t>
      </w:r>
      <w:r w:rsidRPr="005D73A6">
        <w:t>，得享有前</w:t>
      </w:r>
      <w:r w:rsidRPr="005D73A6">
        <w:t>2</w:t>
      </w:r>
      <w:r w:rsidRPr="005D73A6">
        <w:t>年免土地租金之優惠。</w:t>
      </w:r>
    </w:p>
    <w:p w:rsidR="003A07C3" w:rsidRPr="005D73A6" w:rsidRDefault="003A07C3" w:rsidP="0068046B">
      <w:pPr>
        <w:pStyle w:val="200"/>
        <w:rPr>
          <w:rFonts w:ascii="Times New Roman"/>
        </w:rPr>
      </w:pPr>
      <w:r w:rsidRPr="005D73A6">
        <w:rPr>
          <w:rFonts w:ascii="Times New Roman"/>
        </w:rPr>
        <w:t>(</w:t>
      </w:r>
      <w:r w:rsidRPr="005D73A6">
        <w:rPr>
          <w:rFonts w:ascii="Times New Roman"/>
        </w:rPr>
        <w:t>擔保金及預繳</w:t>
      </w:r>
      <w:r w:rsidRPr="005D73A6">
        <w:rPr>
          <w:rFonts w:ascii="Times New Roman"/>
        </w:rPr>
        <w:t>2</w:t>
      </w:r>
      <w:r w:rsidRPr="005D73A6">
        <w:rPr>
          <w:rFonts w:ascii="Times New Roman"/>
        </w:rPr>
        <w:t>年租金</w:t>
      </w:r>
      <w:r w:rsidRPr="005D73A6">
        <w:rPr>
          <w:rFonts w:ascii="Times New Roman"/>
        </w:rPr>
        <w:t>)</w:t>
      </w:r>
    </w:p>
    <w:p w:rsidR="00953509" w:rsidRPr="005D73A6" w:rsidRDefault="00031E89" w:rsidP="005977FA">
      <w:pPr>
        <w:pStyle w:val="21"/>
        <w:spacing w:before="190" w:after="190"/>
      </w:pPr>
      <w:r w:rsidRPr="005D73A6">
        <w:t>擔保金按</w:t>
      </w:r>
      <w:r w:rsidRPr="005D73A6">
        <w:t>6</w:t>
      </w:r>
      <w:r w:rsidRPr="005D73A6">
        <w:t>個月租金同額計算，於租約終止且無違約須扣除擔保金之情形者，全額無息退還。</w:t>
      </w:r>
    </w:p>
    <w:p w:rsidR="00031E89" w:rsidRPr="005D73A6" w:rsidRDefault="003A07C3" w:rsidP="005977FA">
      <w:pPr>
        <w:pStyle w:val="21"/>
        <w:spacing w:before="190" w:after="190"/>
        <w:ind w:left="1120"/>
      </w:pPr>
      <w:r w:rsidRPr="005D73A6">
        <w:t>申請人於簽訂土地租賃契約時，須先預繳</w:t>
      </w:r>
      <w:r w:rsidRPr="005D73A6">
        <w:t>2</w:t>
      </w:r>
      <w:r w:rsidRPr="005D73A6">
        <w:t>年租金</w:t>
      </w:r>
      <w:r w:rsidRPr="005D73A6">
        <w:t>(</w:t>
      </w:r>
      <w:r w:rsidRPr="005D73A6">
        <w:t>按簽約時審定月租金</w:t>
      </w:r>
      <w:r w:rsidRPr="005D73A6">
        <w:t>×12</w:t>
      </w:r>
      <w:r w:rsidRPr="005D73A6">
        <w:t>個月</w:t>
      </w:r>
      <w:r w:rsidRPr="005D73A6">
        <w:t>×2</w:t>
      </w:r>
      <w:r w:rsidRPr="005D73A6">
        <w:t>年</w:t>
      </w:r>
      <w:r w:rsidRPr="005D73A6">
        <w:t>)</w:t>
      </w:r>
      <w:r w:rsidRPr="005D73A6">
        <w:t>，並得以現金、銀行保證書、銀行可轉讓定期存單設質方式為之。如申請人於簽訂土地租賃契約之日起</w:t>
      </w:r>
      <w:r w:rsidR="00422C70" w:rsidRPr="005D73A6">
        <w:t>2</w:t>
      </w:r>
      <w:r w:rsidRPr="005D73A6">
        <w:t>年內按核定計畫</w:t>
      </w:r>
      <w:r w:rsidR="00E23D2B" w:rsidRPr="005D73A6">
        <w:t>取得電業執照</w:t>
      </w:r>
      <w:r w:rsidR="00E23D2B" w:rsidRPr="005D73A6">
        <w:t>(</w:t>
      </w:r>
      <w:r w:rsidR="00E23D2B" w:rsidRPr="005D73A6">
        <w:t>或再生能源發電設備登記</w:t>
      </w:r>
      <w:r w:rsidR="00E23D2B" w:rsidRPr="005D73A6">
        <w:t>)</w:t>
      </w:r>
      <w:r w:rsidRPr="005D73A6">
        <w:t>者，即享有前</w:t>
      </w:r>
      <w:r w:rsidRPr="005D73A6">
        <w:t>2</w:t>
      </w:r>
      <w:r w:rsidRPr="005D73A6">
        <w:t>年免土地租金之</w:t>
      </w:r>
      <w:r w:rsidRPr="005D73A6">
        <w:lastRenderedPageBreak/>
        <w:t>優惠；以現金繳納之</w:t>
      </w:r>
      <w:r w:rsidRPr="005D73A6">
        <w:t>2</w:t>
      </w:r>
      <w:r w:rsidRPr="005D73A6">
        <w:t>年租金</w:t>
      </w:r>
      <w:r w:rsidR="00053833" w:rsidRPr="005D73A6">
        <w:t>可抵繳第</w:t>
      </w:r>
      <w:r w:rsidR="00053833" w:rsidRPr="005D73A6">
        <w:t>3</w:t>
      </w:r>
      <w:r w:rsidR="00053833" w:rsidRPr="005D73A6">
        <w:t>年、第</w:t>
      </w:r>
      <w:r w:rsidR="00053833" w:rsidRPr="005D73A6">
        <w:t>4</w:t>
      </w:r>
      <w:r w:rsidR="00053833" w:rsidRPr="005D73A6">
        <w:t>年租金，或申請無息退還</w:t>
      </w:r>
      <w:r w:rsidRPr="005D73A6">
        <w:t>。</w:t>
      </w:r>
    </w:p>
    <w:p w:rsidR="002D61C3" w:rsidRPr="005D73A6" w:rsidRDefault="002D61C3" w:rsidP="002D61C3">
      <w:pPr>
        <w:pStyle w:val="200"/>
        <w:rPr>
          <w:rFonts w:ascii="Times New Roman"/>
          <w:szCs w:val="28"/>
        </w:rPr>
      </w:pPr>
      <w:r w:rsidRPr="005D73A6">
        <w:rPr>
          <w:rFonts w:ascii="Times New Roman"/>
        </w:rPr>
        <w:t>(</w:t>
      </w:r>
      <w:r w:rsidRPr="005D73A6">
        <w:rPr>
          <w:rFonts w:ascii="Times New Roman"/>
        </w:rPr>
        <w:t>租賃期間</w:t>
      </w:r>
      <w:r w:rsidRPr="005D73A6">
        <w:rPr>
          <w:rFonts w:ascii="Times New Roman"/>
        </w:rPr>
        <w:t>)</w:t>
      </w:r>
    </w:p>
    <w:p w:rsidR="002D61C3" w:rsidRPr="005D73A6" w:rsidRDefault="003A07C3" w:rsidP="005977FA">
      <w:pPr>
        <w:pStyle w:val="21"/>
        <w:spacing w:before="190" w:after="190"/>
      </w:pPr>
      <w:r w:rsidRPr="005D73A6">
        <w:t>申租土地之租期以年為單位，首次承租者，最低不得少於</w:t>
      </w:r>
      <w:r w:rsidRPr="005D73A6">
        <w:t>6</w:t>
      </w:r>
      <w:r w:rsidRPr="005D73A6">
        <w:t>年，最高不得超過</w:t>
      </w:r>
      <w:r w:rsidRPr="005D73A6">
        <w:t>20</w:t>
      </w:r>
      <w:r w:rsidRPr="005D73A6">
        <w:t>年</w:t>
      </w:r>
      <w:r w:rsidR="002D61C3" w:rsidRPr="005D73A6">
        <w:rPr>
          <w:szCs w:val="28"/>
        </w:rPr>
        <w:t>。</w:t>
      </w:r>
    </w:p>
    <w:p w:rsidR="002D61C3" w:rsidRPr="005D73A6" w:rsidRDefault="003A07C3" w:rsidP="005977FA">
      <w:pPr>
        <w:pStyle w:val="22"/>
        <w:spacing w:before="190" w:after="190"/>
        <w:ind w:left="1120"/>
      </w:pPr>
      <w:r w:rsidRPr="005D73A6">
        <w:t>申請</w:t>
      </w:r>
      <w:r w:rsidR="002D61C3" w:rsidRPr="005D73A6">
        <w:t>人欲申請續租者，須於租賃期間無違反租賃契約情事，並於租期屆滿前</w:t>
      </w:r>
      <w:r w:rsidR="002D61C3" w:rsidRPr="005D73A6">
        <w:t>1</w:t>
      </w:r>
      <w:r w:rsidR="002D61C3" w:rsidRPr="005D73A6">
        <w:t>個月以書面向</w:t>
      </w:r>
      <w:r w:rsidRPr="005D73A6">
        <w:t>經濟部工業局彰濱工業區服務中心</w:t>
      </w:r>
      <w:r w:rsidRPr="005D73A6">
        <w:t>(</w:t>
      </w:r>
      <w:r w:rsidRPr="005D73A6">
        <w:t>以下簡稱彰濱服務中心</w:t>
      </w:r>
      <w:r w:rsidRPr="005D73A6">
        <w:t>)</w:t>
      </w:r>
      <w:r w:rsidRPr="005D73A6">
        <w:t>提出申請</w:t>
      </w:r>
      <w:r w:rsidR="002D61C3" w:rsidRPr="005D73A6">
        <w:t>。</w:t>
      </w:r>
    </w:p>
    <w:p w:rsidR="002D61C3" w:rsidRPr="005D73A6" w:rsidRDefault="002D61C3" w:rsidP="005977FA">
      <w:pPr>
        <w:pStyle w:val="22"/>
        <w:spacing w:before="190" w:after="190"/>
        <w:ind w:left="1120"/>
      </w:pPr>
      <w:r w:rsidRPr="005D73A6">
        <w:t>前項申請續租之租期最低不得少於</w:t>
      </w:r>
      <w:r w:rsidRPr="005D73A6">
        <w:t>2</w:t>
      </w:r>
      <w:r w:rsidRPr="005D73A6">
        <w:t>年。</w:t>
      </w:r>
    </w:p>
    <w:p w:rsidR="002D61C3" w:rsidRPr="005D73A6" w:rsidRDefault="002D61C3" w:rsidP="002D61C3">
      <w:pPr>
        <w:pStyle w:val="200"/>
        <w:rPr>
          <w:rFonts w:ascii="Times New Roman"/>
          <w:szCs w:val="28"/>
        </w:rPr>
      </w:pPr>
      <w:r w:rsidRPr="005D73A6">
        <w:rPr>
          <w:rFonts w:ascii="Times New Roman"/>
        </w:rPr>
        <w:t>(</w:t>
      </w:r>
      <w:r w:rsidRPr="005D73A6">
        <w:rPr>
          <w:rFonts w:ascii="Times New Roman"/>
        </w:rPr>
        <w:t>價款繳納方式及簽訂租賃契約</w:t>
      </w:r>
      <w:r w:rsidRPr="005D73A6">
        <w:rPr>
          <w:rFonts w:ascii="Times New Roman"/>
        </w:rPr>
        <w:t>)</w:t>
      </w:r>
    </w:p>
    <w:p w:rsidR="003556BA" w:rsidRPr="005D73A6" w:rsidRDefault="002D61C3" w:rsidP="005977FA">
      <w:pPr>
        <w:pStyle w:val="21"/>
        <w:spacing w:before="190" w:after="190"/>
      </w:pPr>
      <w:r w:rsidRPr="005D73A6">
        <w:t>申請</w:t>
      </w:r>
      <w:r w:rsidR="003A07C3" w:rsidRPr="005D73A6">
        <w:t>承租案件</w:t>
      </w:r>
      <w:r w:rsidRPr="005D73A6">
        <w:t>經審查核准</w:t>
      </w:r>
      <w:r w:rsidR="003A07C3" w:rsidRPr="005D73A6">
        <w:t>後</w:t>
      </w:r>
      <w:r w:rsidRPr="005D73A6">
        <w:t>，</w:t>
      </w:r>
      <w:r w:rsidR="00D6216A" w:rsidRPr="005D73A6">
        <w:t>中工</w:t>
      </w:r>
      <w:r w:rsidR="003556BA" w:rsidRPr="005D73A6">
        <w:t>公司應於接獲工業局核准承租通知之日起</w:t>
      </w:r>
      <w:r w:rsidR="003556BA" w:rsidRPr="005D73A6">
        <w:t>15</w:t>
      </w:r>
      <w:r w:rsidR="003556BA" w:rsidRPr="005D73A6">
        <w:t>日內，通知申請人限期繳款。</w:t>
      </w:r>
    </w:p>
    <w:p w:rsidR="003556BA" w:rsidRPr="005D73A6" w:rsidRDefault="003556BA" w:rsidP="005977FA">
      <w:pPr>
        <w:pStyle w:val="24"/>
        <w:spacing w:before="190" w:after="190"/>
      </w:pPr>
      <w:r w:rsidRPr="005D73A6">
        <w:t>申請人應於接獲繳款通知之次日起</w:t>
      </w:r>
      <w:r w:rsidRPr="005D73A6">
        <w:t>2</w:t>
      </w:r>
      <w:r w:rsidRPr="005D73A6">
        <w:t>個月內繳清預繳</w:t>
      </w:r>
      <w:r w:rsidRPr="005D73A6">
        <w:t>2</w:t>
      </w:r>
      <w:r w:rsidRPr="005D73A6">
        <w:t>年租金</w:t>
      </w:r>
      <w:r w:rsidRPr="005D73A6">
        <w:t>(</w:t>
      </w:r>
      <w:r w:rsidRPr="005D73A6">
        <w:t>簽約時審定月租金</w:t>
      </w:r>
      <w:r w:rsidRPr="005D73A6">
        <w:t>×12</w:t>
      </w:r>
      <w:r w:rsidRPr="005D73A6">
        <w:t>個月</w:t>
      </w:r>
      <w:r w:rsidRPr="005D73A6">
        <w:t>×2</w:t>
      </w:r>
      <w:r w:rsidRPr="005D73A6">
        <w:t>年</w:t>
      </w:r>
      <w:r w:rsidR="0068046B" w:rsidRPr="005D73A6">
        <w:t>)</w:t>
      </w:r>
      <w:r w:rsidRPr="005D73A6">
        <w:t>、擔保金及營業稅後，與彰濱服務中心簽訂租賃契約書。逾期未繳款視為放棄，原繳保證金不予退還。</w:t>
      </w:r>
    </w:p>
    <w:p w:rsidR="003556BA" w:rsidRPr="005D73A6" w:rsidRDefault="009F0B76" w:rsidP="005977FA">
      <w:pPr>
        <w:pStyle w:val="24"/>
        <w:spacing w:before="190" w:after="190"/>
      </w:pPr>
      <w:r w:rsidRPr="005D73A6">
        <w:t>申請人以現金繳納預繳</w:t>
      </w:r>
      <w:r w:rsidRPr="005D73A6">
        <w:t>2</w:t>
      </w:r>
      <w:r w:rsidRPr="005D73A6">
        <w:t>年租金</w:t>
      </w:r>
      <w:r w:rsidRPr="005D73A6">
        <w:t>(</w:t>
      </w:r>
      <w:r w:rsidRPr="005D73A6">
        <w:t>簽約時審定月租金</w:t>
      </w:r>
      <w:r w:rsidRPr="005D73A6">
        <w:t>×12</w:t>
      </w:r>
      <w:r w:rsidRPr="005D73A6">
        <w:t>個月</w:t>
      </w:r>
      <w:r w:rsidRPr="005D73A6">
        <w:t>×2</w:t>
      </w:r>
      <w:r w:rsidRPr="005D73A6">
        <w:t>年</w:t>
      </w:r>
      <w:r w:rsidRPr="005D73A6">
        <w:t>)</w:t>
      </w:r>
      <w:r w:rsidRPr="005D73A6">
        <w:t>者，則原繳保證金無</w:t>
      </w:r>
      <w:proofErr w:type="gramStart"/>
      <w:r w:rsidRPr="005D73A6">
        <w:t>息抵充應</w:t>
      </w:r>
      <w:proofErr w:type="gramEnd"/>
      <w:r w:rsidRPr="005D73A6">
        <w:t>繳預繳</w:t>
      </w:r>
      <w:r w:rsidRPr="005D73A6">
        <w:t>2</w:t>
      </w:r>
      <w:r w:rsidRPr="005D73A6">
        <w:t>年租金。</w:t>
      </w:r>
    </w:p>
    <w:p w:rsidR="009F0B76" w:rsidRPr="005D73A6" w:rsidRDefault="009F0B76" w:rsidP="005977FA">
      <w:pPr>
        <w:pStyle w:val="24"/>
        <w:spacing w:before="190" w:after="190"/>
      </w:pPr>
      <w:r w:rsidRPr="005D73A6">
        <w:t>申請人以銀行保證書、銀行可轉讓定期存單設質預繳</w:t>
      </w:r>
      <w:r w:rsidRPr="005D73A6">
        <w:t>2</w:t>
      </w:r>
      <w:r w:rsidRPr="005D73A6">
        <w:t>年租金</w:t>
      </w:r>
      <w:r w:rsidRPr="005D73A6">
        <w:t>(</w:t>
      </w:r>
      <w:r w:rsidRPr="005D73A6">
        <w:t>簽約時審定月租金</w:t>
      </w:r>
      <w:r w:rsidRPr="005D73A6">
        <w:t>×12</w:t>
      </w:r>
      <w:r w:rsidRPr="005D73A6">
        <w:t>個月</w:t>
      </w:r>
      <w:r w:rsidRPr="005D73A6">
        <w:t>×2</w:t>
      </w:r>
      <w:r w:rsidRPr="005D73A6">
        <w:t>年</w:t>
      </w:r>
      <w:r w:rsidRPr="005D73A6">
        <w:t>)</w:t>
      </w:r>
      <w:r w:rsidRPr="005D73A6">
        <w:t>者，則於簽訂租賃契約書後無息退還原繳保證金價款。</w:t>
      </w:r>
    </w:p>
    <w:p w:rsidR="003556BA" w:rsidRPr="005D73A6" w:rsidRDefault="003556BA" w:rsidP="005977FA">
      <w:pPr>
        <w:pStyle w:val="21"/>
        <w:spacing w:before="190" w:after="190"/>
      </w:pPr>
      <w:r w:rsidRPr="005D73A6">
        <w:t>租金之給付以</w:t>
      </w:r>
      <w:r w:rsidRPr="005D73A6">
        <w:t>3</w:t>
      </w:r>
      <w:r w:rsidRPr="005D73A6">
        <w:t>個月為一期，並於首月一次繳清。但申請人有特別請求時，得由彰濱服務中心同意後按月分期、按月繳交。</w:t>
      </w:r>
    </w:p>
    <w:p w:rsidR="003556BA" w:rsidRPr="005D73A6" w:rsidRDefault="003556BA" w:rsidP="005977FA">
      <w:pPr>
        <w:pStyle w:val="21"/>
        <w:spacing w:before="190" w:after="190"/>
      </w:pPr>
      <w:r w:rsidRPr="005D73A6">
        <w:t>預繳</w:t>
      </w:r>
      <w:r w:rsidRPr="005D73A6">
        <w:t>2</w:t>
      </w:r>
      <w:r w:rsidRPr="005D73A6">
        <w:t>年租金及擔保金得以銀行可轉讓定期存單設質、銀行保證或現金繳納方式為之。</w:t>
      </w:r>
      <w:proofErr w:type="gramStart"/>
      <w:r w:rsidRPr="005D73A6">
        <w:t>惟</w:t>
      </w:r>
      <w:proofErr w:type="gramEnd"/>
      <w:r w:rsidRPr="005D73A6">
        <w:t>預繳</w:t>
      </w:r>
      <w:r w:rsidRPr="005D73A6">
        <w:t>2</w:t>
      </w:r>
      <w:r w:rsidRPr="005D73A6">
        <w:t>年租金及擔保金以銀行可轉讓定期存單</w:t>
      </w:r>
      <w:proofErr w:type="gramStart"/>
      <w:r w:rsidRPr="005D73A6">
        <w:t>設質者</w:t>
      </w:r>
      <w:proofErr w:type="gramEnd"/>
      <w:r w:rsidRPr="005D73A6">
        <w:t>，設質期間申請人不得向銀行領取利息。</w:t>
      </w:r>
    </w:p>
    <w:p w:rsidR="003556BA" w:rsidRPr="005D73A6" w:rsidRDefault="003556BA" w:rsidP="0068046B">
      <w:pPr>
        <w:pStyle w:val="200"/>
        <w:rPr>
          <w:rFonts w:ascii="Times New Roman"/>
          <w:szCs w:val="28"/>
        </w:rPr>
      </w:pPr>
      <w:r w:rsidRPr="005D73A6">
        <w:rPr>
          <w:rFonts w:ascii="Times New Roman"/>
          <w:szCs w:val="28"/>
        </w:rPr>
        <w:t>(</w:t>
      </w:r>
      <w:r w:rsidRPr="005D73A6">
        <w:rPr>
          <w:rFonts w:ascii="Times New Roman"/>
          <w:szCs w:val="28"/>
        </w:rPr>
        <w:t>預繳</w:t>
      </w:r>
      <w:r w:rsidRPr="005D73A6">
        <w:rPr>
          <w:rFonts w:ascii="Times New Roman"/>
          <w:szCs w:val="28"/>
        </w:rPr>
        <w:t>2</w:t>
      </w:r>
      <w:r w:rsidRPr="005D73A6">
        <w:rPr>
          <w:rFonts w:ascii="Times New Roman"/>
          <w:szCs w:val="28"/>
        </w:rPr>
        <w:t>年租金及擔保金之繳交</w:t>
      </w:r>
      <w:r w:rsidRPr="005D73A6">
        <w:rPr>
          <w:rFonts w:ascii="Times New Roman"/>
          <w:szCs w:val="28"/>
        </w:rPr>
        <w:t>)</w:t>
      </w:r>
    </w:p>
    <w:p w:rsidR="003556BA" w:rsidRPr="005D73A6" w:rsidRDefault="003556BA" w:rsidP="005977FA">
      <w:pPr>
        <w:pStyle w:val="21"/>
        <w:spacing w:before="190" w:after="190"/>
      </w:pPr>
      <w:r w:rsidRPr="005D73A6">
        <w:t>申請人不得延期繳納預繳</w:t>
      </w:r>
      <w:r w:rsidRPr="005D73A6">
        <w:t>2</w:t>
      </w:r>
      <w:r w:rsidRPr="005D73A6">
        <w:t>年租金及擔保金，逾期未繳清價款者，視為</w:t>
      </w:r>
      <w:r w:rsidRPr="005D73A6">
        <w:lastRenderedPageBreak/>
        <w:t>放棄承租，其原繳保證金不予退還，解繳經濟部產業園區開發管理基金。</w:t>
      </w:r>
    </w:p>
    <w:p w:rsidR="002D61C3" w:rsidRPr="005D73A6" w:rsidRDefault="002D61C3" w:rsidP="002D61C3">
      <w:pPr>
        <w:pStyle w:val="200"/>
        <w:rPr>
          <w:rFonts w:ascii="Times New Roman"/>
          <w:szCs w:val="28"/>
        </w:rPr>
      </w:pPr>
      <w:r w:rsidRPr="005D73A6">
        <w:rPr>
          <w:rFonts w:ascii="Times New Roman"/>
        </w:rPr>
        <w:t>(</w:t>
      </w:r>
      <w:r w:rsidRPr="005D73A6">
        <w:rPr>
          <w:rFonts w:ascii="Times New Roman"/>
          <w:szCs w:val="28"/>
        </w:rPr>
        <w:t>違約金</w:t>
      </w:r>
      <w:r w:rsidRPr="005D73A6">
        <w:rPr>
          <w:rFonts w:ascii="Times New Roman"/>
        </w:rPr>
        <w:t>)</w:t>
      </w:r>
    </w:p>
    <w:p w:rsidR="002D61C3" w:rsidRPr="005D73A6" w:rsidRDefault="002D61C3" w:rsidP="005977FA">
      <w:pPr>
        <w:pStyle w:val="21"/>
        <w:spacing w:before="190" w:after="190"/>
      </w:pPr>
      <w:r w:rsidRPr="005D73A6">
        <w:t>申請人未依指定期限繳付租金時，應依下列規定累計繳付逾期之違約金：</w:t>
      </w:r>
    </w:p>
    <w:p w:rsidR="002D61C3" w:rsidRPr="005D73A6" w:rsidRDefault="002D61C3" w:rsidP="005977FA">
      <w:pPr>
        <w:pStyle w:val="24"/>
        <w:spacing w:before="190" w:after="190"/>
      </w:pPr>
      <w:r w:rsidRPr="005D73A6">
        <w:t>逾期</w:t>
      </w:r>
      <w:r w:rsidRPr="005D73A6">
        <w:t>1</w:t>
      </w:r>
      <w:r w:rsidRPr="005D73A6">
        <w:t>個月以上未滿</w:t>
      </w:r>
      <w:r w:rsidRPr="005D73A6">
        <w:t>2</w:t>
      </w:r>
      <w:r w:rsidRPr="005D73A6">
        <w:t>個月者，</w:t>
      </w:r>
      <w:proofErr w:type="gramStart"/>
      <w:r w:rsidRPr="005D73A6">
        <w:t>按未繳首</w:t>
      </w:r>
      <w:proofErr w:type="gramEnd"/>
      <w:r w:rsidRPr="005D73A6">
        <w:t>月月租金金額部分加收</w:t>
      </w:r>
      <w:r w:rsidRPr="005D73A6">
        <w:t>5%</w:t>
      </w:r>
      <w:r w:rsidRPr="005D73A6">
        <w:t>。</w:t>
      </w:r>
    </w:p>
    <w:p w:rsidR="002D61C3" w:rsidRPr="005D73A6" w:rsidRDefault="002D61C3" w:rsidP="005977FA">
      <w:pPr>
        <w:pStyle w:val="24"/>
        <w:spacing w:before="190" w:after="190"/>
      </w:pPr>
      <w:r w:rsidRPr="005D73A6">
        <w:t>逾期</w:t>
      </w:r>
      <w:r w:rsidRPr="005D73A6">
        <w:t>2</w:t>
      </w:r>
      <w:r w:rsidRPr="005D73A6">
        <w:t>個月以上未滿</w:t>
      </w:r>
      <w:r w:rsidRPr="005D73A6">
        <w:t>3</w:t>
      </w:r>
      <w:r w:rsidRPr="005D73A6">
        <w:t>個月者，</w:t>
      </w:r>
      <w:proofErr w:type="gramStart"/>
      <w:r w:rsidRPr="005D73A6">
        <w:t>按未繳首</w:t>
      </w:r>
      <w:proofErr w:type="gramEnd"/>
      <w:r w:rsidRPr="005D73A6">
        <w:t>月月租金金額部分加收</w:t>
      </w:r>
      <w:r w:rsidRPr="005D73A6">
        <w:t>10%</w:t>
      </w:r>
      <w:r w:rsidRPr="005D73A6">
        <w:t>，並</w:t>
      </w:r>
      <w:proofErr w:type="gramStart"/>
      <w:r w:rsidRPr="005D73A6">
        <w:t>按未繳次</w:t>
      </w:r>
      <w:proofErr w:type="gramEnd"/>
      <w:r w:rsidRPr="005D73A6">
        <w:t>月月租金金額部分加收</w:t>
      </w:r>
      <w:r w:rsidRPr="005D73A6">
        <w:t>5%</w:t>
      </w:r>
      <w:r w:rsidRPr="005D73A6">
        <w:t>。</w:t>
      </w:r>
    </w:p>
    <w:p w:rsidR="002D61C3" w:rsidRPr="005D73A6" w:rsidRDefault="002D61C3" w:rsidP="005977FA">
      <w:pPr>
        <w:pStyle w:val="24"/>
        <w:spacing w:before="190" w:after="190"/>
      </w:pPr>
      <w:r w:rsidRPr="005D73A6">
        <w:t>逾期</w:t>
      </w:r>
      <w:r w:rsidRPr="005D73A6">
        <w:t>3</w:t>
      </w:r>
      <w:r w:rsidRPr="005D73A6">
        <w:t>個月以上未滿</w:t>
      </w:r>
      <w:r w:rsidRPr="005D73A6">
        <w:t>4</w:t>
      </w:r>
      <w:r w:rsidRPr="005D73A6">
        <w:t>個月者，</w:t>
      </w:r>
      <w:proofErr w:type="gramStart"/>
      <w:r w:rsidRPr="005D73A6">
        <w:t>按未繳首</w:t>
      </w:r>
      <w:proofErr w:type="gramEnd"/>
      <w:r w:rsidRPr="005D73A6">
        <w:t>月月租金金額加收</w:t>
      </w:r>
      <w:r w:rsidRPr="005D73A6">
        <w:t>15%</w:t>
      </w:r>
      <w:r w:rsidRPr="005D73A6">
        <w:t>，並</w:t>
      </w:r>
      <w:proofErr w:type="gramStart"/>
      <w:r w:rsidRPr="005D73A6">
        <w:t>按未繳次</w:t>
      </w:r>
      <w:proofErr w:type="gramEnd"/>
      <w:r w:rsidRPr="005D73A6">
        <w:t>月月租金金額加收</w:t>
      </w:r>
      <w:r w:rsidRPr="005D73A6">
        <w:t>10%</w:t>
      </w:r>
      <w:r w:rsidRPr="005D73A6">
        <w:t>，</w:t>
      </w:r>
      <w:proofErr w:type="gramStart"/>
      <w:r w:rsidRPr="005D73A6">
        <w:t>另按未繳</w:t>
      </w:r>
      <w:proofErr w:type="gramEnd"/>
      <w:r w:rsidRPr="005D73A6">
        <w:t>第</w:t>
      </w:r>
      <w:r w:rsidRPr="005D73A6">
        <w:t>3</w:t>
      </w:r>
      <w:r w:rsidRPr="005D73A6">
        <w:t>個月月租金金額加收</w:t>
      </w:r>
      <w:r w:rsidRPr="005D73A6">
        <w:t>5%</w:t>
      </w:r>
      <w:r w:rsidRPr="005D73A6">
        <w:t>。</w:t>
      </w:r>
    </w:p>
    <w:p w:rsidR="00FA5772" w:rsidRPr="005D73A6" w:rsidRDefault="002D61C3" w:rsidP="005977FA">
      <w:pPr>
        <w:pStyle w:val="22"/>
        <w:spacing w:before="190" w:after="190"/>
        <w:ind w:left="1120"/>
      </w:pPr>
      <w:r w:rsidRPr="005D73A6">
        <w:t>申請人逾期</w:t>
      </w:r>
      <w:r w:rsidRPr="005D73A6">
        <w:t>4</w:t>
      </w:r>
      <w:r w:rsidRPr="005D73A6">
        <w:t>個月以上仍</w:t>
      </w:r>
      <w:proofErr w:type="gramStart"/>
      <w:r w:rsidRPr="005D73A6">
        <w:t>不</w:t>
      </w:r>
      <w:proofErr w:type="gramEnd"/>
      <w:r w:rsidRPr="005D73A6">
        <w:t>繳付租金者，除追繳其使用期間租金</w:t>
      </w:r>
      <w:proofErr w:type="gramStart"/>
      <w:r w:rsidRPr="005D73A6">
        <w:t>及按未繳</w:t>
      </w:r>
      <w:proofErr w:type="gramEnd"/>
      <w:r w:rsidRPr="005D73A6">
        <w:t>各月租金金額加收</w:t>
      </w:r>
      <w:r w:rsidRPr="005D73A6">
        <w:t>15%</w:t>
      </w:r>
      <w:r w:rsidRPr="005D73A6">
        <w:t>違約金外，</w:t>
      </w:r>
      <w:r w:rsidRPr="005D73A6">
        <w:rPr>
          <w:szCs w:val="28"/>
        </w:rPr>
        <w:t>工業局</w:t>
      </w:r>
      <w:r w:rsidRPr="005D73A6">
        <w:t>得終止租約</w:t>
      </w:r>
      <w:r w:rsidR="00FA5772" w:rsidRPr="005D73A6">
        <w:t>。</w:t>
      </w:r>
    </w:p>
    <w:p w:rsidR="002D61C3" w:rsidRPr="005D73A6" w:rsidRDefault="002D61C3" w:rsidP="005977FA">
      <w:pPr>
        <w:pStyle w:val="22"/>
        <w:spacing w:before="190" w:after="190"/>
        <w:ind w:left="1120"/>
      </w:pPr>
      <w:r w:rsidRPr="005D73A6">
        <w:t>申請人</w:t>
      </w:r>
      <w:r w:rsidR="00FA5772" w:rsidRPr="005D73A6">
        <w:t>逾期</w:t>
      </w:r>
      <w:r w:rsidR="00FA5772" w:rsidRPr="005D73A6">
        <w:t>4</w:t>
      </w:r>
      <w:r w:rsidR="00FA5772" w:rsidRPr="005D73A6">
        <w:t>個月以上不繳清逾期違約金者，其累積達第</w:t>
      </w:r>
      <w:r w:rsidR="00FA5772" w:rsidRPr="005D73A6">
        <w:t>1</w:t>
      </w:r>
      <w:r w:rsidR="00FA5772" w:rsidRPr="005D73A6">
        <w:t>次</w:t>
      </w:r>
      <w:proofErr w:type="gramStart"/>
      <w:r w:rsidR="00FA5772" w:rsidRPr="005D73A6">
        <w:t>未繳首月月</w:t>
      </w:r>
      <w:proofErr w:type="gramEnd"/>
      <w:r w:rsidR="00FA5772" w:rsidRPr="005D73A6">
        <w:t>租金之數額時，工業局亦得終止租約</w:t>
      </w:r>
      <w:r w:rsidR="00250E1D" w:rsidRPr="005D73A6">
        <w:t>。</w:t>
      </w:r>
    </w:p>
    <w:p w:rsidR="002D61C3" w:rsidRPr="005D73A6" w:rsidRDefault="002D61C3" w:rsidP="002D61C3">
      <w:pPr>
        <w:pStyle w:val="200"/>
        <w:rPr>
          <w:rFonts w:ascii="Times New Roman"/>
          <w:szCs w:val="28"/>
        </w:rPr>
      </w:pPr>
      <w:r w:rsidRPr="005D73A6">
        <w:rPr>
          <w:rFonts w:ascii="Times New Roman"/>
        </w:rPr>
        <w:t>(</w:t>
      </w:r>
      <w:r w:rsidRPr="005D73A6">
        <w:rPr>
          <w:rFonts w:ascii="Times New Roman"/>
          <w:szCs w:val="28"/>
        </w:rPr>
        <w:t>放棄承租</w:t>
      </w:r>
      <w:r w:rsidRPr="005D73A6">
        <w:rPr>
          <w:rFonts w:ascii="Times New Roman"/>
        </w:rPr>
        <w:t>及已繳款項</w:t>
      </w:r>
      <w:r w:rsidRPr="005D73A6">
        <w:rPr>
          <w:rFonts w:ascii="Times New Roman"/>
          <w:szCs w:val="28"/>
        </w:rPr>
        <w:t>之處理</w:t>
      </w:r>
      <w:r w:rsidRPr="005D73A6">
        <w:rPr>
          <w:rFonts w:ascii="Times New Roman"/>
        </w:rPr>
        <w:t>)</w:t>
      </w:r>
    </w:p>
    <w:p w:rsidR="008B7D04" w:rsidRPr="005D73A6" w:rsidRDefault="002D61C3" w:rsidP="005977FA">
      <w:pPr>
        <w:pStyle w:val="21"/>
        <w:spacing w:before="190" w:after="190"/>
      </w:pPr>
      <w:r w:rsidRPr="005D73A6">
        <w:t>申請人於接獲</w:t>
      </w:r>
      <w:r w:rsidR="007D7872" w:rsidRPr="005D73A6">
        <w:t>中工</w:t>
      </w:r>
      <w:r w:rsidRPr="005D73A6">
        <w:t>公司繳款通知後至完成租賃契約簽訂前放棄承租或未依規定期限繳款、簽約者，其原繳</w:t>
      </w:r>
      <w:r w:rsidRPr="005D73A6">
        <w:t>3%</w:t>
      </w:r>
      <w:r w:rsidRPr="005D73A6">
        <w:t>保證金不予退還，解繳經濟部產業園區開發管理基金，並取消其承租資格。</w:t>
      </w:r>
    </w:p>
    <w:p w:rsidR="002D61C3" w:rsidRPr="005D73A6" w:rsidRDefault="002D61C3" w:rsidP="002D61C3">
      <w:pPr>
        <w:pStyle w:val="200"/>
        <w:rPr>
          <w:rFonts w:ascii="Times New Roman"/>
          <w:szCs w:val="28"/>
        </w:rPr>
      </w:pPr>
      <w:r w:rsidRPr="005D73A6">
        <w:rPr>
          <w:rFonts w:ascii="Times New Roman"/>
        </w:rPr>
        <w:t>(</w:t>
      </w:r>
      <w:r w:rsidRPr="005D73A6">
        <w:rPr>
          <w:rFonts w:ascii="Times New Roman"/>
        </w:rPr>
        <w:t>放棄承租或終止租約時租金及擔保金之處理</w:t>
      </w:r>
      <w:r w:rsidRPr="005D73A6">
        <w:rPr>
          <w:rFonts w:ascii="Times New Roman"/>
        </w:rPr>
        <w:t>)</w:t>
      </w:r>
    </w:p>
    <w:p w:rsidR="002D61C3" w:rsidRPr="005D73A6" w:rsidRDefault="002D61C3" w:rsidP="005977FA">
      <w:pPr>
        <w:pStyle w:val="21"/>
        <w:spacing w:before="190" w:after="190"/>
      </w:pPr>
      <w:r w:rsidRPr="005D73A6">
        <w:t>申請人於完成租賃契約簽訂後至租賃期限屆滿前放棄承租或經</w:t>
      </w:r>
      <w:r w:rsidRPr="005D73A6">
        <w:rPr>
          <w:szCs w:val="28"/>
        </w:rPr>
        <w:t>工業局</w:t>
      </w:r>
      <w:r w:rsidRPr="005D73A6">
        <w:t>終止租約者，已</w:t>
      </w:r>
      <w:proofErr w:type="gramStart"/>
      <w:r w:rsidRPr="005D73A6">
        <w:t>繳款項依下列</w:t>
      </w:r>
      <w:proofErr w:type="gramEnd"/>
      <w:r w:rsidRPr="005D73A6">
        <w:t>規定辦理：</w:t>
      </w:r>
    </w:p>
    <w:p w:rsidR="002D61C3" w:rsidRPr="005D73A6" w:rsidRDefault="002D61C3" w:rsidP="005977FA">
      <w:pPr>
        <w:pStyle w:val="24"/>
        <w:spacing w:before="190" w:after="190"/>
      </w:pPr>
      <w:r w:rsidRPr="005D73A6">
        <w:rPr>
          <w:szCs w:val="28"/>
        </w:rPr>
        <w:t>當期租金自放棄承租或終止租約之日起，按當期剩餘月數折算，無息退還。其剩餘月數之計算，未滿</w:t>
      </w:r>
      <w:r w:rsidRPr="005D73A6">
        <w:rPr>
          <w:szCs w:val="28"/>
        </w:rPr>
        <w:t>1</w:t>
      </w:r>
      <w:r w:rsidRPr="005D73A6">
        <w:rPr>
          <w:szCs w:val="28"/>
        </w:rPr>
        <w:t>個月者，</w:t>
      </w:r>
      <w:proofErr w:type="gramStart"/>
      <w:r w:rsidRPr="005D73A6">
        <w:rPr>
          <w:szCs w:val="28"/>
        </w:rPr>
        <w:t>不予計</w:t>
      </w:r>
      <w:proofErr w:type="gramEnd"/>
      <w:r w:rsidRPr="005D73A6">
        <w:rPr>
          <w:szCs w:val="28"/>
        </w:rPr>
        <w:t>入。</w:t>
      </w:r>
    </w:p>
    <w:p w:rsidR="002D61C3" w:rsidRPr="005D73A6" w:rsidRDefault="002D61C3" w:rsidP="005977FA">
      <w:pPr>
        <w:pStyle w:val="24"/>
        <w:spacing w:before="190" w:after="190"/>
      </w:pPr>
      <w:r w:rsidRPr="005D73A6">
        <w:t>已</w:t>
      </w:r>
      <w:r w:rsidRPr="005D73A6">
        <w:rPr>
          <w:szCs w:val="28"/>
        </w:rPr>
        <w:t>繳擔保金於扣除依</w:t>
      </w:r>
      <w:r w:rsidR="00FA5772" w:rsidRPr="005D73A6">
        <w:rPr>
          <w:szCs w:val="28"/>
        </w:rPr>
        <w:t>相關</w:t>
      </w:r>
      <w:r w:rsidRPr="005D73A6">
        <w:rPr>
          <w:szCs w:val="28"/>
        </w:rPr>
        <w:t>規定之處理費用後，如有餘款無息退還。</w:t>
      </w:r>
    </w:p>
    <w:p w:rsidR="00D81098" w:rsidRPr="005D73A6" w:rsidRDefault="00D81098" w:rsidP="00D81098">
      <w:pPr>
        <w:pStyle w:val="200"/>
        <w:rPr>
          <w:rFonts w:ascii="Times New Roman"/>
        </w:rPr>
      </w:pPr>
      <w:r w:rsidRPr="005D73A6">
        <w:rPr>
          <w:rFonts w:ascii="Times New Roman"/>
        </w:rPr>
        <w:t>(</w:t>
      </w:r>
      <w:r w:rsidRPr="005D73A6">
        <w:rPr>
          <w:rFonts w:ascii="Times New Roman"/>
        </w:rPr>
        <w:t>保證金無息退還之事由</w:t>
      </w:r>
      <w:r w:rsidRPr="005D73A6">
        <w:rPr>
          <w:rFonts w:ascii="Times New Roman"/>
        </w:rPr>
        <w:t>)</w:t>
      </w:r>
    </w:p>
    <w:p w:rsidR="00D81098" w:rsidRPr="005D73A6" w:rsidRDefault="00D81098" w:rsidP="005977FA">
      <w:pPr>
        <w:pStyle w:val="21"/>
        <w:spacing w:before="190" w:after="190"/>
      </w:pPr>
      <w:r w:rsidRPr="005D73A6">
        <w:lastRenderedPageBreak/>
        <w:t>申請人符合下列情形之</w:t>
      </w:r>
      <w:proofErr w:type="gramStart"/>
      <w:r w:rsidRPr="005D73A6">
        <w:t>一</w:t>
      </w:r>
      <w:proofErr w:type="gramEnd"/>
      <w:r w:rsidRPr="005D73A6">
        <w:t>者，所繳保證金無息退還：</w:t>
      </w:r>
    </w:p>
    <w:p w:rsidR="00D81098" w:rsidRPr="005D73A6" w:rsidRDefault="00D81098" w:rsidP="005977FA">
      <w:pPr>
        <w:pStyle w:val="24"/>
        <w:spacing w:before="190" w:after="190"/>
      </w:pPr>
      <w:r w:rsidRPr="005D73A6">
        <w:t>申租案件自收件日起至接獲</w:t>
      </w:r>
      <w:r w:rsidR="007D7872" w:rsidRPr="005D73A6">
        <w:t>中工</w:t>
      </w:r>
      <w:r w:rsidRPr="005D73A6">
        <w:t>公司繳款通知之前一日</w:t>
      </w:r>
      <w:proofErr w:type="gramStart"/>
      <w:r w:rsidRPr="005D73A6">
        <w:t>止</w:t>
      </w:r>
      <w:proofErr w:type="gramEnd"/>
      <w:r w:rsidRPr="005D73A6">
        <w:t>自動申請放棄承租者。</w:t>
      </w:r>
    </w:p>
    <w:p w:rsidR="00D10F96" w:rsidRPr="005D73A6" w:rsidRDefault="00D10F96" w:rsidP="005977FA">
      <w:pPr>
        <w:pStyle w:val="24"/>
        <w:spacing w:before="190" w:after="190"/>
      </w:pPr>
      <w:r w:rsidRPr="005D73A6">
        <w:t>申租案件經評選結果，未獲承租資格者，予以退件，已繳保證金無息退還。</w:t>
      </w:r>
    </w:p>
    <w:p w:rsidR="00D81098" w:rsidRPr="005D73A6" w:rsidRDefault="00D81098" w:rsidP="005977FA">
      <w:pPr>
        <w:pStyle w:val="24"/>
        <w:spacing w:before="190" w:after="190"/>
      </w:pPr>
      <w:r w:rsidRPr="005D73A6">
        <w:t>申租案件經審查應補正而未於期限內補正者。</w:t>
      </w:r>
    </w:p>
    <w:p w:rsidR="00D81098" w:rsidRPr="005D73A6" w:rsidRDefault="00D81098" w:rsidP="005977FA">
      <w:pPr>
        <w:pStyle w:val="24"/>
        <w:spacing w:before="190" w:after="190"/>
      </w:pPr>
      <w:r w:rsidRPr="005D73A6">
        <w:t>申租案件經審查未核准承租或因不可歸責於申請人之理由無法建</w:t>
      </w:r>
      <w:r w:rsidR="00E23D2B" w:rsidRPr="005D73A6">
        <w:t>設</w:t>
      </w:r>
      <w:r w:rsidRPr="005D73A6">
        <w:t>者</w:t>
      </w:r>
      <w:r w:rsidR="00FA5772" w:rsidRPr="005D73A6">
        <w:t>。</w:t>
      </w:r>
    </w:p>
    <w:p w:rsidR="002D61C3" w:rsidRPr="005D73A6" w:rsidRDefault="002D61C3" w:rsidP="0068046B">
      <w:pPr>
        <w:pStyle w:val="200"/>
        <w:rPr>
          <w:rFonts w:ascii="Times New Roman"/>
        </w:rPr>
      </w:pPr>
      <w:r w:rsidRPr="005D73A6">
        <w:rPr>
          <w:rFonts w:ascii="Times New Roman"/>
        </w:rPr>
        <w:t>(</w:t>
      </w:r>
      <w:r w:rsidR="00FA5772" w:rsidRPr="005D73A6">
        <w:rPr>
          <w:rFonts w:ascii="Times New Roman"/>
        </w:rPr>
        <w:t>面積結算</w:t>
      </w:r>
      <w:r w:rsidRPr="005D73A6">
        <w:rPr>
          <w:rFonts w:ascii="Times New Roman"/>
        </w:rPr>
        <w:t>)</w:t>
      </w:r>
    </w:p>
    <w:p w:rsidR="00FA5772" w:rsidRPr="005D73A6" w:rsidRDefault="00FA5772" w:rsidP="005977FA">
      <w:pPr>
        <w:pStyle w:val="21"/>
        <w:spacing w:before="190" w:after="190"/>
      </w:pPr>
      <w:proofErr w:type="gramStart"/>
      <w:r w:rsidRPr="005D73A6">
        <w:t>申租本土地</w:t>
      </w:r>
      <w:proofErr w:type="gramEnd"/>
      <w:r w:rsidRPr="005D73A6">
        <w:t>實際面積以地政機關土地登記簿所載面積為</w:t>
      </w:r>
      <w:proofErr w:type="gramStart"/>
      <w:r w:rsidRPr="005D73A6">
        <w:t>準</w:t>
      </w:r>
      <w:proofErr w:type="gramEnd"/>
      <w:r w:rsidRPr="005D73A6">
        <w:t>。其較原申請時之面積有增減並應按依規定結算互</w:t>
      </w:r>
      <w:proofErr w:type="gramStart"/>
      <w:r w:rsidRPr="005D73A6">
        <w:t>為退補租金</w:t>
      </w:r>
      <w:proofErr w:type="gramEnd"/>
      <w:r w:rsidR="00250E1D" w:rsidRPr="005D73A6">
        <w:t>。</w:t>
      </w:r>
    </w:p>
    <w:p w:rsidR="00FA5772" w:rsidRPr="005D73A6" w:rsidRDefault="00FA5772" w:rsidP="0068046B">
      <w:pPr>
        <w:pStyle w:val="200"/>
        <w:rPr>
          <w:rFonts w:ascii="Times New Roman"/>
        </w:rPr>
      </w:pPr>
      <w:r w:rsidRPr="005D73A6">
        <w:rPr>
          <w:rFonts w:ascii="Times New Roman"/>
        </w:rPr>
        <w:t>(</w:t>
      </w:r>
      <w:r w:rsidRPr="005D73A6">
        <w:rPr>
          <w:rFonts w:ascii="Times New Roman"/>
        </w:rPr>
        <w:t>土地點交</w:t>
      </w:r>
      <w:r w:rsidRPr="005D73A6">
        <w:rPr>
          <w:rFonts w:ascii="Times New Roman"/>
        </w:rPr>
        <w:t>)</w:t>
      </w:r>
    </w:p>
    <w:p w:rsidR="002D61C3" w:rsidRPr="005D73A6" w:rsidRDefault="002D61C3" w:rsidP="005977FA">
      <w:pPr>
        <w:pStyle w:val="21"/>
        <w:spacing w:before="190" w:after="190"/>
      </w:pPr>
      <w:r w:rsidRPr="005D73A6">
        <w:rPr>
          <w:spacing w:val="-4"/>
        </w:rPr>
        <w:t>申請人</w:t>
      </w:r>
      <w:r w:rsidRPr="005D73A6">
        <w:t>簽訂租賃契約後，由</w:t>
      </w:r>
      <w:r w:rsidR="00AE2818" w:rsidRPr="005D73A6">
        <w:t>彰濱</w:t>
      </w:r>
      <w:r w:rsidR="000C4053" w:rsidRPr="005D73A6">
        <w:t>服務中心通知</w:t>
      </w:r>
      <w:r w:rsidRPr="005D73A6">
        <w:t>訂期</w:t>
      </w:r>
      <w:r w:rsidR="000C4053" w:rsidRPr="005D73A6">
        <w:t>並會同</w:t>
      </w:r>
      <w:r w:rsidR="007D7872" w:rsidRPr="005D73A6">
        <w:t>中工</w:t>
      </w:r>
      <w:r w:rsidR="000C4053" w:rsidRPr="005D73A6">
        <w:t>公司</w:t>
      </w:r>
      <w:r w:rsidRPr="005D73A6">
        <w:t>點交土地</w:t>
      </w:r>
      <w:r w:rsidR="000C4053" w:rsidRPr="005D73A6">
        <w:t>，</w:t>
      </w:r>
      <w:r w:rsidRPr="005D73A6">
        <w:t>並由</w:t>
      </w:r>
      <w:r w:rsidRPr="005D73A6">
        <w:rPr>
          <w:szCs w:val="28"/>
        </w:rPr>
        <w:t>工業局</w:t>
      </w:r>
      <w:proofErr w:type="gramStart"/>
      <w:r w:rsidRPr="005D73A6">
        <w:t>掣</w:t>
      </w:r>
      <w:proofErr w:type="gramEnd"/>
      <w:r w:rsidRPr="005D73A6">
        <w:t>發土地使用同意書。</w:t>
      </w:r>
    </w:p>
    <w:p w:rsidR="002D61C3" w:rsidRPr="005D73A6" w:rsidRDefault="003B6D99" w:rsidP="005977FA">
      <w:pPr>
        <w:pStyle w:val="22"/>
        <w:spacing w:before="190" w:after="190"/>
        <w:ind w:left="1120"/>
      </w:pPr>
      <w:r w:rsidRPr="005D73A6">
        <w:t>申請人無故不到場點交者，視同已點交</w:t>
      </w:r>
      <w:r w:rsidRPr="005D73A6">
        <w:rPr>
          <w:spacing w:val="-4"/>
        </w:rPr>
        <w:t>。</w:t>
      </w:r>
    </w:p>
    <w:p w:rsidR="00447469" w:rsidRPr="005D73A6" w:rsidRDefault="00447469" w:rsidP="00447469">
      <w:pPr>
        <w:pStyle w:val="200"/>
        <w:rPr>
          <w:rFonts w:ascii="Times New Roman"/>
        </w:rPr>
      </w:pPr>
      <w:r w:rsidRPr="005D73A6">
        <w:rPr>
          <w:rFonts w:ascii="Times New Roman"/>
        </w:rPr>
        <w:t>(</w:t>
      </w:r>
      <w:r w:rsidR="003B6D99" w:rsidRPr="005D73A6">
        <w:rPr>
          <w:rFonts w:ascii="Times New Roman"/>
        </w:rPr>
        <w:t>終止租賃契約</w:t>
      </w:r>
      <w:r w:rsidRPr="005D73A6">
        <w:rPr>
          <w:rFonts w:ascii="Times New Roman"/>
        </w:rPr>
        <w:t>)</w:t>
      </w:r>
    </w:p>
    <w:p w:rsidR="00447469" w:rsidRPr="005D73A6" w:rsidRDefault="003B6D99" w:rsidP="005977FA">
      <w:pPr>
        <w:pStyle w:val="21"/>
        <w:spacing w:before="190" w:after="190"/>
      </w:pPr>
      <w:r w:rsidRPr="005D73A6">
        <w:rPr>
          <w:spacing w:val="-4"/>
        </w:rPr>
        <w:t>申請人</w:t>
      </w:r>
      <w:r w:rsidRPr="005D73A6">
        <w:t>如有下列各款情事之</w:t>
      </w:r>
      <w:proofErr w:type="gramStart"/>
      <w:r w:rsidRPr="005D73A6">
        <w:t>一</w:t>
      </w:r>
      <w:proofErr w:type="gramEnd"/>
      <w:r w:rsidRPr="005D73A6">
        <w:t>者，工業局得終止租賃契約，收回土地，已繳交之</w:t>
      </w:r>
      <w:proofErr w:type="gramStart"/>
      <w:r w:rsidRPr="005D73A6">
        <w:t>擔保金概不</w:t>
      </w:r>
      <w:proofErr w:type="gramEnd"/>
      <w:r w:rsidRPr="005D73A6">
        <w:t>退還：</w:t>
      </w:r>
    </w:p>
    <w:p w:rsidR="00447469" w:rsidRPr="005D73A6" w:rsidRDefault="003B6D99" w:rsidP="005977FA">
      <w:pPr>
        <w:pStyle w:val="24"/>
        <w:spacing w:before="190" w:after="190"/>
      </w:pPr>
      <w:r w:rsidRPr="005D73A6">
        <w:t>違反租賃契約者。</w:t>
      </w:r>
    </w:p>
    <w:p w:rsidR="003B6D99" w:rsidRPr="005D73A6" w:rsidRDefault="003B6D99" w:rsidP="005977FA">
      <w:pPr>
        <w:pStyle w:val="24"/>
        <w:spacing w:before="190" w:after="190"/>
      </w:pPr>
      <w:r w:rsidRPr="005D73A6">
        <w:t>擅自轉租、借用或以其他方式供他人使用者。</w:t>
      </w:r>
    </w:p>
    <w:p w:rsidR="003B6D99" w:rsidRPr="005D73A6" w:rsidRDefault="003B6D99" w:rsidP="005977FA">
      <w:pPr>
        <w:pStyle w:val="24"/>
        <w:spacing w:before="190" w:after="190"/>
      </w:pPr>
      <w:r w:rsidRPr="005D73A6">
        <w:t>租賃物供違反法令之使用者。</w:t>
      </w:r>
    </w:p>
    <w:p w:rsidR="003B6D99" w:rsidRPr="005D73A6" w:rsidRDefault="00471770" w:rsidP="005977FA">
      <w:pPr>
        <w:pStyle w:val="24"/>
        <w:spacing w:before="190" w:after="190"/>
      </w:pPr>
      <w:r w:rsidRPr="005D73A6">
        <w:t>自簽訂租賃契約</w:t>
      </w:r>
      <w:r w:rsidRPr="005D73A6">
        <w:t>(</w:t>
      </w:r>
      <w:r w:rsidRPr="005D73A6">
        <w:t>或環境影響說明書或評估書</w:t>
      </w:r>
      <w:r w:rsidRPr="005D73A6">
        <w:t>(</w:t>
      </w:r>
      <w:r w:rsidRPr="005D73A6">
        <w:t>含水下文化資產調查</w:t>
      </w:r>
      <w:r w:rsidRPr="005D73A6">
        <w:t>)</w:t>
      </w:r>
      <w:r w:rsidRPr="005D73A6">
        <w:t>審查通過、或海岸特定區位開發許可審查通過、或填海造地及設施主要工程完工</w:t>
      </w:r>
      <w:r w:rsidRPr="005D73A6">
        <w:t>)</w:t>
      </w:r>
      <w:r w:rsidRPr="005D73A6">
        <w:t>之日起</w:t>
      </w:r>
      <w:r w:rsidR="002035F0" w:rsidRPr="005D73A6">
        <w:t>未依期限</w:t>
      </w:r>
      <w:r w:rsidRPr="005D73A6">
        <w:t>未按核定計畫</w:t>
      </w:r>
      <w:r w:rsidRPr="005D73A6">
        <w:rPr>
          <w:szCs w:val="28"/>
        </w:rPr>
        <w:t>取得電業執照</w:t>
      </w:r>
      <w:r w:rsidRPr="005D73A6">
        <w:t>(</w:t>
      </w:r>
      <w:r w:rsidRPr="005D73A6">
        <w:t>或再生能源發電設備登記</w:t>
      </w:r>
      <w:r w:rsidRPr="005D73A6">
        <w:t>)</w:t>
      </w:r>
      <w:r w:rsidRPr="005D73A6">
        <w:rPr>
          <w:szCs w:val="28"/>
        </w:rPr>
        <w:t>者。</w:t>
      </w:r>
    </w:p>
    <w:p w:rsidR="003B6D99" w:rsidRPr="005D73A6" w:rsidRDefault="003B6D99" w:rsidP="005977FA">
      <w:pPr>
        <w:pStyle w:val="24"/>
        <w:spacing w:before="190" w:after="190"/>
      </w:pPr>
      <w:r w:rsidRPr="005D73A6">
        <w:t>未經工業局同意，擅自開挖土石方，違反土石</w:t>
      </w:r>
      <w:r w:rsidRPr="005D73A6">
        <w:rPr>
          <w:szCs w:val="28"/>
        </w:rPr>
        <w:t>採取法者。</w:t>
      </w:r>
    </w:p>
    <w:p w:rsidR="003B6D99" w:rsidRPr="005D73A6" w:rsidRDefault="00030DB3" w:rsidP="005977FA">
      <w:pPr>
        <w:pStyle w:val="24"/>
        <w:spacing w:before="190" w:after="190"/>
      </w:pPr>
      <w:r w:rsidRPr="005D73A6">
        <w:rPr>
          <w:szCs w:val="28"/>
        </w:rPr>
        <w:lastRenderedPageBreak/>
        <w:t>申請</w:t>
      </w:r>
      <w:r w:rsidR="003B6D99" w:rsidRPr="005D73A6">
        <w:rPr>
          <w:szCs w:val="28"/>
        </w:rPr>
        <w:t>人</w:t>
      </w:r>
      <w:r w:rsidR="00AD6E80" w:rsidRPr="005D73A6">
        <w:rPr>
          <w:szCs w:val="28"/>
        </w:rPr>
        <w:t>從事</w:t>
      </w:r>
      <w:r w:rsidR="00250E1D" w:rsidRPr="005D73A6">
        <w:rPr>
          <w:szCs w:val="28"/>
        </w:rPr>
        <w:t>違</w:t>
      </w:r>
      <w:r w:rsidR="003B6D99" w:rsidRPr="005D73A6">
        <w:rPr>
          <w:szCs w:val="28"/>
        </w:rPr>
        <w:t>反土壤及地下水污染整治法或相關環保法令，致租賃標</w:t>
      </w:r>
      <w:proofErr w:type="gramStart"/>
      <w:r w:rsidR="003B6D99" w:rsidRPr="005D73A6">
        <w:rPr>
          <w:szCs w:val="28"/>
        </w:rPr>
        <w:t>的物遭污染</w:t>
      </w:r>
      <w:proofErr w:type="gramEnd"/>
      <w:r w:rsidR="003B6D99" w:rsidRPr="005D73A6">
        <w:rPr>
          <w:szCs w:val="28"/>
        </w:rPr>
        <w:t>者。</w:t>
      </w:r>
    </w:p>
    <w:p w:rsidR="00447469" w:rsidRPr="005D73A6" w:rsidRDefault="003B6D99" w:rsidP="005977FA">
      <w:pPr>
        <w:pStyle w:val="21"/>
        <w:spacing w:before="190" w:after="190"/>
      </w:pPr>
      <w:r w:rsidRPr="005D73A6">
        <w:t>申請人擬於租期屆滿前放棄承租，應於</w:t>
      </w:r>
      <w:r w:rsidRPr="005D73A6">
        <w:t>1</w:t>
      </w:r>
      <w:r w:rsidRPr="005D73A6">
        <w:t>個月前以書面通知</w:t>
      </w:r>
      <w:r w:rsidR="00AE2818" w:rsidRPr="005D73A6">
        <w:t>彰濱</w:t>
      </w:r>
      <w:r w:rsidRPr="005D73A6">
        <w:t>服務中心，租金應計算至終止契約當月止。</w:t>
      </w:r>
    </w:p>
    <w:p w:rsidR="003B6D99" w:rsidRPr="005D73A6" w:rsidRDefault="003B6D99" w:rsidP="005977FA">
      <w:pPr>
        <w:pStyle w:val="21"/>
        <w:spacing w:before="190" w:after="190"/>
      </w:pPr>
      <w:r w:rsidRPr="005D73A6">
        <w:t>申請人於租期未滿</w:t>
      </w:r>
      <w:r w:rsidRPr="005D73A6">
        <w:t>6</w:t>
      </w:r>
      <w:r w:rsidRPr="005D73A6">
        <w:t>年而要求提前終止租約時，已繳交之</w:t>
      </w:r>
      <w:proofErr w:type="gramStart"/>
      <w:r w:rsidRPr="005D73A6">
        <w:t>擔保金概不</w:t>
      </w:r>
      <w:proofErr w:type="gramEnd"/>
      <w:r w:rsidRPr="005D73A6">
        <w:t>退還。</w:t>
      </w:r>
    </w:p>
    <w:p w:rsidR="00471770" w:rsidRPr="005D73A6" w:rsidRDefault="00471770" w:rsidP="00447469">
      <w:pPr>
        <w:pStyle w:val="200"/>
        <w:rPr>
          <w:rFonts w:ascii="Times New Roman"/>
        </w:rPr>
      </w:pPr>
      <w:r w:rsidRPr="005D73A6">
        <w:rPr>
          <w:rFonts w:ascii="Times New Roman"/>
        </w:rPr>
        <w:t>(</w:t>
      </w:r>
      <w:r w:rsidRPr="005D73A6">
        <w:rPr>
          <w:rFonts w:ascii="Times New Roman"/>
        </w:rPr>
        <w:t>土地改良</w:t>
      </w:r>
      <w:r w:rsidRPr="005D73A6">
        <w:rPr>
          <w:rFonts w:ascii="Times New Roman"/>
        </w:rPr>
        <w:t>)</w:t>
      </w:r>
    </w:p>
    <w:p w:rsidR="00471770" w:rsidRPr="005D73A6" w:rsidRDefault="00471770" w:rsidP="005977FA">
      <w:pPr>
        <w:pStyle w:val="21"/>
        <w:spacing w:before="190" w:after="190"/>
      </w:pPr>
      <w:r w:rsidRPr="005D73A6">
        <w:t>申請人</w:t>
      </w:r>
      <w:r w:rsidR="00D31176" w:rsidRPr="005D73A6">
        <w:rPr>
          <w:szCs w:val="28"/>
        </w:rPr>
        <w:t>所從事之事業如需填海造地</w:t>
      </w:r>
      <w:r w:rsidRPr="005D73A6">
        <w:t>應依</w:t>
      </w:r>
      <w:r w:rsidR="00F80FA7" w:rsidRPr="005D73A6">
        <w:rPr>
          <w:szCs w:val="28"/>
        </w:rPr>
        <w:t>彰濱</w:t>
      </w:r>
      <w:r w:rsidRPr="005D73A6">
        <w:rPr>
          <w:szCs w:val="28"/>
        </w:rPr>
        <w:t>工業區編定計畫、環境影響評估及</w:t>
      </w:r>
      <w:r w:rsidRPr="005D73A6">
        <w:t>核定計畫與相關規定辦理填海造地作業。</w:t>
      </w:r>
    </w:p>
    <w:p w:rsidR="00447469" w:rsidRPr="005D73A6" w:rsidRDefault="00447469" w:rsidP="00447469">
      <w:pPr>
        <w:pStyle w:val="200"/>
        <w:rPr>
          <w:rFonts w:ascii="Times New Roman"/>
        </w:rPr>
      </w:pPr>
      <w:r w:rsidRPr="005D73A6">
        <w:rPr>
          <w:rFonts w:ascii="Times New Roman"/>
        </w:rPr>
        <w:t>(</w:t>
      </w:r>
      <w:r w:rsidR="003B6D99" w:rsidRPr="005D73A6">
        <w:rPr>
          <w:rFonts w:ascii="Times New Roman"/>
          <w:szCs w:val="28"/>
        </w:rPr>
        <w:t>終止租賃契約後之回復原狀</w:t>
      </w:r>
      <w:r w:rsidRPr="005D73A6">
        <w:rPr>
          <w:rFonts w:ascii="Times New Roman"/>
        </w:rPr>
        <w:t>)</w:t>
      </w:r>
    </w:p>
    <w:p w:rsidR="008B7D04" w:rsidRPr="005D73A6" w:rsidRDefault="003B6D99" w:rsidP="005977FA">
      <w:pPr>
        <w:pStyle w:val="21"/>
        <w:spacing w:before="190" w:after="190"/>
      </w:pPr>
      <w:r w:rsidRPr="005D73A6">
        <w:t>申請人於租期屆滿前放棄承租或經工業局終止租約或租期屆滿不再續租者，應於租約終止或租期屆滿之日起</w:t>
      </w:r>
      <w:r w:rsidRPr="005D73A6">
        <w:t>1</w:t>
      </w:r>
      <w:r w:rsidRPr="005D73A6">
        <w:t>個月內將租賃標的物回復原狀返還，逾期未辦理者，每逾</w:t>
      </w:r>
      <w:r w:rsidRPr="005D73A6">
        <w:t>1</w:t>
      </w:r>
      <w:r w:rsidRPr="005D73A6">
        <w:t>日應支付按日租金</w:t>
      </w:r>
      <w:r w:rsidRPr="005D73A6">
        <w:t>3</w:t>
      </w:r>
      <w:r w:rsidRPr="005D73A6">
        <w:t>倍計算之</w:t>
      </w:r>
      <w:proofErr w:type="gramStart"/>
      <w:r w:rsidRPr="005D73A6">
        <w:t>違約金予</w:t>
      </w:r>
      <w:r w:rsidR="00AE2818" w:rsidRPr="005D73A6">
        <w:t>彰濱</w:t>
      </w:r>
      <w:proofErr w:type="gramEnd"/>
      <w:r w:rsidRPr="005D73A6">
        <w:t>服務中心並負損害賠償責任，必要時</w:t>
      </w:r>
      <w:proofErr w:type="gramStart"/>
      <w:r w:rsidRPr="005D73A6">
        <w:t>工業局得訴請</w:t>
      </w:r>
      <w:proofErr w:type="gramEnd"/>
      <w:r w:rsidRPr="005D73A6">
        <w:t>法院強制執行，並由</w:t>
      </w:r>
      <w:r w:rsidR="00AE2818" w:rsidRPr="005D73A6">
        <w:t>彰濱</w:t>
      </w:r>
      <w:r w:rsidRPr="005D73A6">
        <w:t>服務中心代為清理拆除，所需費用由申請人負擔，並優先</w:t>
      </w:r>
      <w:proofErr w:type="gramStart"/>
      <w:r w:rsidRPr="005D73A6">
        <w:t>自已繳擔保金項下</w:t>
      </w:r>
      <w:proofErr w:type="gramEnd"/>
      <w:r w:rsidRPr="005D73A6">
        <w:t>扣抵。</w:t>
      </w:r>
    </w:p>
    <w:p w:rsidR="00447469" w:rsidRPr="005D73A6" w:rsidRDefault="00447469" w:rsidP="00447469">
      <w:pPr>
        <w:pStyle w:val="200"/>
        <w:rPr>
          <w:rFonts w:ascii="Times New Roman"/>
        </w:rPr>
      </w:pPr>
      <w:r w:rsidRPr="005D73A6">
        <w:rPr>
          <w:rFonts w:ascii="Times New Roman"/>
        </w:rPr>
        <w:t>(</w:t>
      </w:r>
      <w:r w:rsidRPr="005D73A6">
        <w:rPr>
          <w:rFonts w:ascii="Times New Roman"/>
        </w:rPr>
        <w:t>用地需知</w:t>
      </w:r>
      <w:r w:rsidRPr="005D73A6">
        <w:rPr>
          <w:rFonts w:ascii="Times New Roman"/>
        </w:rPr>
        <w:t>)</w:t>
      </w:r>
    </w:p>
    <w:p w:rsidR="00471770" w:rsidRPr="005D73A6" w:rsidRDefault="00471770" w:rsidP="005977FA">
      <w:pPr>
        <w:pStyle w:val="21"/>
        <w:spacing w:before="190" w:after="190"/>
      </w:pPr>
      <w:r w:rsidRPr="005D73A6">
        <w:t>本區填造地土地倘有用水量不足部分，</w:t>
      </w:r>
      <w:r w:rsidR="007811D5" w:rsidRPr="005D73A6">
        <w:t>申請</w:t>
      </w:r>
      <w:r w:rsidRPr="005D73A6">
        <w:t>人應說明替代方案、承諾自覓水源及自行規劃設置安全用水儲存設備</w:t>
      </w:r>
      <w:r w:rsidRPr="005D73A6">
        <w:rPr>
          <w:szCs w:val="28"/>
        </w:rPr>
        <w:t>。</w:t>
      </w:r>
    </w:p>
    <w:p w:rsidR="005A6B25" w:rsidRPr="005D73A6" w:rsidRDefault="005A6B25" w:rsidP="005977FA">
      <w:pPr>
        <w:pStyle w:val="21"/>
        <w:spacing w:before="190" w:after="190"/>
      </w:pPr>
      <w:r w:rsidRPr="005D73A6">
        <w:t>申請人</w:t>
      </w:r>
      <w:r w:rsidR="00D5652E" w:rsidRPr="005D73A6">
        <w:t>於</w:t>
      </w:r>
      <w:r w:rsidRPr="005D73A6">
        <w:t>承租</w:t>
      </w:r>
      <w:r w:rsidR="00CE30AC" w:rsidRPr="005D73A6">
        <w:t>本土地</w:t>
      </w:r>
      <w:r w:rsidR="009F7384" w:rsidRPr="005D73A6">
        <w:t>之各項行為</w:t>
      </w:r>
      <w:r w:rsidRPr="005D73A6">
        <w:t>，所產生之空氣污染，有列管之污染物排放，包括硫氧化物</w:t>
      </w:r>
      <w:r w:rsidRPr="005D73A6">
        <w:t>(SOx)</w:t>
      </w:r>
      <w:r w:rsidRPr="005D73A6">
        <w:t>、氮氧化物</w:t>
      </w:r>
      <w:r w:rsidRPr="005D73A6">
        <w:t>(NOx)</w:t>
      </w:r>
      <w:r w:rsidRPr="005D73A6">
        <w:t>、總懸浮微粒</w:t>
      </w:r>
      <w:r w:rsidRPr="005D73A6">
        <w:t>(TSP)</w:t>
      </w:r>
      <w:r w:rsidRPr="005D73A6">
        <w:t>、懸浮微粒</w:t>
      </w:r>
      <w:r w:rsidRPr="005D73A6">
        <w:t>(PM10)</w:t>
      </w:r>
      <w:r w:rsidRPr="005D73A6">
        <w:t>、細懸浮微粒</w:t>
      </w:r>
      <w:r w:rsidRPr="005D73A6">
        <w:t>(PM2.5)</w:t>
      </w:r>
      <w:r w:rsidRPr="005D73A6">
        <w:t>、揮發性有機物</w:t>
      </w:r>
      <w:r w:rsidRPr="005D73A6">
        <w:t>(VOCs)</w:t>
      </w:r>
      <w:r w:rsidRPr="005D73A6">
        <w:t>等，應採取污染防治措施</w:t>
      </w:r>
      <w:r w:rsidR="004A3835" w:rsidRPr="005D73A6">
        <w:t>(BACT</w:t>
      </w:r>
      <w:r w:rsidR="002E3856" w:rsidRPr="005D73A6">
        <w:t>最佳可行控制技術</w:t>
      </w:r>
      <w:r w:rsidR="004A3835" w:rsidRPr="005D73A6">
        <w:t>)</w:t>
      </w:r>
      <w:r w:rsidRPr="005D73A6">
        <w:t>，未採取防</w:t>
      </w:r>
      <w:r w:rsidR="002E3856" w:rsidRPr="005D73A6">
        <w:t>治</w:t>
      </w:r>
      <w:r w:rsidRPr="005D73A6">
        <w:t>措施者，不准其申請承租。配合彰濱工業區環評空氣污染物排放總量管制，揮發性有機物</w:t>
      </w:r>
      <w:r w:rsidRPr="005D73A6">
        <w:t>(VOCs)</w:t>
      </w:r>
      <w:r w:rsidRPr="005D73A6">
        <w:t>之排放總量每廠以</w:t>
      </w:r>
      <w:r w:rsidRPr="005D73A6">
        <w:t>1.5</w:t>
      </w:r>
      <w:r w:rsidRPr="005D73A6">
        <w:t>公噸</w:t>
      </w:r>
      <w:r w:rsidRPr="005D73A6">
        <w:t>/</w:t>
      </w:r>
      <w:r w:rsidRPr="005D73A6">
        <w:t>年</w:t>
      </w:r>
      <w:r w:rsidRPr="005D73A6">
        <w:t>(</w:t>
      </w:r>
      <w:r w:rsidRPr="005D73A6">
        <w:t>不限面積</w:t>
      </w:r>
      <w:r w:rsidRPr="005D73A6">
        <w:t>)</w:t>
      </w:r>
      <w:r w:rsidRPr="005D73A6">
        <w:t>為限，超過排放總量者，不准其申請承租。</w:t>
      </w:r>
    </w:p>
    <w:p w:rsidR="00783574" w:rsidRPr="005D73A6" w:rsidRDefault="00A3198B" w:rsidP="005977FA">
      <w:pPr>
        <w:pStyle w:val="21"/>
        <w:spacing w:before="190" w:after="190"/>
      </w:pPr>
      <w:r w:rsidRPr="005D73A6">
        <w:rPr>
          <w:szCs w:val="28"/>
        </w:rPr>
        <w:t>申請人</w:t>
      </w:r>
      <w:r w:rsidR="007811D5" w:rsidRPr="005D73A6">
        <w:rPr>
          <w:szCs w:val="28"/>
        </w:rPr>
        <w:t>使用承租土地</w:t>
      </w:r>
      <w:r w:rsidR="00783574" w:rsidRPr="005D73A6">
        <w:rPr>
          <w:szCs w:val="20"/>
        </w:rPr>
        <w:t>構築能源設備、建物主要結構，應依照建築法、工廠管理輔導法、土壤及地下水污染整治</w:t>
      </w:r>
      <w:r w:rsidR="00783574" w:rsidRPr="005D73A6">
        <w:rPr>
          <w:szCs w:val="28"/>
        </w:rPr>
        <w:t>法、彰濱工業區土地使用分區管制要點、彰濱工業區景觀管理要點、彰濱工業區污水下水道</w:t>
      </w:r>
      <w:r w:rsidR="008D61CF" w:rsidRPr="005D73A6">
        <w:t>使用管理規</w:t>
      </w:r>
      <w:r w:rsidR="008D61CF" w:rsidRPr="005D73A6">
        <w:lastRenderedPageBreak/>
        <w:t>章</w:t>
      </w:r>
      <w:r w:rsidR="00783574" w:rsidRPr="005D73A6">
        <w:rPr>
          <w:szCs w:val="28"/>
        </w:rPr>
        <w:t>、彰濱工業區污水下水道排水設備裝置要點及其他相關法令規定辦理。</w:t>
      </w:r>
    </w:p>
    <w:p w:rsidR="000B4502" w:rsidRPr="005D73A6" w:rsidRDefault="000B4502" w:rsidP="005977FA">
      <w:pPr>
        <w:pStyle w:val="21"/>
        <w:spacing w:before="190" w:after="190"/>
      </w:pPr>
      <w:r w:rsidRPr="005D73A6">
        <w:rPr>
          <w:szCs w:val="28"/>
        </w:rPr>
        <w:t>申請人在取得土地使用同意書前，不得擅自使用土地構築工事</w:t>
      </w:r>
      <w:r w:rsidRPr="005D73A6">
        <w:rPr>
          <w:szCs w:val="20"/>
        </w:rPr>
        <w:t>及其他違反承租目的之行為</w:t>
      </w:r>
      <w:r w:rsidRPr="005D73A6">
        <w:rPr>
          <w:szCs w:val="28"/>
        </w:rPr>
        <w:t>，倘因而發生損害時，應負賠償責任。</w:t>
      </w:r>
    </w:p>
    <w:p w:rsidR="00447469" w:rsidRPr="005D73A6" w:rsidRDefault="00447469" w:rsidP="005977FA">
      <w:pPr>
        <w:pStyle w:val="21"/>
        <w:spacing w:before="190" w:after="190"/>
      </w:pPr>
      <w:r w:rsidRPr="005D73A6">
        <w:t>申請人</w:t>
      </w:r>
      <w:r w:rsidR="004A3835" w:rsidRPr="005D73A6">
        <w:t>所需之</w:t>
      </w:r>
      <w:r w:rsidRPr="005D73A6">
        <w:t>水、電及電信等設施應自行向各該事業主管機關申請。</w:t>
      </w:r>
      <w:r w:rsidR="009F7384" w:rsidRPr="005D73A6">
        <w:t>彰濱</w:t>
      </w:r>
      <w:r w:rsidRPr="005D73A6">
        <w:t>服務中心應提供必要之協助。</w:t>
      </w:r>
    </w:p>
    <w:p w:rsidR="00EB1FC0" w:rsidRPr="005D73A6" w:rsidRDefault="00F45991" w:rsidP="005977FA">
      <w:pPr>
        <w:pStyle w:val="21"/>
        <w:spacing w:before="190" w:after="190"/>
      </w:pPr>
      <w:r w:rsidRPr="005D73A6">
        <w:t>彰濱工業區</w:t>
      </w:r>
      <w:proofErr w:type="gramStart"/>
      <w:r w:rsidRPr="005D73A6">
        <w:t>採離島式造地</w:t>
      </w:r>
      <w:proofErr w:type="gramEnd"/>
      <w:r w:rsidRPr="005D73A6">
        <w:t>開發，崙尾東西區間及與</w:t>
      </w:r>
      <w:proofErr w:type="gramStart"/>
      <w:r w:rsidRPr="005D73A6">
        <w:t>內陸間以水道</w:t>
      </w:r>
      <w:proofErr w:type="gramEnd"/>
      <w:r w:rsidRPr="005D73A6">
        <w:t>隔離，造地區內規劃排水系統，排水出口設置防潮閘門。申請人設置之能源設備、建物結構物及固定設施，不得</w:t>
      </w:r>
      <w:r w:rsidRPr="005D73A6">
        <w:rPr>
          <w:szCs w:val="28"/>
        </w:rPr>
        <w:t>妨礙影響水道</w:t>
      </w:r>
      <w:r w:rsidR="00DC5ADD" w:rsidRPr="005D73A6">
        <w:rPr>
          <w:szCs w:val="28"/>
        </w:rPr>
        <w:t>及既有航道</w:t>
      </w:r>
      <w:r w:rsidRPr="005D73A6">
        <w:rPr>
          <w:szCs w:val="28"/>
        </w:rPr>
        <w:t>功能</w:t>
      </w:r>
      <w:r w:rsidRPr="005D73A6">
        <w:t>，不得阻礙或破壞現有工業區及鄰近內陸地區之排水系統、出口及防潮閘門等相關設施。</w:t>
      </w:r>
    </w:p>
    <w:p w:rsidR="00447469" w:rsidRPr="005D73A6" w:rsidRDefault="00447469" w:rsidP="005977FA">
      <w:pPr>
        <w:pStyle w:val="21"/>
        <w:spacing w:before="190" w:after="190"/>
      </w:pPr>
      <w:r w:rsidRPr="005D73A6">
        <w:t>申請人使用</w:t>
      </w:r>
      <w:r w:rsidR="00CE30AC" w:rsidRPr="005D73A6">
        <w:t>本土地</w:t>
      </w:r>
      <w:r w:rsidRPr="005D73A6">
        <w:t>所產生之污染，應依各相關環保法規</w:t>
      </w:r>
      <w:r w:rsidR="000B4502" w:rsidRPr="005D73A6">
        <w:rPr>
          <w:szCs w:val="28"/>
        </w:rPr>
        <w:t>及環評要求</w:t>
      </w:r>
      <w:r w:rsidRPr="005D73A6">
        <w:t>辦理。另本區有害事業廢棄物應於彰濱工業區內處理</w:t>
      </w:r>
      <w:r w:rsidRPr="005D73A6">
        <w:t>(</w:t>
      </w:r>
      <w:r w:rsidRPr="005D73A6">
        <w:t>依法進行再利用者及屬醫療事業廢棄物者除外</w:t>
      </w:r>
      <w:r w:rsidRPr="005D73A6">
        <w:t>)</w:t>
      </w:r>
      <w:r w:rsidRPr="005D73A6">
        <w:t>，不得外運。</w:t>
      </w:r>
    </w:p>
    <w:p w:rsidR="008B7D04" w:rsidRPr="005D73A6" w:rsidRDefault="007811D5" w:rsidP="005977FA">
      <w:pPr>
        <w:pStyle w:val="21"/>
        <w:spacing w:before="190" w:after="190"/>
      </w:pPr>
      <w:r w:rsidRPr="005D73A6">
        <w:t>申請人承租土地內之建築構造物主要結構應以具有安全性之耐火材料為主，建築構造物及基地出入口不得阻礙或破壞現有排水系統並不得對道路交</w:t>
      </w:r>
      <w:r w:rsidR="009B30B3" w:rsidRPr="005D73A6">
        <w:t>叉</w:t>
      </w:r>
      <w:r w:rsidRPr="005D73A6">
        <w:t>口截角開設，以維交通安全。</w:t>
      </w:r>
    </w:p>
    <w:p w:rsidR="00447469" w:rsidRPr="005D73A6" w:rsidRDefault="00447469" w:rsidP="005977FA">
      <w:pPr>
        <w:pStyle w:val="21"/>
        <w:spacing w:before="190" w:after="190"/>
      </w:pPr>
      <w:r w:rsidRPr="005D73A6">
        <w:t>申請人應依其生產方式及用電需求，自行向台灣電力公司申請供電或自行設置發電或汽電共生設備，並依台灣電力公司規定及供電系統所需，提供場地供裝設開關箱或變電箱之用。</w:t>
      </w:r>
    </w:p>
    <w:p w:rsidR="00447469" w:rsidRPr="005D73A6" w:rsidRDefault="00447469" w:rsidP="005977FA">
      <w:pPr>
        <w:pStyle w:val="21"/>
        <w:spacing w:before="190" w:after="190"/>
      </w:pPr>
      <w:r w:rsidRPr="005D73A6">
        <w:t>申請人應依產業創新條例第</w:t>
      </w:r>
      <w:r w:rsidRPr="005D73A6">
        <w:t>53</w:t>
      </w:r>
      <w:r w:rsidRPr="005D73A6">
        <w:t>條規定繳交下列各項維護費或使用費：</w:t>
      </w:r>
    </w:p>
    <w:p w:rsidR="00447469" w:rsidRPr="005D73A6" w:rsidRDefault="00447469" w:rsidP="005977FA">
      <w:pPr>
        <w:pStyle w:val="24"/>
        <w:spacing w:before="190" w:after="190"/>
      </w:pPr>
      <w:r w:rsidRPr="005D73A6">
        <w:t>一般公共設施維護費。</w:t>
      </w:r>
    </w:p>
    <w:p w:rsidR="00461C9B" w:rsidRPr="005D73A6" w:rsidRDefault="00294A7B" w:rsidP="00461C9B">
      <w:pPr>
        <w:pStyle w:val="25"/>
        <w:ind w:left="1680"/>
      </w:pPr>
      <w:r w:rsidRPr="005D73A6">
        <w:t>彰濱工業區服務中心依產業創新條例第</w:t>
      </w:r>
      <w:r w:rsidRPr="005D73A6">
        <w:t>53</w:t>
      </w:r>
      <w:r w:rsidRPr="005D73A6">
        <w:t>條第</w:t>
      </w:r>
      <w:r w:rsidRPr="005D73A6">
        <w:t>2</w:t>
      </w:r>
      <w:r w:rsidRPr="005D73A6">
        <w:t>項陳報經濟部核定</w:t>
      </w:r>
      <w:r w:rsidR="00461C9B" w:rsidRPr="005D73A6">
        <w:t>彰濱工業區崙尾</w:t>
      </w:r>
      <w:r w:rsidR="00FB7855" w:rsidRPr="005D73A6">
        <w:t>東</w:t>
      </w:r>
      <w:r w:rsidR="00461C9B" w:rsidRPr="005D73A6">
        <w:t>區一般公共設施維護費</w:t>
      </w:r>
      <w:proofErr w:type="gramStart"/>
      <w:r w:rsidRPr="005D73A6">
        <w:rPr>
          <w:szCs w:val="28"/>
        </w:rPr>
        <w:t>採</w:t>
      </w:r>
      <w:proofErr w:type="gramEnd"/>
      <w:r w:rsidRPr="005D73A6">
        <w:rPr>
          <w:szCs w:val="28"/>
        </w:rPr>
        <w:t>單一費率，</w:t>
      </w:r>
      <w:r w:rsidR="00461C9B" w:rsidRPr="005D73A6">
        <w:t>每月每平方公尺</w:t>
      </w:r>
      <w:r w:rsidR="002035F0" w:rsidRPr="005D73A6">
        <w:t>0.54</w:t>
      </w:r>
      <w:r w:rsidR="00461C9B" w:rsidRPr="005D73A6">
        <w:t>元</w:t>
      </w:r>
      <w:r w:rsidRPr="005D73A6">
        <w:t>。</w:t>
      </w:r>
    </w:p>
    <w:p w:rsidR="00447469" w:rsidRPr="005D73A6" w:rsidRDefault="00447469" w:rsidP="005977FA">
      <w:pPr>
        <w:pStyle w:val="24"/>
        <w:spacing w:before="190" w:after="190"/>
      </w:pPr>
      <w:r w:rsidRPr="005D73A6">
        <w:t>污水處理系統使用費。</w:t>
      </w:r>
    </w:p>
    <w:p w:rsidR="0059480A" w:rsidRPr="005D73A6" w:rsidRDefault="00447469" w:rsidP="005977FA">
      <w:pPr>
        <w:pStyle w:val="24"/>
        <w:spacing w:before="190" w:after="190"/>
      </w:pPr>
      <w:r w:rsidRPr="005D73A6">
        <w:t>其他特定設施之使用費或維護費。</w:t>
      </w:r>
    </w:p>
    <w:p w:rsidR="0059480A" w:rsidRPr="005D73A6" w:rsidRDefault="0059480A" w:rsidP="005977FA">
      <w:pPr>
        <w:pStyle w:val="21"/>
        <w:numPr>
          <w:ilvl w:val="0"/>
          <w:numId w:val="0"/>
        </w:numPr>
        <w:spacing w:before="190" w:after="190"/>
        <w:ind w:left="1134" w:hanging="1134"/>
        <w:rPr>
          <w:b/>
          <w:sz w:val="32"/>
          <w:szCs w:val="32"/>
        </w:rPr>
      </w:pPr>
      <w:r w:rsidRPr="005D73A6">
        <w:rPr>
          <w:b/>
          <w:sz w:val="32"/>
          <w:szCs w:val="32"/>
        </w:rPr>
        <w:t>(</w:t>
      </w:r>
      <w:r w:rsidRPr="005D73A6">
        <w:rPr>
          <w:b/>
          <w:sz w:val="32"/>
          <w:szCs w:val="32"/>
        </w:rPr>
        <w:t>其他</w:t>
      </w:r>
      <w:r w:rsidRPr="005D73A6">
        <w:rPr>
          <w:b/>
          <w:sz w:val="32"/>
          <w:szCs w:val="32"/>
        </w:rPr>
        <w:t>)</w:t>
      </w:r>
    </w:p>
    <w:p w:rsidR="0059480A" w:rsidRPr="005D73A6" w:rsidRDefault="002035F0" w:rsidP="005977FA">
      <w:pPr>
        <w:pStyle w:val="21"/>
        <w:spacing w:before="190" w:after="190"/>
      </w:pPr>
      <w:r w:rsidRPr="005D73A6">
        <w:rPr>
          <w:szCs w:val="28"/>
          <w:shd w:val="clear" w:color="auto" w:fill="FFFFFF"/>
        </w:rPr>
        <w:lastRenderedPageBreak/>
        <w:t>彰濱工業區崙尾東區規劃引進再生能源發電設備使用，依台灣電力公司說明台電彰濱</w:t>
      </w:r>
      <w:r w:rsidRPr="005D73A6">
        <w:rPr>
          <w:szCs w:val="28"/>
          <w:shd w:val="clear" w:color="auto" w:fill="FFFFFF"/>
        </w:rPr>
        <w:t>E/S</w:t>
      </w:r>
      <w:r w:rsidRPr="005D73A6">
        <w:rPr>
          <w:szCs w:val="28"/>
          <w:shd w:val="clear" w:color="auto" w:fill="FFFFFF"/>
        </w:rPr>
        <w:t>超高壓變電預留之</w:t>
      </w:r>
      <w:proofErr w:type="gramStart"/>
      <w:r w:rsidRPr="005D73A6">
        <w:rPr>
          <w:szCs w:val="28"/>
          <w:shd w:val="clear" w:color="auto" w:fill="FFFFFF"/>
        </w:rPr>
        <w:t>1</w:t>
      </w:r>
      <w:r w:rsidRPr="005D73A6">
        <w:rPr>
          <w:szCs w:val="28"/>
          <w:shd w:val="clear" w:color="auto" w:fill="FFFFFF"/>
        </w:rPr>
        <w:t>處拱位</w:t>
      </w:r>
      <w:proofErr w:type="gramEnd"/>
      <w:r w:rsidRPr="005D73A6">
        <w:rPr>
          <w:szCs w:val="28"/>
          <w:shd w:val="clear" w:color="auto" w:fill="FFFFFF"/>
        </w:rPr>
        <w:t>已由現行承租廠商共用，</w:t>
      </w:r>
      <w:r w:rsidR="00DC5ADD" w:rsidRPr="005D73A6">
        <w:rPr>
          <w:szCs w:val="28"/>
          <w:shd w:val="clear" w:color="auto" w:fill="FFFFFF"/>
        </w:rPr>
        <w:t>未來</w:t>
      </w:r>
      <w:r w:rsidRPr="005D73A6">
        <w:rPr>
          <w:szCs w:val="28"/>
          <w:shd w:val="clear" w:color="auto" w:fill="FFFFFF"/>
        </w:rPr>
        <w:t>獲</w:t>
      </w:r>
      <w:proofErr w:type="gramStart"/>
      <w:r w:rsidR="003B40AC" w:rsidRPr="005D73A6">
        <w:rPr>
          <w:szCs w:val="28"/>
        </w:rPr>
        <w:t>崙海段</w:t>
      </w:r>
      <w:proofErr w:type="gramEnd"/>
      <w:r w:rsidR="003B40AC" w:rsidRPr="005D73A6">
        <w:rPr>
          <w:szCs w:val="28"/>
        </w:rPr>
        <w:t>71</w:t>
      </w:r>
      <w:r w:rsidRPr="005D73A6">
        <w:rPr>
          <w:szCs w:val="28"/>
          <w:shd w:val="clear" w:color="auto" w:fill="FFFFFF"/>
        </w:rPr>
        <w:t>地號土地</w:t>
      </w:r>
      <w:r w:rsidRPr="005D73A6">
        <w:t>承租資格之申請人，</w:t>
      </w:r>
      <w:r w:rsidRPr="005D73A6">
        <w:rPr>
          <w:szCs w:val="28"/>
          <w:shd w:val="clear" w:color="auto" w:fill="FFFFFF"/>
        </w:rPr>
        <w:t>應自行洽詢台灣電力公司</w:t>
      </w:r>
      <w:r w:rsidR="00DC5ADD" w:rsidRPr="005D73A6">
        <w:rPr>
          <w:szCs w:val="28"/>
          <w:shd w:val="clear" w:color="auto" w:fill="FFFFFF"/>
        </w:rPr>
        <w:t>及現行承租廠商</w:t>
      </w:r>
      <w:r w:rsidRPr="005D73A6">
        <w:rPr>
          <w:szCs w:val="28"/>
          <w:shd w:val="clear" w:color="auto" w:fill="FFFFFF"/>
        </w:rPr>
        <w:t>協議</w:t>
      </w:r>
      <w:proofErr w:type="gramStart"/>
      <w:r w:rsidRPr="005D73A6">
        <w:rPr>
          <w:szCs w:val="28"/>
          <w:shd w:val="clear" w:color="auto" w:fill="FFFFFF"/>
        </w:rPr>
        <w:t>併電拱位</w:t>
      </w:r>
      <w:proofErr w:type="gramEnd"/>
      <w:r w:rsidR="00DC5ADD" w:rsidRPr="005D73A6">
        <w:rPr>
          <w:szCs w:val="28"/>
          <w:shd w:val="clear" w:color="auto" w:fill="FFFFFF"/>
        </w:rPr>
        <w:t>與開關設備</w:t>
      </w:r>
      <w:r w:rsidRPr="005D73A6">
        <w:rPr>
          <w:szCs w:val="28"/>
          <w:shd w:val="clear" w:color="auto" w:fill="FFFFFF"/>
        </w:rPr>
        <w:t>之</w:t>
      </w:r>
      <w:r w:rsidR="00DC5ADD" w:rsidRPr="005D73A6">
        <w:rPr>
          <w:szCs w:val="28"/>
          <w:shd w:val="clear" w:color="auto" w:fill="FFFFFF"/>
        </w:rPr>
        <w:t>使用</w:t>
      </w:r>
      <w:r w:rsidRPr="005D73A6">
        <w:rPr>
          <w:szCs w:val="28"/>
          <w:shd w:val="clear" w:color="auto" w:fill="FFFFFF"/>
        </w:rPr>
        <w:t>規劃</w:t>
      </w:r>
      <w:r w:rsidR="00DC5ADD" w:rsidRPr="005D73A6">
        <w:rPr>
          <w:rFonts w:eastAsia="新細明體"/>
          <w:szCs w:val="28"/>
          <w:shd w:val="clear" w:color="auto" w:fill="FFFFFF"/>
        </w:rPr>
        <w:t>；</w:t>
      </w:r>
      <w:r w:rsidR="00DC5ADD" w:rsidRPr="005D73A6">
        <w:rPr>
          <w:szCs w:val="28"/>
          <w:shd w:val="clear" w:color="auto" w:fill="FFFFFF"/>
        </w:rPr>
        <w:t>另電纜管路之路徑規劃應自行洽各管線單位及彰濱工業區</w:t>
      </w:r>
      <w:r w:rsidR="003A6851" w:rsidRPr="005D73A6">
        <w:rPr>
          <w:szCs w:val="28"/>
          <w:shd w:val="clear" w:color="auto" w:fill="FFFFFF"/>
        </w:rPr>
        <w:t>服務</w:t>
      </w:r>
      <w:r w:rsidR="00DC5ADD" w:rsidRPr="005D73A6">
        <w:rPr>
          <w:szCs w:val="28"/>
          <w:shd w:val="clear" w:color="auto" w:fill="FFFFFF"/>
        </w:rPr>
        <w:t>中心辦理</w:t>
      </w:r>
      <w:r w:rsidRPr="005D73A6">
        <w:rPr>
          <w:shd w:val="clear" w:color="auto" w:fill="FFFFFF"/>
        </w:rPr>
        <w:t>。</w:t>
      </w:r>
    </w:p>
    <w:p w:rsidR="00447469" w:rsidRPr="005D73A6" w:rsidRDefault="00447469" w:rsidP="005977FA">
      <w:pPr>
        <w:pStyle w:val="21"/>
        <w:spacing w:before="190" w:after="190"/>
      </w:pPr>
      <w:r w:rsidRPr="005D73A6">
        <w:t>申請人所從事之事業如為行政院環境保護署依土壤及地下水污染整治法公告指定之事業，應於設立、停業、歇業或移轉土地時，依土壤及地下水污染整治法第</w:t>
      </w:r>
      <w:r w:rsidRPr="005D73A6">
        <w:t>8</w:t>
      </w:r>
      <w:r w:rsidRPr="005D73A6">
        <w:t>條及第</w:t>
      </w:r>
      <w:r w:rsidRPr="005D73A6">
        <w:t>9</w:t>
      </w:r>
      <w:r w:rsidRPr="005D73A6">
        <w:t>條規定自行辦理土壤污染檢測作業，所需費用由申請人自行負擔。前項污染檢測資料應同時</w:t>
      </w:r>
      <w:proofErr w:type="gramStart"/>
      <w:r w:rsidRPr="005D73A6">
        <w:t>檢送</w:t>
      </w:r>
      <w:r w:rsidR="00F93392" w:rsidRPr="005D73A6">
        <w:t>彰濱</w:t>
      </w:r>
      <w:proofErr w:type="gramEnd"/>
      <w:r w:rsidRPr="005D73A6">
        <w:t>服務中心</w:t>
      </w:r>
      <w:r w:rsidRPr="005D73A6">
        <w:t>1</w:t>
      </w:r>
      <w:r w:rsidRPr="005D73A6">
        <w:t>份。</w:t>
      </w:r>
    </w:p>
    <w:p w:rsidR="00AE2818" w:rsidRPr="005D73A6" w:rsidRDefault="00AE2818" w:rsidP="005977FA">
      <w:pPr>
        <w:pStyle w:val="22"/>
        <w:spacing w:before="190" w:after="190"/>
        <w:ind w:left="1120"/>
      </w:pPr>
      <w:r w:rsidRPr="005D73A6">
        <w:t>申請人於終止租賃契約交還土地時，應比照第</w:t>
      </w:r>
      <w:r w:rsidRPr="005D73A6">
        <w:t>2</w:t>
      </w:r>
      <w:r w:rsidRPr="005D73A6">
        <w:t>項規定，提供土壤污染檢測</w:t>
      </w:r>
      <w:proofErr w:type="gramStart"/>
      <w:r w:rsidRPr="005D73A6">
        <w:t>資料予</w:t>
      </w:r>
      <w:r w:rsidR="00F93392" w:rsidRPr="005D73A6">
        <w:t>彰濱</w:t>
      </w:r>
      <w:proofErr w:type="gramEnd"/>
      <w:r w:rsidRPr="005D73A6">
        <w:t>服務中心。</w:t>
      </w:r>
    </w:p>
    <w:p w:rsidR="00447469" w:rsidRPr="005D73A6" w:rsidRDefault="00CE30AC" w:rsidP="005977FA">
      <w:pPr>
        <w:pStyle w:val="21"/>
        <w:numPr>
          <w:ilvl w:val="0"/>
          <w:numId w:val="10"/>
        </w:numPr>
        <w:spacing w:before="190" w:after="190"/>
      </w:pPr>
      <w:r w:rsidRPr="005D73A6">
        <w:t>本土地</w:t>
      </w:r>
      <w:r w:rsidR="002612EB" w:rsidRPr="005D73A6">
        <w:t>出</w:t>
      </w:r>
      <w:r w:rsidR="003B6D99" w:rsidRPr="005D73A6">
        <w:t>租</w:t>
      </w:r>
      <w:r w:rsidR="00447469" w:rsidRPr="005D73A6">
        <w:t>公告視同本須知之一部分，申請人</w:t>
      </w:r>
      <w:proofErr w:type="gramStart"/>
      <w:r w:rsidR="00447469" w:rsidRPr="005D73A6">
        <w:t>申</w:t>
      </w:r>
      <w:r w:rsidR="003B6D99" w:rsidRPr="005D73A6">
        <w:t>租</w:t>
      </w:r>
      <w:r w:rsidRPr="005D73A6">
        <w:t>本土地</w:t>
      </w:r>
      <w:proofErr w:type="gramEnd"/>
      <w:r w:rsidR="003B6D99" w:rsidRPr="005D73A6">
        <w:t>除應先詳閱工業局提供之「彰濱工業區</w:t>
      </w:r>
      <w:r w:rsidR="000B4502" w:rsidRPr="005D73A6">
        <w:t>崙尾東區</w:t>
      </w:r>
      <w:r w:rsidR="003B6D99" w:rsidRPr="005D73A6">
        <w:t>土地租賃契約書」範本外</w:t>
      </w:r>
      <w:r w:rsidR="003B6D99" w:rsidRPr="005D73A6">
        <w:t>(</w:t>
      </w:r>
      <w:r w:rsidR="003B6D99" w:rsidRPr="005D73A6">
        <w:t>如附件</w:t>
      </w:r>
      <w:r w:rsidR="000B4502" w:rsidRPr="005D73A6">
        <w:t>一</w:t>
      </w:r>
      <w:r w:rsidR="003B6D99" w:rsidRPr="005D73A6">
        <w:t>)</w:t>
      </w:r>
      <w:r w:rsidR="003B6D99" w:rsidRPr="005D73A6">
        <w:t>，並</w:t>
      </w:r>
      <w:r w:rsidR="00447469" w:rsidRPr="005D73A6">
        <w:t>應書面承諾確實遵照本須知及</w:t>
      </w:r>
      <w:r w:rsidR="002612EB" w:rsidRPr="005D73A6">
        <w:t>出</w:t>
      </w:r>
      <w:r w:rsidR="003B6D99" w:rsidRPr="005D73A6">
        <w:t>租</w:t>
      </w:r>
      <w:r w:rsidR="00447469" w:rsidRPr="005D73A6">
        <w:t>公告之相關規定辦理。</w:t>
      </w:r>
    </w:p>
    <w:p w:rsidR="005977FA" w:rsidRPr="005D73A6" w:rsidRDefault="00422C70" w:rsidP="005977FA">
      <w:bookmarkStart w:id="20" w:name="_Toc426387427"/>
      <w:bookmarkStart w:id="21" w:name="_Toc426387547"/>
      <w:bookmarkStart w:id="22" w:name="_Toc426387428"/>
      <w:bookmarkStart w:id="23" w:name="_Toc426387548"/>
      <w:r w:rsidRPr="005D73A6">
        <w:br w:type="page"/>
      </w:r>
      <w:bookmarkStart w:id="24" w:name="_Toc450560198"/>
      <w:bookmarkStart w:id="25" w:name="_Toc450570726"/>
      <w:bookmarkStart w:id="26" w:name="_Toc450645576"/>
      <w:bookmarkStart w:id="27" w:name="_Toc470536525"/>
      <w:bookmarkStart w:id="28" w:name="_Toc470620340"/>
      <w:bookmarkStart w:id="29" w:name="_Toc482283472"/>
      <w:bookmarkStart w:id="30" w:name="_Toc482288491"/>
      <w:bookmarkStart w:id="31" w:name="_Toc489286642"/>
      <w:bookmarkStart w:id="32" w:name="_Toc489345358"/>
      <w:bookmarkStart w:id="33" w:name="_Toc494456331"/>
      <w:bookmarkEnd w:id="20"/>
      <w:bookmarkEnd w:id="21"/>
      <w:bookmarkEnd w:id="22"/>
      <w:bookmarkEnd w:id="23"/>
    </w:p>
    <w:p w:rsidR="005977FA" w:rsidRPr="005D73A6" w:rsidRDefault="0022428E" w:rsidP="00365216">
      <w:pPr>
        <w:widowControl/>
        <w:adjustRightInd/>
        <w:snapToGrid/>
        <w:spacing w:line="240" w:lineRule="auto"/>
        <w:jc w:val="center"/>
      </w:pPr>
      <w:r w:rsidRPr="005D73A6">
        <w:rPr>
          <w:noProof/>
        </w:rPr>
        <w:lastRenderedPageBreak/>
        <w:drawing>
          <wp:inline distT="0" distB="0" distL="0" distR="0" wp14:anchorId="4E69AFF5" wp14:editId="47903C0B">
            <wp:extent cx="6141392" cy="3978529"/>
            <wp:effectExtent l="19050" t="0" r="0" b="0"/>
            <wp:docPr id="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tretch>
                      <a:fillRect/>
                    </a:stretch>
                  </pic:blipFill>
                  <pic:spPr bwMode="auto">
                    <a:xfrm>
                      <a:off x="0" y="0"/>
                      <a:ext cx="6141392" cy="3978529"/>
                    </a:xfrm>
                    <a:prstGeom prst="rect">
                      <a:avLst/>
                    </a:prstGeom>
                    <a:noFill/>
                    <a:ln w="9525">
                      <a:noFill/>
                      <a:miter lim="800000"/>
                      <a:headEnd/>
                      <a:tailEnd/>
                    </a:ln>
                  </pic:spPr>
                </pic:pic>
              </a:graphicData>
            </a:graphic>
          </wp:inline>
        </w:drawing>
      </w:r>
    </w:p>
    <w:p w:rsidR="005977FA" w:rsidRPr="005D73A6" w:rsidRDefault="005977FA" w:rsidP="005977FA">
      <w:pPr>
        <w:pStyle w:val="30"/>
        <w:spacing w:after="190"/>
      </w:pPr>
      <w:bookmarkStart w:id="34" w:name="_Toc494456327"/>
      <w:bookmarkStart w:id="35" w:name="_Toc23955243"/>
      <w:r w:rsidRPr="005D73A6">
        <w:t>彰濱工業區崙尾東區</w:t>
      </w:r>
      <w:proofErr w:type="gramStart"/>
      <w:r w:rsidR="003B40AC" w:rsidRPr="005D73A6">
        <w:rPr>
          <w:szCs w:val="28"/>
        </w:rPr>
        <w:t>崙海段</w:t>
      </w:r>
      <w:proofErr w:type="gramEnd"/>
      <w:r w:rsidR="003B40AC" w:rsidRPr="005D73A6">
        <w:rPr>
          <w:szCs w:val="28"/>
        </w:rPr>
        <w:t>71</w:t>
      </w:r>
      <w:r w:rsidRPr="005D73A6">
        <w:t>地號土地</w:t>
      </w:r>
      <w:proofErr w:type="gramStart"/>
      <w:r w:rsidRPr="005D73A6">
        <w:t>坵</w:t>
      </w:r>
      <w:proofErr w:type="gramEnd"/>
      <w:r w:rsidRPr="005D73A6">
        <w:t>塊劃分</w:t>
      </w:r>
      <w:r w:rsidR="00AE671A" w:rsidRPr="005D73A6">
        <w:t>示意</w:t>
      </w:r>
      <w:r w:rsidRPr="005D73A6">
        <w:t>圖</w:t>
      </w:r>
      <w:bookmarkEnd w:id="34"/>
      <w:bookmarkEnd w:id="35"/>
    </w:p>
    <w:p w:rsidR="005977FA" w:rsidRPr="005D73A6" w:rsidRDefault="005977FA" w:rsidP="00CE30AC">
      <w:pPr>
        <w:widowControl/>
        <w:adjustRightInd/>
        <w:snapToGrid/>
        <w:spacing w:line="240" w:lineRule="auto"/>
        <w:jc w:val="center"/>
      </w:pPr>
      <w:r w:rsidRPr="005D73A6">
        <w:br w:type="page"/>
      </w:r>
      <w:r w:rsidRPr="005D73A6">
        <w:rPr>
          <w:noProof/>
        </w:rPr>
        <w:lastRenderedPageBreak/>
        <w:drawing>
          <wp:inline distT="0" distB="0" distL="0" distR="0" wp14:anchorId="035C5D5F" wp14:editId="0976C428">
            <wp:extent cx="5681999" cy="8297190"/>
            <wp:effectExtent l="19050" t="0" r="0" b="0"/>
            <wp:docPr id="7" name="圖片 0" descr="未命名.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jpg"/>
                    <pic:cNvPicPr/>
                  </pic:nvPicPr>
                  <pic:blipFill>
                    <a:blip r:embed="rId12" cstate="print"/>
                    <a:stretch>
                      <a:fillRect/>
                    </a:stretch>
                  </pic:blipFill>
                  <pic:spPr>
                    <a:xfrm>
                      <a:off x="0" y="0"/>
                      <a:ext cx="5684284" cy="8300526"/>
                    </a:xfrm>
                    <a:prstGeom prst="rect">
                      <a:avLst/>
                    </a:prstGeom>
                  </pic:spPr>
                </pic:pic>
              </a:graphicData>
            </a:graphic>
          </wp:inline>
        </w:drawing>
      </w:r>
    </w:p>
    <w:p w:rsidR="005977FA" w:rsidRPr="005D73A6" w:rsidRDefault="005977FA" w:rsidP="005977FA">
      <w:pPr>
        <w:pStyle w:val="30"/>
        <w:spacing w:after="190"/>
        <w:rPr>
          <w:szCs w:val="52"/>
        </w:rPr>
      </w:pPr>
      <w:bookmarkStart w:id="36" w:name="_Toc494456328"/>
      <w:bookmarkStart w:id="37" w:name="_Toc23955244"/>
      <w:r w:rsidRPr="005D73A6">
        <w:t>彰濱工業區土地使用計畫圖</w:t>
      </w:r>
      <w:bookmarkEnd w:id="36"/>
      <w:bookmarkEnd w:id="37"/>
    </w:p>
    <w:p w:rsidR="00E90A66" w:rsidRPr="005D73A6" w:rsidRDefault="000B4502" w:rsidP="003B40AC">
      <w:pPr>
        <w:pStyle w:val="00"/>
        <w:tabs>
          <w:tab w:val="left" w:pos="4253"/>
        </w:tabs>
      </w:pPr>
      <w:bookmarkStart w:id="38" w:name="_Toc23955245"/>
      <w:r w:rsidRPr="005D73A6">
        <w:lastRenderedPageBreak/>
        <w:t>彰濱工業區崙尾東區</w:t>
      </w:r>
      <w:proofErr w:type="gramStart"/>
      <w:r w:rsidR="003B40AC" w:rsidRPr="005D73A6">
        <w:rPr>
          <w:szCs w:val="28"/>
        </w:rPr>
        <w:t>崙海段</w:t>
      </w:r>
      <w:proofErr w:type="gramEnd"/>
      <w:r w:rsidR="003B40AC" w:rsidRPr="005D73A6">
        <w:rPr>
          <w:szCs w:val="28"/>
        </w:rPr>
        <w:t>71</w:t>
      </w:r>
      <w:r w:rsidR="00365216" w:rsidRPr="005D73A6">
        <w:t>地號</w:t>
      </w:r>
      <w:r w:rsidRPr="005D73A6">
        <w:t>土地</w:t>
      </w:r>
      <w:r w:rsidR="003B40AC" w:rsidRPr="005D73A6">
        <w:br/>
      </w:r>
      <w:r w:rsidRPr="005D73A6">
        <w:t>容許引進產業項目</w:t>
      </w:r>
      <w:r w:rsidR="007200DA">
        <w:rPr>
          <w:noProof/>
        </w:rPr>
        <w:pict>
          <v:shapetype id="_x0000_t202" coordsize="21600,21600" o:spt="202" path="m,l,21600r21600,l21600,xe">
            <v:stroke joinstyle="miter"/>
            <v:path gradientshapeok="t" o:connecttype="rect"/>
          </v:shapetype>
          <v:shape id="Text Box 160" o:spid="_x0000_s1026" type="#_x0000_t202" style="position:absolute;left:0;text-align:left;margin-left:397.2pt;margin-top:-32.9pt;width:85.05pt;height:28.35pt;z-index:2518118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">
            <v:textbox>
              <w:txbxContent>
                <w:p w:rsidR="00C316E5" w:rsidRPr="000640CE" w:rsidRDefault="00C316E5" w:rsidP="00E90A66">
                  <w:pPr>
                    <w:pStyle w:val="31"/>
                    <w:numPr>
                      <w:ilvl w:val="0"/>
                      <w:numId w:val="0"/>
                    </w:numPr>
                    <w:spacing w:beforeLines="0" w:line="240" w:lineRule="auto"/>
                    <w:rPr>
                      <w:rFonts w:ascii="標楷體" w:hAnsi="標楷體"/>
                    </w:rPr>
                  </w:pPr>
                  <w:bookmarkStart w:id="39" w:name="_Toc482782283"/>
                  <w:bookmarkStart w:id="40" w:name="_Toc482795826"/>
                  <w:bookmarkStart w:id="41" w:name="_Toc482973073"/>
                  <w:bookmarkStart w:id="42" w:name="_Toc488826098"/>
                  <w:bookmarkStart w:id="43" w:name="_Toc494456332"/>
                  <w:bookmarkStart w:id="44" w:name="_Toc23955246"/>
                  <w:r>
                    <w:rPr>
                      <w:rFonts w:ascii="標楷體" w:hAnsi="標楷體" w:hint="eastAsia"/>
                    </w:rPr>
                    <w:t>附表1</w:t>
                  </w:r>
                  <w:bookmarkEnd w:id="39"/>
                  <w:bookmarkEnd w:id="40"/>
                  <w:bookmarkEnd w:id="41"/>
                  <w:bookmarkEnd w:id="42"/>
                  <w:bookmarkEnd w:id="43"/>
                  <w:bookmarkEnd w:id="44"/>
                </w:p>
              </w:txbxContent>
            </v:textbox>
          </v:shape>
        </w:pict>
      </w:r>
      <w:r w:rsidR="00E90A66" w:rsidRPr="005D73A6">
        <w:t>一覽表</w:t>
      </w:r>
      <w:bookmarkEnd w:id="24"/>
      <w:bookmarkEnd w:id="25"/>
      <w:bookmarkEnd w:id="26"/>
      <w:bookmarkEnd w:id="27"/>
      <w:bookmarkEnd w:id="28"/>
      <w:bookmarkEnd w:id="29"/>
      <w:bookmarkEnd w:id="30"/>
      <w:bookmarkEnd w:id="31"/>
      <w:bookmarkEnd w:id="32"/>
      <w:bookmarkEnd w:id="33"/>
      <w:bookmarkEnd w:id="38"/>
    </w:p>
    <w:p w:rsidR="000B4502" w:rsidRPr="005D73A6" w:rsidRDefault="000B4502" w:rsidP="005977FA">
      <w:pPr>
        <w:pStyle w:val="01"/>
        <w:spacing w:before="190" w:after="190"/>
      </w:pPr>
      <w:r w:rsidRPr="005D73A6">
        <w:t>商號、法人</w:t>
      </w:r>
      <w:r w:rsidR="00AD6E80" w:rsidRPr="005D73A6">
        <w:t>、</w:t>
      </w:r>
      <w:r w:rsidRPr="005D73A6">
        <w:t>政府依法設立之事業機構</w:t>
      </w:r>
      <w:r w:rsidR="004B44CC" w:rsidRPr="005D73A6">
        <w:t>、</w:t>
      </w:r>
      <w:r w:rsidR="00AD6E80" w:rsidRPr="005D73A6">
        <w:t>電業籌備處，以</w:t>
      </w:r>
      <w:r w:rsidRPr="005D73A6">
        <w:t>從事工業園區各種用地用途及使用規範辦法第</w:t>
      </w:r>
      <w:r w:rsidRPr="005D73A6">
        <w:t>3</w:t>
      </w:r>
      <w:r w:rsidRPr="005D73A6">
        <w:t>條</w:t>
      </w:r>
      <w:r w:rsidR="002612EB" w:rsidRPr="005D73A6">
        <w:t>電力</w:t>
      </w:r>
      <w:r w:rsidR="00CA7FA9" w:rsidRPr="005D73A6">
        <w:t>供應</w:t>
      </w:r>
      <w:r w:rsidR="002612EB" w:rsidRPr="005D73A6">
        <w:t>業</w:t>
      </w:r>
      <w:r w:rsidRPr="005D73A6">
        <w:t>規定之使用為限，並應符合</w:t>
      </w:r>
      <w:r w:rsidR="00CE30AC" w:rsidRPr="005D73A6">
        <w:t>本土地</w:t>
      </w:r>
      <w:r w:rsidRPr="005D73A6">
        <w:t>容許引進產業項目之規劃使用。</w:t>
      </w:r>
    </w:p>
    <w:p w:rsidR="000B4502" w:rsidRPr="005D73A6" w:rsidRDefault="00CE30AC" w:rsidP="005977FA">
      <w:pPr>
        <w:pStyle w:val="01"/>
        <w:spacing w:before="190" w:after="190"/>
      </w:pPr>
      <w:r w:rsidRPr="005D73A6">
        <w:t>本土地</w:t>
      </w:r>
      <w:r w:rsidR="00B87E1F" w:rsidRPr="005D73A6">
        <w:t>容許</w:t>
      </w:r>
      <w:r w:rsidR="000B4502" w:rsidRPr="005D73A6">
        <w:rPr>
          <w:szCs w:val="28"/>
        </w:rPr>
        <w:t>引進產業項目如下表所示</w:t>
      </w:r>
      <w:r w:rsidR="000B4502" w:rsidRPr="005D73A6">
        <w:t>。</w:t>
      </w:r>
    </w:p>
    <w:tbl>
      <w:tblPr>
        <w:tblW w:w="4657"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6159"/>
      </w:tblGrid>
      <w:tr w:rsidR="00C316E5" w:rsidRPr="005D73A6" w:rsidTr="000B4502">
        <w:trPr>
          <w:jc w:val="right"/>
        </w:trPr>
        <w:tc>
          <w:tcPr>
            <w:tcW w:w="1681" w:type="pct"/>
            <w:shd w:val="clear" w:color="auto" w:fill="auto"/>
          </w:tcPr>
          <w:p w:rsidR="000B4502" w:rsidRPr="005D73A6" w:rsidRDefault="000B4502" w:rsidP="00187DF5">
            <w:pPr>
              <w:jc w:val="center"/>
            </w:pPr>
            <w:r w:rsidRPr="005D73A6">
              <w:t>產業項目</w:t>
            </w:r>
          </w:p>
        </w:tc>
        <w:tc>
          <w:tcPr>
            <w:tcW w:w="3319" w:type="pct"/>
            <w:shd w:val="clear" w:color="auto" w:fill="auto"/>
          </w:tcPr>
          <w:p w:rsidR="000B4502" w:rsidRPr="005D73A6" w:rsidRDefault="000B4502" w:rsidP="00187DF5">
            <w:pPr>
              <w:jc w:val="center"/>
            </w:pPr>
            <w:r w:rsidRPr="005D73A6">
              <w:t>經營說明</w:t>
            </w:r>
          </w:p>
        </w:tc>
      </w:tr>
      <w:tr w:rsidR="00C316E5" w:rsidRPr="005D73A6" w:rsidTr="000B4502">
        <w:trPr>
          <w:jc w:val="right"/>
        </w:trPr>
        <w:tc>
          <w:tcPr>
            <w:tcW w:w="1681" w:type="pct"/>
            <w:shd w:val="clear" w:color="auto" w:fill="auto"/>
            <w:vAlign w:val="center"/>
          </w:tcPr>
          <w:p w:rsidR="000B4502" w:rsidRPr="005D73A6" w:rsidRDefault="000B4502" w:rsidP="00187DF5">
            <w:r w:rsidRPr="005D73A6">
              <w:t>太陽光電發電設備</w:t>
            </w:r>
          </w:p>
        </w:tc>
        <w:tc>
          <w:tcPr>
            <w:tcW w:w="3319" w:type="pct"/>
            <w:shd w:val="clear" w:color="auto" w:fill="auto"/>
          </w:tcPr>
          <w:p w:rsidR="000B4502" w:rsidRPr="005D73A6" w:rsidRDefault="000B4502" w:rsidP="00187DF5">
            <w:r w:rsidRPr="005D73A6">
              <w:t>利用太陽電池轉換太陽光能為電能之發電設備。</w:t>
            </w:r>
          </w:p>
        </w:tc>
      </w:tr>
      <w:tr w:rsidR="00C316E5" w:rsidRPr="005D73A6" w:rsidTr="000B4502">
        <w:trPr>
          <w:jc w:val="right"/>
        </w:trPr>
        <w:tc>
          <w:tcPr>
            <w:tcW w:w="1681" w:type="pct"/>
            <w:shd w:val="clear" w:color="auto" w:fill="auto"/>
            <w:vAlign w:val="center"/>
          </w:tcPr>
          <w:p w:rsidR="000B4502" w:rsidRPr="005D73A6" w:rsidRDefault="000B4502" w:rsidP="00187DF5">
            <w:r w:rsidRPr="005D73A6">
              <w:t>風力發電設備</w:t>
            </w:r>
          </w:p>
        </w:tc>
        <w:tc>
          <w:tcPr>
            <w:tcW w:w="3319" w:type="pct"/>
            <w:shd w:val="clear" w:color="auto" w:fill="auto"/>
          </w:tcPr>
          <w:p w:rsidR="000B4502" w:rsidRPr="005D73A6" w:rsidRDefault="000B4502" w:rsidP="00187DF5">
            <w:r w:rsidRPr="005D73A6">
              <w:t>轉換風能為電能之發電設備。</w:t>
            </w:r>
          </w:p>
        </w:tc>
      </w:tr>
    </w:tbl>
    <w:p w:rsidR="00422C70" w:rsidRPr="005D73A6" w:rsidRDefault="00422C70" w:rsidP="00B87E1F">
      <w:pPr>
        <w:ind w:leftChars="200" w:left="1400" w:hangingChars="300" w:hanging="840"/>
      </w:pPr>
      <w:r w:rsidRPr="005D73A6">
        <w:t>備註：本表產業項目應符合「再生能源發電設備設置管理辦法」之相關規定。</w:t>
      </w:r>
    </w:p>
    <w:p w:rsidR="00AD6E80" w:rsidRPr="005D73A6" w:rsidRDefault="00AD6E80" w:rsidP="00AD6E80"/>
    <w:p w:rsidR="00D25FF7" w:rsidRPr="005D73A6" w:rsidRDefault="000959D8" w:rsidP="00D25FF7">
      <w:pPr>
        <w:widowControl/>
        <w:adjustRightInd/>
        <w:snapToGrid/>
        <w:spacing w:line="240" w:lineRule="auto"/>
        <w:jc w:val="left"/>
        <w:rPr>
          <w:szCs w:val="28"/>
        </w:rPr>
      </w:pPr>
      <w:r w:rsidRPr="005D73A6">
        <w:br w:type="page"/>
      </w:r>
    </w:p>
    <w:p w:rsidR="00332AE8" w:rsidRPr="005D73A6" w:rsidRDefault="007200DA" w:rsidP="008313E4">
      <w:pPr>
        <w:pStyle w:val="00"/>
        <w:rPr>
          <w:sz w:val="36"/>
        </w:rPr>
      </w:pPr>
      <w:r>
        <w:rPr>
          <w:noProof/>
          <w:sz w:val="36"/>
        </w:rPr>
        <w:lastRenderedPageBreak/>
        <w:pict>
          <v:shape id="Text Box 48" o:spid="_x0000_s1027" type="#_x0000_t202" style="position:absolute;left:0;text-align:left;margin-left:397.3pt;margin-top:-32.75pt;width:85.05pt;height:28.35pt;z-index:2518251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">
            <v:textbox>
              <w:txbxContent>
                <w:p w:rsidR="00C316E5" w:rsidRPr="000640CE" w:rsidRDefault="00C316E5" w:rsidP="00A36A13">
                  <w:pPr>
                    <w:pStyle w:val="31"/>
                    <w:numPr>
                      <w:ilvl w:val="0"/>
                      <w:numId w:val="0"/>
                    </w:numPr>
                    <w:spacing w:beforeLines="0" w:line="240" w:lineRule="auto"/>
                    <w:rPr>
                      <w:rFonts w:ascii="標楷體" w:hAnsi="標楷體"/>
                    </w:rPr>
                  </w:pPr>
                  <w:bookmarkStart w:id="45" w:name="_Toc489344147"/>
                  <w:bookmarkStart w:id="46" w:name="_Toc489344194"/>
                  <w:bookmarkStart w:id="47" w:name="_Toc494456334"/>
                  <w:bookmarkStart w:id="48" w:name="_Toc23955248"/>
                  <w:r>
                    <w:rPr>
                      <w:rFonts w:ascii="標楷體" w:hAnsi="標楷體" w:hint="eastAsia"/>
                    </w:rPr>
                    <w:t>附表2</w:t>
                  </w:r>
                  <w:bookmarkEnd w:id="45"/>
                  <w:bookmarkEnd w:id="46"/>
                  <w:bookmarkEnd w:id="47"/>
                  <w:bookmarkEnd w:id="48"/>
                </w:p>
              </w:txbxContent>
            </v:textbox>
          </v:shape>
        </w:pict>
      </w:r>
      <w:bookmarkStart w:id="49" w:name="_Toc489286646"/>
      <w:bookmarkStart w:id="50" w:name="_Toc489345360"/>
      <w:bookmarkStart w:id="51" w:name="_Toc494456333"/>
      <w:bookmarkStart w:id="52" w:name="_Toc23955247"/>
      <w:r w:rsidR="00332AE8" w:rsidRPr="005D73A6">
        <w:rPr>
          <w:sz w:val="36"/>
        </w:rPr>
        <w:t>彰濱工業區崙尾東區</w:t>
      </w:r>
      <w:proofErr w:type="gramStart"/>
      <w:r w:rsidR="00533F98" w:rsidRPr="005D73A6">
        <w:rPr>
          <w:szCs w:val="28"/>
        </w:rPr>
        <w:t>崙海段</w:t>
      </w:r>
      <w:proofErr w:type="gramEnd"/>
      <w:r w:rsidR="00533F98" w:rsidRPr="005D73A6">
        <w:rPr>
          <w:szCs w:val="28"/>
        </w:rPr>
        <w:t>71</w:t>
      </w:r>
      <w:r w:rsidR="00365216" w:rsidRPr="005D73A6">
        <w:rPr>
          <w:sz w:val="36"/>
        </w:rPr>
        <w:t>地號</w:t>
      </w:r>
      <w:r w:rsidR="00332AE8" w:rsidRPr="005D73A6">
        <w:rPr>
          <w:sz w:val="36"/>
        </w:rPr>
        <w:t>土地</w:t>
      </w:r>
      <w:r w:rsidR="00E6597A" w:rsidRPr="005D73A6">
        <w:rPr>
          <w:sz w:val="36"/>
        </w:rPr>
        <w:t>面積、</w:t>
      </w:r>
      <w:r w:rsidR="00332AE8" w:rsidRPr="005D73A6">
        <w:rPr>
          <w:sz w:val="36"/>
        </w:rPr>
        <w:t>租金、保證金一覽表</w:t>
      </w:r>
      <w:bookmarkEnd w:id="49"/>
      <w:bookmarkEnd w:id="50"/>
      <w:bookmarkEnd w:id="51"/>
      <w:bookmarkEnd w:id="52"/>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1516"/>
        <w:gridCol w:w="1835"/>
        <w:gridCol w:w="1516"/>
        <w:gridCol w:w="1656"/>
        <w:gridCol w:w="1610"/>
        <w:gridCol w:w="1610"/>
      </w:tblGrid>
      <w:tr w:rsidR="00C316E5" w:rsidRPr="005D73A6" w:rsidTr="00365216">
        <w:trPr>
          <w:trHeight w:val="309"/>
          <w:tblHeader/>
          <w:jc w:val="center"/>
        </w:trPr>
        <w:tc>
          <w:tcPr>
            <w:tcW w:w="826" w:type="dxa"/>
            <w:vMerge w:val="restart"/>
            <w:vAlign w:val="center"/>
          </w:tcPr>
          <w:p w:rsidR="00365216" w:rsidRPr="005D73A6" w:rsidRDefault="00365216" w:rsidP="00E446D8">
            <w:pPr>
              <w:spacing w:line="360" w:lineRule="exact"/>
              <w:jc w:val="center"/>
              <w:rPr>
                <w:szCs w:val="28"/>
              </w:rPr>
            </w:pPr>
            <w:r w:rsidRPr="005D73A6">
              <w:rPr>
                <w:szCs w:val="28"/>
              </w:rPr>
              <w:t>地號</w:t>
            </w:r>
          </w:p>
        </w:tc>
        <w:tc>
          <w:tcPr>
            <w:tcW w:w="1516" w:type="dxa"/>
            <w:vMerge w:val="restart"/>
            <w:vAlign w:val="center"/>
          </w:tcPr>
          <w:p w:rsidR="00365216" w:rsidRPr="005D73A6" w:rsidRDefault="00365216" w:rsidP="00E446D8">
            <w:pPr>
              <w:spacing w:line="360" w:lineRule="exact"/>
              <w:jc w:val="center"/>
              <w:rPr>
                <w:szCs w:val="28"/>
              </w:rPr>
            </w:pPr>
            <w:r w:rsidRPr="005D73A6">
              <w:rPr>
                <w:szCs w:val="28"/>
              </w:rPr>
              <w:t>面積</w:t>
            </w:r>
          </w:p>
          <w:p w:rsidR="00365216" w:rsidRPr="005D73A6" w:rsidRDefault="00365216" w:rsidP="00E446D8">
            <w:pPr>
              <w:widowControl/>
              <w:spacing w:line="240" w:lineRule="atLeast"/>
              <w:jc w:val="center"/>
              <w:rPr>
                <w:bCs/>
                <w:kern w:val="24"/>
                <w:szCs w:val="28"/>
              </w:rPr>
            </w:pPr>
            <w:r w:rsidRPr="005D73A6">
              <w:rPr>
                <w:szCs w:val="28"/>
              </w:rPr>
              <w:t>(</w:t>
            </w:r>
            <w:proofErr w:type="gramStart"/>
            <w:r w:rsidRPr="005D73A6">
              <w:rPr>
                <w:szCs w:val="28"/>
              </w:rPr>
              <w:t>㎡</w:t>
            </w:r>
            <w:proofErr w:type="gramEnd"/>
            <w:r w:rsidRPr="005D73A6">
              <w:rPr>
                <w:szCs w:val="28"/>
              </w:rPr>
              <w:t>)</w:t>
            </w:r>
          </w:p>
        </w:tc>
        <w:tc>
          <w:tcPr>
            <w:tcW w:w="5007" w:type="dxa"/>
            <w:gridSpan w:val="3"/>
            <w:vAlign w:val="center"/>
          </w:tcPr>
          <w:p w:rsidR="00365216" w:rsidRPr="005D73A6" w:rsidRDefault="00365216" w:rsidP="00E446D8">
            <w:pPr>
              <w:spacing w:line="360" w:lineRule="exact"/>
              <w:jc w:val="center"/>
              <w:rPr>
                <w:bCs/>
                <w:kern w:val="24"/>
                <w:szCs w:val="28"/>
              </w:rPr>
            </w:pPr>
            <w:r w:rsidRPr="005D73A6">
              <w:rPr>
                <w:szCs w:val="28"/>
              </w:rPr>
              <w:t>108</w:t>
            </w:r>
            <w:r w:rsidRPr="005D73A6">
              <w:rPr>
                <w:szCs w:val="28"/>
              </w:rPr>
              <w:t>年</w:t>
            </w:r>
            <w:r w:rsidRPr="005D73A6">
              <w:rPr>
                <w:szCs w:val="28"/>
              </w:rPr>
              <w:t>11</w:t>
            </w:r>
            <w:r w:rsidRPr="005D73A6">
              <w:rPr>
                <w:szCs w:val="28"/>
              </w:rPr>
              <w:t>月</w:t>
            </w:r>
          </w:p>
        </w:tc>
        <w:tc>
          <w:tcPr>
            <w:tcW w:w="1610" w:type="dxa"/>
            <w:vMerge w:val="restart"/>
            <w:vAlign w:val="center"/>
          </w:tcPr>
          <w:p w:rsidR="00365216" w:rsidRPr="005D73A6" w:rsidRDefault="00365216" w:rsidP="00E446D8">
            <w:pPr>
              <w:spacing w:line="360" w:lineRule="exact"/>
              <w:jc w:val="center"/>
              <w:rPr>
                <w:szCs w:val="28"/>
              </w:rPr>
            </w:pPr>
            <w:r w:rsidRPr="005D73A6">
              <w:rPr>
                <w:szCs w:val="28"/>
              </w:rPr>
              <w:t>3%</w:t>
            </w:r>
            <w:r w:rsidRPr="005D73A6">
              <w:rPr>
                <w:szCs w:val="28"/>
              </w:rPr>
              <w:t>保證金</w:t>
            </w:r>
          </w:p>
          <w:p w:rsidR="00365216" w:rsidRPr="005D73A6" w:rsidRDefault="00365216" w:rsidP="00E446D8">
            <w:pPr>
              <w:spacing w:line="360" w:lineRule="exact"/>
              <w:jc w:val="center"/>
              <w:rPr>
                <w:bCs/>
                <w:kern w:val="24"/>
                <w:szCs w:val="28"/>
              </w:rPr>
            </w:pPr>
            <w:r w:rsidRPr="005D73A6">
              <w:rPr>
                <w:szCs w:val="28"/>
              </w:rPr>
              <w:t>(</w:t>
            </w:r>
            <w:r w:rsidRPr="005D73A6">
              <w:rPr>
                <w:szCs w:val="28"/>
              </w:rPr>
              <w:t>元</w:t>
            </w:r>
            <w:r w:rsidRPr="005D73A6">
              <w:rPr>
                <w:szCs w:val="28"/>
              </w:rPr>
              <w:t>)</w:t>
            </w:r>
          </w:p>
        </w:tc>
        <w:tc>
          <w:tcPr>
            <w:tcW w:w="1610" w:type="dxa"/>
            <w:vMerge w:val="restart"/>
            <w:vAlign w:val="center"/>
          </w:tcPr>
          <w:p w:rsidR="00365216" w:rsidRPr="005D73A6" w:rsidRDefault="00365216" w:rsidP="00365216">
            <w:pPr>
              <w:jc w:val="center"/>
            </w:pPr>
            <w:r w:rsidRPr="005D73A6">
              <w:t>預繳</w:t>
            </w:r>
            <w:r w:rsidRPr="005D73A6">
              <w:t>2</w:t>
            </w:r>
            <w:r w:rsidRPr="005D73A6">
              <w:t>年</w:t>
            </w:r>
          </w:p>
          <w:p w:rsidR="00365216" w:rsidRPr="005D73A6" w:rsidRDefault="00365216" w:rsidP="00365216">
            <w:pPr>
              <w:spacing w:line="360" w:lineRule="exact"/>
              <w:jc w:val="center"/>
              <w:rPr>
                <w:szCs w:val="28"/>
              </w:rPr>
            </w:pPr>
            <w:r w:rsidRPr="005D73A6">
              <w:t>租金</w:t>
            </w:r>
            <w:r w:rsidRPr="005D73A6">
              <w:t>(</w:t>
            </w:r>
            <w:r w:rsidRPr="005D73A6">
              <w:t>元</w:t>
            </w:r>
            <w:r w:rsidRPr="005D73A6">
              <w:t>)</w:t>
            </w:r>
          </w:p>
        </w:tc>
      </w:tr>
      <w:tr w:rsidR="00C316E5" w:rsidRPr="005D73A6" w:rsidTr="00365216">
        <w:trPr>
          <w:trHeight w:val="415"/>
          <w:tblHeader/>
          <w:jc w:val="center"/>
        </w:trPr>
        <w:tc>
          <w:tcPr>
            <w:tcW w:w="826" w:type="dxa"/>
            <w:vMerge/>
            <w:vAlign w:val="center"/>
          </w:tcPr>
          <w:p w:rsidR="00365216" w:rsidRPr="005D73A6" w:rsidRDefault="00365216" w:rsidP="00E446D8">
            <w:pPr>
              <w:spacing w:line="360" w:lineRule="exact"/>
              <w:jc w:val="center"/>
              <w:rPr>
                <w:szCs w:val="28"/>
              </w:rPr>
            </w:pPr>
          </w:p>
        </w:tc>
        <w:tc>
          <w:tcPr>
            <w:tcW w:w="1516" w:type="dxa"/>
            <w:vMerge/>
            <w:vAlign w:val="center"/>
          </w:tcPr>
          <w:p w:rsidR="00365216" w:rsidRPr="005D73A6" w:rsidRDefault="00365216" w:rsidP="00E446D8">
            <w:pPr>
              <w:spacing w:line="360" w:lineRule="exact"/>
              <w:jc w:val="center"/>
              <w:rPr>
                <w:szCs w:val="28"/>
              </w:rPr>
            </w:pPr>
          </w:p>
        </w:tc>
        <w:tc>
          <w:tcPr>
            <w:tcW w:w="3351" w:type="dxa"/>
            <w:gridSpan w:val="2"/>
            <w:vAlign w:val="center"/>
          </w:tcPr>
          <w:p w:rsidR="00365216" w:rsidRPr="005D73A6" w:rsidRDefault="00365216" w:rsidP="00E446D8">
            <w:pPr>
              <w:spacing w:line="240" w:lineRule="atLeast"/>
              <w:ind w:rightChars="14" w:right="39"/>
              <w:jc w:val="center"/>
              <w:rPr>
                <w:szCs w:val="28"/>
              </w:rPr>
            </w:pPr>
            <w:r w:rsidRPr="005D73A6">
              <w:rPr>
                <w:szCs w:val="28"/>
              </w:rPr>
              <w:t>審定租金</w:t>
            </w:r>
          </w:p>
        </w:tc>
        <w:tc>
          <w:tcPr>
            <w:tcW w:w="1656" w:type="dxa"/>
            <w:vMerge w:val="restart"/>
            <w:vAlign w:val="center"/>
          </w:tcPr>
          <w:p w:rsidR="00365216" w:rsidRPr="005D73A6" w:rsidRDefault="00365216" w:rsidP="00E446D8">
            <w:pPr>
              <w:spacing w:line="360" w:lineRule="exact"/>
              <w:jc w:val="center"/>
              <w:rPr>
                <w:szCs w:val="28"/>
              </w:rPr>
            </w:pPr>
            <w:r w:rsidRPr="005D73A6">
              <w:rPr>
                <w:szCs w:val="28"/>
              </w:rPr>
              <w:t>年租金</w:t>
            </w:r>
          </w:p>
          <w:p w:rsidR="00365216" w:rsidRPr="005D73A6" w:rsidRDefault="00365216" w:rsidP="00E446D8">
            <w:pPr>
              <w:spacing w:line="360" w:lineRule="exact"/>
              <w:jc w:val="center"/>
              <w:rPr>
                <w:szCs w:val="28"/>
              </w:rPr>
            </w:pPr>
            <w:r w:rsidRPr="005D73A6">
              <w:rPr>
                <w:szCs w:val="28"/>
              </w:rPr>
              <w:t>(</w:t>
            </w:r>
            <w:r w:rsidRPr="005D73A6">
              <w:rPr>
                <w:szCs w:val="28"/>
              </w:rPr>
              <w:t>元</w:t>
            </w:r>
            <w:r w:rsidRPr="005D73A6">
              <w:rPr>
                <w:szCs w:val="28"/>
              </w:rPr>
              <w:t>/</w:t>
            </w:r>
            <w:r w:rsidRPr="005D73A6">
              <w:rPr>
                <w:szCs w:val="28"/>
              </w:rPr>
              <w:t>年</w:t>
            </w:r>
            <w:r w:rsidRPr="005D73A6">
              <w:rPr>
                <w:szCs w:val="28"/>
              </w:rPr>
              <w:t>)</w:t>
            </w:r>
          </w:p>
        </w:tc>
        <w:tc>
          <w:tcPr>
            <w:tcW w:w="1610" w:type="dxa"/>
            <w:vMerge/>
          </w:tcPr>
          <w:p w:rsidR="00365216" w:rsidRPr="005D73A6" w:rsidRDefault="00365216" w:rsidP="00E446D8">
            <w:pPr>
              <w:spacing w:line="360" w:lineRule="exact"/>
              <w:jc w:val="center"/>
              <w:rPr>
                <w:szCs w:val="28"/>
              </w:rPr>
            </w:pPr>
          </w:p>
        </w:tc>
        <w:tc>
          <w:tcPr>
            <w:tcW w:w="1610" w:type="dxa"/>
            <w:vMerge/>
          </w:tcPr>
          <w:p w:rsidR="00365216" w:rsidRPr="005D73A6" w:rsidRDefault="00365216" w:rsidP="00E446D8">
            <w:pPr>
              <w:spacing w:line="360" w:lineRule="exact"/>
              <w:jc w:val="center"/>
              <w:rPr>
                <w:szCs w:val="28"/>
              </w:rPr>
            </w:pPr>
          </w:p>
        </w:tc>
      </w:tr>
      <w:tr w:rsidR="00C316E5" w:rsidRPr="005D73A6" w:rsidTr="00365216">
        <w:trPr>
          <w:trHeight w:val="274"/>
          <w:tblHeader/>
          <w:jc w:val="center"/>
        </w:trPr>
        <w:tc>
          <w:tcPr>
            <w:tcW w:w="826" w:type="dxa"/>
            <w:vMerge/>
            <w:vAlign w:val="center"/>
          </w:tcPr>
          <w:p w:rsidR="00365216" w:rsidRPr="005D73A6" w:rsidRDefault="00365216" w:rsidP="00E446D8">
            <w:pPr>
              <w:widowControl/>
              <w:spacing w:line="240" w:lineRule="atLeast"/>
              <w:jc w:val="center"/>
              <w:rPr>
                <w:bCs/>
                <w:kern w:val="24"/>
                <w:szCs w:val="28"/>
              </w:rPr>
            </w:pPr>
          </w:p>
        </w:tc>
        <w:tc>
          <w:tcPr>
            <w:tcW w:w="1516" w:type="dxa"/>
            <w:vMerge/>
            <w:vAlign w:val="center"/>
          </w:tcPr>
          <w:p w:rsidR="00365216" w:rsidRPr="005D73A6" w:rsidRDefault="00365216" w:rsidP="00E446D8">
            <w:pPr>
              <w:widowControl/>
              <w:spacing w:line="240" w:lineRule="atLeast"/>
              <w:jc w:val="center"/>
              <w:rPr>
                <w:bCs/>
                <w:kern w:val="24"/>
                <w:szCs w:val="28"/>
              </w:rPr>
            </w:pPr>
          </w:p>
        </w:tc>
        <w:tc>
          <w:tcPr>
            <w:tcW w:w="1835" w:type="dxa"/>
            <w:vAlign w:val="center"/>
          </w:tcPr>
          <w:p w:rsidR="00365216" w:rsidRPr="005D73A6" w:rsidRDefault="00365216" w:rsidP="00E446D8">
            <w:pPr>
              <w:spacing w:line="240" w:lineRule="atLeast"/>
              <w:ind w:rightChars="14" w:right="39"/>
              <w:jc w:val="center"/>
              <w:rPr>
                <w:bCs/>
                <w:kern w:val="24"/>
                <w:szCs w:val="28"/>
              </w:rPr>
            </w:pPr>
            <w:r w:rsidRPr="005D73A6">
              <w:rPr>
                <w:bCs/>
                <w:kern w:val="24"/>
                <w:szCs w:val="28"/>
              </w:rPr>
              <w:t>(</w:t>
            </w:r>
            <w:r w:rsidRPr="005D73A6">
              <w:rPr>
                <w:bCs/>
                <w:kern w:val="24"/>
                <w:szCs w:val="28"/>
              </w:rPr>
              <w:t>元</w:t>
            </w:r>
            <w:r w:rsidRPr="005D73A6">
              <w:rPr>
                <w:bCs/>
                <w:kern w:val="24"/>
                <w:szCs w:val="28"/>
              </w:rPr>
              <w:t>/</w:t>
            </w:r>
            <w:proofErr w:type="gramStart"/>
            <w:r w:rsidRPr="005D73A6">
              <w:rPr>
                <w:bCs/>
                <w:kern w:val="24"/>
                <w:szCs w:val="28"/>
              </w:rPr>
              <w:t>㎡</w:t>
            </w:r>
            <w:proofErr w:type="gramEnd"/>
            <w:r w:rsidRPr="005D73A6">
              <w:rPr>
                <w:bCs/>
                <w:kern w:val="24"/>
                <w:szCs w:val="28"/>
              </w:rPr>
              <w:t>/</w:t>
            </w:r>
            <w:r w:rsidRPr="005D73A6">
              <w:rPr>
                <w:bCs/>
                <w:kern w:val="24"/>
                <w:szCs w:val="28"/>
              </w:rPr>
              <w:t>月</w:t>
            </w:r>
            <w:r w:rsidRPr="005D73A6">
              <w:rPr>
                <w:bCs/>
                <w:kern w:val="24"/>
                <w:szCs w:val="28"/>
              </w:rPr>
              <w:t>)</w:t>
            </w:r>
          </w:p>
        </w:tc>
        <w:tc>
          <w:tcPr>
            <w:tcW w:w="1516" w:type="dxa"/>
            <w:vAlign w:val="center"/>
          </w:tcPr>
          <w:p w:rsidR="00365216" w:rsidRPr="005D73A6" w:rsidRDefault="00365216" w:rsidP="00E446D8">
            <w:pPr>
              <w:spacing w:line="240" w:lineRule="atLeast"/>
              <w:ind w:rightChars="14" w:right="39"/>
              <w:jc w:val="center"/>
              <w:rPr>
                <w:bCs/>
                <w:kern w:val="24"/>
                <w:szCs w:val="28"/>
              </w:rPr>
            </w:pPr>
            <w:r w:rsidRPr="005D73A6">
              <w:rPr>
                <w:bCs/>
                <w:kern w:val="24"/>
                <w:szCs w:val="28"/>
              </w:rPr>
              <w:t>(</w:t>
            </w:r>
            <w:r w:rsidRPr="005D73A6">
              <w:rPr>
                <w:bCs/>
                <w:kern w:val="24"/>
                <w:szCs w:val="28"/>
              </w:rPr>
              <w:t>元</w:t>
            </w:r>
            <w:r w:rsidRPr="005D73A6">
              <w:rPr>
                <w:bCs/>
                <w:kern w:val="24"/>
                <w:szCs w:val="28"/>
              </w:rPr>
              <w:t>/</w:t>
            </w:r>
            <w:r w:rsidRPr="005D73A6">
              <w:rPr>
                <w:bCs/>
                <w:kern w:val="24"/>
                <w:szCs w:val="28"/>
              </w:rPr>
              <w:t>月</w:t>
            </w:r>
            <w:r w:rsidRPr="005D73A6">
              <w:rPr>
                <w:bCs/>
                <w:kern w:val="24"/>
                <w:szCs w:val="28"/>
              </w:rPr>
              <w:t>)</w:t>
            </w:r>
          </w:p>
        </w:tc>
        <w:tc>
          <w:tcPr>
            <w:tcW w:w="1656" w:type="dxa"/>
            <w:vMerge/>
            <w:vAlign w:val="center"/>
          </w:tcPr>
          <w:p w:rsidR="00365216" w:rsidRPr="005D73A6" w:rsidRDefault="00365216" w:rsidP="00E446D8">
            <w:pPr>
              <w:widowControl/>
              <w:spacing w:line="240" w:lineRule="atLeast"/>
              <w:ind w:rightChars="14" w:right="39"/>
              <w:jc w:val="center"/>
              <w:rPr>
                <w:bCs/>
                <w:kern w:val="24"/>
                <w:szCs w:val="28"/>
              </w:rPr>
            </w:pPr>
          </w:p>
        </w:tc>
        <w:tc>
          <w:tcPr>
            <w:tcW w:w="1610" w:type="dxa"/>
            <w:vMerge/>
            <w:vAlign w:val="center"/>
          </w:tcPr>
          <w:p w:rsidR="00365216" w:rsidRPr="005D73A6" w:rsidRDefault="00365216" w:rsidP="00E446D8">
            <w:pPr>
              <w:widowControl/>
              <w:spacing w:line="240" w:lineRule="atLeast"/>
              <w:jc w:val="center"/>
              <w:rPr>
                <w:bCs/>
                <w:kern w:val="24"/>
                <w:szCs w:val="28"/>
              </w:rPr>
            </w:pPr>
          </w:p>
        </w:tc>
        <w:tc>
          <w:tcPr>
            <w:tcW w:w="1610" w:type="dxa"/>
            <w:vMerge/>
          </w:tcPr>
          <w:p w:rsidR="00365216" w:rsidRPr="005D73A6" w:rsidRDefault="00365216" w:rsidP="00E446D8">
            <w:pPr>
              <w:widowControl/>
              <w:spacing w:line="240" w:lineRule="atLeast"/>
              <w:jc w:val="center"/>
              <w:rPr>
                <w:bCs/>
                <w:kern w:val="24"/>
                <w:szCs w:val="28"/>
              </w:rPr>
            </w:pPr>
          </w:p>
        </w:tc>
      </w:tr>
      <w:tr w:rsidR="00C316E5" w:rsidRPr="005D73A6" w:rsidTr="00E446D8">
        <w:trPr>
          <w:trHeight w:val="567"/>
          <w:jc w:val="center"/>
        </w:trPr>
        <w:tc>
          <w:tcPr>
            <w:tcW w:w="826" w:type="dxa"/>
            <w:vAlign w:val="center"/>
          </w:tcPr>
          <w:p w:rsidR="00533F98" w:rsidRPr="005D73A6" w:rsidRDefault="00533F98" w:rsidP="00365216">
            <w:pPr>
              <w:jc w:val="center"/>
              <w:rPr>
                <w:szCs w:val="28"/>
              </w:rPr>
            </w:pPr>
            <w:r w:rsidRPr="005D73A6">
              <w:rPr>
                <w:szCs w:val="28"/>
              </w:rPr>
              <w:t>71</w:t>
            </w:r>
          </w:p>
        </w:tc>
        <w:tc>
          <w:tcPr>
            <w:tcW w:w="1516" w:type="dxa"/>
            <w:vAlign w:val="center"/>
          </w:tcPr>
          <w:p w:rsidR="00533F98" w:rsidRPr="005D73A6" w:rsidRDefault="00533F98" w:rsidP="00533F98">
            <w:pPr>
              <w:jc w:val="center"/>
              <w:rPr>
                <w:rFonts w:eastAsia="新細明體"/>
                <w:szCs w:val="28"/>
              </w:rPr>
            </w:pPr>
            <w:r w:rsidRPr="005D73A6">
              <w:rPr>
                <w:szCs w:val="28"/>
              </w:rPr>
              <w:t>700</w:t>
            </w:r>
            <w:r w:rsidRPr="005D73A6">
              <w:t>,</w:t>
            </w:r>
            <w:r w:rsidRPr="005D73A6">
              <w:rPr>
                <w:szCs w:val="28"/>
              </w:rPr>
              <w:t>146.67</w:t>
            </w:r>
          </w:p>
        </w:tc>
        <w:tc>
          <w:tcPr>
            <w:tcW w:w="1835" w:type="dxa"/>
            <w:vAlign w:val="center"/>
          </w:tcPr>
          <w:p w:rsidR="00533F98" w:rsidRPr="005D73A6" w:rsidRDefault="00533F98" w:rsidP="00E446D8">
            <w:pPr>
              <w:jc w:val="center"/>
              <w:rPr>
                <w:rFonts w:eastAsia="新細明體"/>
                <w:szCs w:val="28"/>
              </w:rPr>
            </w:pPr>
            <w:r w:rsidRPr="005D73A6">
              <w:rPr>
                <w:rFonts w:eastAsia="新細明體"/>
                <w:szCs w:val="28"/>
              </w:rPr>
              <w:t>4.0</w:t>
            </w:r>
          </w:p>
        </w:tc>
        <w:tc>
          <w:tcPr>
            <w:tcW w:w="1516" w:type="dxa"/>
            <w:vAlign w:val="center"/>
          </w:tcPr>
          <w:p w:rsidR="00533F98" w:rsidRPr="005D73A6" w:rsidRDefault="00533F98" w:rsidP="00533F98">
            <w:pPr>
              <w:jc w:val="right"/>
              <w:rPr>
                <w:rFonts w:eastAsia="新細明體"/>
                <w:szCs w:val="28"/>
              </w:rPr>
            </w:pPr>
            <w:r w:rsidRPr="005D73A6">
              <w:rPr>
                <w:szCs w:val="28"/>
              </w:rPr>
              <w:t>2,800,587</w:t>
            </w:r>
          </w:p>
        </w:tc>
        <w:tc>
          <w:tcPr>
            <w:tcW w:w="1656" w:type="dxa"/>
            <w:vAlign w:val="center"/>
          </w:tcPr>
          <w:p w:rsidR="00533F98" w:rsidRPr="005D73A6" w:rsidRDefault="00533F98" w:rsidP="00533F98">
            <w:pPr>
              <w:jc w:val="right"/>
              <w:rPr>
                <w:rFonts w:eastAsia="新細明體"/>
                <w:szCs w:val="28"/>
              </w:rPr>
            </w:pPr>
            <w:r w:rsidRPr="005D73A6">
              <w:rPr>
                <w:szCs w:val="28"/>
              </w:rPr>
              <w:t>33,607,044</w:t>
            </w:r>
          </w:p>
        </w:tc>
        <w:tc>
          <w:tcPr>
            <w:tcW w:w="1610" w:type="dxa"/>
            <w:vAlign w:val="center"/>
          </w:tcPr>
          <w:p w:rsidR="00533F98" w:rsidRPr="005D73A6" w:rsidRDefault="00533F98" w:rsidP="00533F98">
            <w:pPr>
              <w:jc w:val="right"/>
              <w:rPr>
                <w:rFonts w:eastAsia="新細明體"/>
                <w:szCs w:val="28"/>
              </w:rPr>
            </w:pPr>
            <w:r w:rsidRPr="005D73A6">
              <w:rPr>
                <w:szCs w:val="28"/>
              </w:rPr>
              <w:t>1,008,211</w:t>
            </w:r>
          </w:p>
        </w:tc>
        <w:tc>
          <w:tcPr>
            <w:tcW w:w="1610" w:type="dxa"/>
            <w:vAlign w:val="center"/>
          </w:tcPr>
          <w:p w:rsidR="00533F98" w:rsidRPr="005D73A6" w:rsidRDefault="00533F98" w:rsidP="00533F98">
            <w:pPr>
              <w:jc w:val="right"/>
              <w:rPr>
                <w:rFonts w:eastAsia="新細明體"/>
                <w:szCs w:val="28"/>
              </w:rPr>
            </w:pPr>
            <w:r w:rsidRPr="005D73A6">
              <w:rPr>
                <w:szCs w:val="28"/>
              </w:rPr>
              <w:t>67,214,088</w:t>
            </w:r>
          </w:p>
        </w:tc>
      </w:tr>
    </w:tbl>
    <w:p w:rsidR="00E6597A" w:rsidRPr="005D73A6" w:rsidRDefault="00E6597A" w:rsidP="0022428E">
      <w:pPr>
        <w:ind w:leftChars="100" w:left="840" w:hangingChars="200" w:hanging="560"/>
      </w:pPr>
      <w:proofErr w:type="gramStart"/>
      <w:r w:rsidRPr="005D73A6">
        <w:t>註</w:t>
      </w:r>
      <w:proofErr w:type="gramEnd"/>
      <w:r w:rsidRPr="005D73A6">
        <w:t>：實際面積應以地政機關土地登記簿所</w:t>
      </w:r>
      <w:proofErr w:type="gramStart"/>
      <w:r w:rsidRPr="005D73A6">
        <w:t>載者為準</w:t>
      </w:r>
      <w:proofErr w:type="gramEnd"/>
      <w:r w:rsidR="0022428E" w:rsidRPr="005D73A6">
        <w:t>，其較原申請時之面積有增減並應按依規定結算互</w:t>
      </w:r>
      <w:proofErr w:type="gramStart"/>
      <w:r w:rsidR="0022428E" w:rsidRPr="005D73A6">
        <w:t>為退補租金</w:t>
      </w:r>
      <w:proofErr w:type="gramEnd"/>
      <w:r w:rsidR="0022428E" w:rsidRPr="005D73A6">
        <w:t>。</w:t>
      </w:r>
    </w:p>
    <w:p w:rsidR="00365216" w:rsidRPr="005D73A6" w:rsidRDefault="00365216" w:rsidP="00365216"/>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1516"/>
        <w:gridCol w:w="1835"/>
        <w:gridCol w:w="1516"/>
        <w:gridCol w:w="1656"/>
        <w:gridCol w:w="1610"/>
        <w:gridCol w:w="1610"/>
      </w:tblGrid>
      <w:tr w:rsidR="00C316E5" w:rsidRPr="005D73A6" w:rsidTr="00E446D8">
        <w:trPr>
          <w:trHeight w:val="309"/>
          <w:tblHeader/>
          <w:jc w:val="center"/>
        </w:trPr>
        <w:tc>
          <w:tcPr>
            <w:tcW w:w="826" w:type="dxa"/>
            <w:vMerge w:val="restart"/>
            <w:vAlign w:val="center"/>
          </w:tcPr>
          <w:p w:rsidR="00E6597A" w:rsidRPr="005D73A6" w:rsidRDefault="00E6597A" w:rsidP="00E446D8">
            <w:pPr>
              <w:spacing w:line="360" w:lineRule="exact"/>
              <w:jc w:val="center"/>
              <w:rPr>
                <w:szCs w:val="28"/>
              </w:rPr>
            </w:pPr>
            <w:r w:rsidRPr="005D73A6">
              <w:rPr>
                <w:szCs w:val="28"/>
              </w:rPr>
              <w:t>地號</w:t>
            </w:r>
          </w:p>
        </w:tc>
        <w:tc>
          <w:tcPr>
            <w:tcW w:w="1516" w:type="dxa"/>
            <w:vMerge w:val="restart"/>
            <w:vAlign w:val="center"/>
          </w:tcPr>
          <w:p w:rsidR="00E6597A" w:rsidRPr="005D73A6" w:rsidRDefault="00E6597A" w:rsidP="00E446D8">
            <w:pPr>
              <w:spacing w:line="360" w:lineRule="exact"/>
              <w:jc w:val="center"/>
              <w:rPr>
                <w:szCs w:val="28"/>
              </w:rPr>
            </w:pPr>
            <w:r w:rsidRPr="005D73A6">
              <w:rPr>
                <w:szCs w:val="28"/>
              </w:rPr>
              <w:t>面積</w:t>
            </w:r>
          </w:p>
          <w:p w:rsidR="00E6597A" w:rsidRPr="005D73A6" w:rsidRDefault="00E6597A" w:rsidP="00E446D8">
            <w:pPr>
              <w:widowControl/>
              <w:spacing w:line="240" w:lineRule="atLeast"/>
              <w:jc w:val="center"/>
              <w:rPr>
                <w:bCs/>
                <w:kern w:val="24"/>
                <w:szCs w:val="28"/>
              </w:rPr>
            </w:pPr>
            <w:r w:rsidRPr="005D73A6">
              <w:rPr>
                <w:szCs w:val="28"/>
              </w:rPr>
              <w:t>(</w:t>
            </w:r>
            <w:proofErr w:type="gramStart"/>
            <w:r w:rsidRPr="005D73A6">
              <w:rPr>
                <w:szCs w:val="28"/>
              </w:rPr>
              <w:t>㎡</w:t>
            </w:r>
            <w:proofErr w:type="gramEnd"/>
            <w:r w:rsidRPr="005D73A6">
              <w:rPr>
                <w:szCs w:val="28"/>
              </w:rPr>
              <w:t>)</w:t>
            </w:r>
          </w:p>
        </w:tc>
        <w:tc>
          <w:tcPr>
            <w:tcW w:w="5007" w:type="dxa"/>
            <w:gridSpan w:val="3"/>
            <w:vAlign w:val="center"/>
          </w:tcPr>
          <w:p w:rsidR="00E6597A" w:rsidRPr="005D73A6" w:rsidRDefault="00E6597A" w:rsidP="00E446D8">
            <w:pPr>
              <w:spacing w:line="360" w:lineRule="exact"/>
              <w:jc w:val="center"/>
              <w:rPr>
                <w:bCs/>
                <w:kern w:val="24"/>
                <w:szCs w:val="28"/>
              </w:rPr>
            </w:pPr>
            <w:r w:rsidRPr="005D73A6">
              <w:rPr>
                <w:szCs w:val="28"/>
              </w:rPr>
              <w:t>108</w:t>
            </w:r>
            <w:r w:rsidRPr="005D73A6">
              <w:rPr>
                <w:szCs w:val="28"/>
              </w:rPr>
              <w:t>年</w:t>
            </w:r>
            <w:r w:rsidRPr="005D73A6">
              <w:rPr>
                <w:szCs w:val="28"/>
              </w:rPr>
              <w:t>12</w:t>
            </w:r>
            <w:r w:rsidRPr="005D73A6">
              <w:rPr>
                <w:szCs w:val="28"/>
              </w:rPr>
              <w:t>月</w:t>
            </w:r>
          </w:p>
        </w:tc>
        <w:tc>
          <w:tcPr>
            <w:tcW w:w="1610" w:type="dxa"/>
            <w:vMerge w:val="restart"/>
            <w:vAlign w:val="center"/>
          </w:tcPr>
          <w:p w:rsidR="00E6597A" w:rsidRPr="005D73A6" w:rsidRDefault="00E6597A" w:rsidP="00E446D8">
            <w:pPr>
              <w:spacing w:line="360" w:lineRule="exact"/>
              <w:jc w:val="center"/>
              <w:rPr>
                <w:szCs w:val="28"/>
              </w:rPr>
            </w:pPr>
            <w:r w:rsidRPr="005D73A6">
              <w:rPr>
                <w:szCs w:val="28"/>
              </w:rPr>
              <w:t>3%</w:t>
            </w:r>
            <w:r w:rsidRPr="005D73A6">
              <w:rPr>
                <w:szCs w:val="28"/>
              </w:rPr>
              <w:t>保證金</w:t>
            </w:r>
          </w:p>
          <w:p w:rsidR="00E6597A" w:rsidRPr="005D73A6" w:rsidRDefault="00E6597A" w:rsidP="00E446D8">
            <w:pPr>
              <w:spacing w:line="360" w:lineRule="exact"/>
              <w:jc w:val="center"/>
              <w:rPr>
                <w:bCs/>
                <w:kern w:val="24"/>
                <w:szCs w:val="28"/>
              </w:rPr>
            </w:pPr>
            <w:r w:rsidRPr="005D73A6">
              <w:rPr>
                <w:szCs w:val="28"/>
              </w:rPr>
              <w:t>(</w:t>
            </w:r>
            <w:r w:rsidRPr="005D73A6">
              <w:rPr>
                <w:szCs w:val="28"/>
              </w:rPr>
              <w:t>元</w:t>
            </w:r>
            <w:r w:rsidRPr="005D73A6">
              <w:rPr>
                <w:szCs w:val="28"/>
              </w:rPr>
              <w:t>)</w:t>
            </w:r>
          </w:p>
        </w:tc>
        <w:tc>
          <w:tcPr>
            <w:tcW w:w="1610" w:type="dxa"/>
            <w:vMerge w:val="restart"/>
            <w:vAlign w:val="center"/>
          </w:tcPr>
          <w:p w:rsidR="00E6597A" w:rsidRPr="005D73A6" w:rsidRDefault="00E6597A" w:rsidP="00E446D8">
            <w:pPr>
              <w:jc w:val="center"/>
            </w:pPr>
            <w:r w:rsidRPr="005D73A6">
              <w:t>預繳</w:t>
            </w:r>
            <w:r w:rsidRPr="005D73A6">
              <w:t>2</w:t>
            </w:r>
            <w:r w:rsidRPr="005D73A6">
              <w:t>年</w:t>
            </w:r>
          </w:p>
          <w:p w:rsidR="00E6597A" w:rsidRPr="005D73A6" w:rsidRDefault="00E6597A" w:rsidP="00E446D8">
            <w:pPr>
              <w:spacing w:line="360" w:lineRule="exact"/>
              <w:jc w:val="center"/>
              <w:rPr>
                <w:szCs w:val="28"/>
              </w:rPr>
            </w:pPr>
            <w:r w:rsidRPr="005D73A6">
              <w:t>租金</w:t>
            </w:r>
            <w:r w:rsidRPr="005D73A6">
              <w:t>(</w:t>
            </w:r>
            <w:r w:rsidRPr="005D73A6">
              <w:t>元</w:t>
            </w:r>
            <w:r w:rsidRPr="005D73A6">
              <w:t>)</w:t>
            </w:r>
          </w:p>
        </w:tc>
      </w:tr>
      <w:tr w:rsidR="00C316E5" w:rsidRPr="005D73A6" w:rsidTr="00E446D8">
        <w:trPr>
          <w:trHeight w:val="415"/>
          <w:tblHeader/>
          <w:jc w:val="center"/>
        </w:trPr>
        <w:tc>
          <w:tcPr>
            <w:tcW w:w="826" w:type="dxa"/>
            <w:vMerge/>
            <w:vAlign w:val="center"/>
          </w:tcPr>
          <w:p w:rsidR="00E6597A" w:rsidRPr="005D73A6" w:rsidRDefault="00E6597A" w:rsidP="00E446D8">
            <w:pPr>
              <w:spacing w:line="360" w:lineRule="exact"/>
              <w:jc w:val="center"/>
              <w:rPr>
                <w:szCs w:val="28"/>
              </w:rPr>
            </w:pPr>
          </w:p>
        </w:tc>
        <w:tc>
          <w:tcPr>
            <w:tcW w:w="1516" w:type="dxa"/>
            <w:vMerge/>
            <w:vAlign w:val="center"/>
          </w:tcPr>
          <w:p w:rsidR="00E6597A" w:rsidRPr="005D73A6" w:rsidRDefault="00E6597A" w:rsidP="00E446D8">
            <w:pPr>
              <w:spacing w:line="360" w:lineRule="exact"/>
              <w:jc w:val="center"/>
              <w:rPr>
                <w:szCs w:val="28"/>
              </w:rPr>
            </w:pPr>
          </w:p>
        </w:tc>
        <w:tc>
          <w:tcPr>
            <w:tcW w:w="3351" w:type="dxa"/>
            <w:gridSpan w:val="2"/>
            <w:vAlign w:val="center"/>
          </w:tcPr>
          <w:p w:rsidR="00E6597A" w:rsidRPr="005D73A6" w:rsidRDefault="00E6597A" w:rsidP="00E446D8">
            <w:pPr>
              <w:spacing w:line="240" w:lineRule="atLeast"/>
              <w:ind w:rightChars="14" w:right="39"/>
              <w:jc w:val="center"/>
              <w:rPr>
                <w:szCs w:val="28"/>
              </w:rPr>
            </w:pPr>
            <w:r w:rsidRPr="005D73A6">
              <w:rPr>
                <w:szCs w:val="28"/>
              </w:rPr>
              <w:t>審定租金</w:t>
            </w:r>
          </w:p>
        </w:tc>
        <w:tc>
          <w:tcPr>
            <w:tcW w:w="1656" w:type="dxa"/>
            <w:vMerge w:val="restart"/>
            <w:vAlign w:val="center"/>
          </w:tcPr>
          <w:p w:rsidR="00E6597A" w:rsidRPr="005D73A6" w:rsidRDefault="00E6597A" w:rsidP="00E446D8">
            <w:pPr>
              <w:spacing w:line="360" w:lineRule="exact"/>
              <w:jc w:val="center"/>
              <w:rPr>
                <w:szCs w:val="28"/>
              </w:rPr>
            </w:pPr>
            <w:r w:rsidRPr="005D73A6">
              <w:rPr>
                <w:szCs w:val="28"/>
              </w:rPr>
              <w:t>年租金</w:t>
            </w:r>
          </w:p>
          <w:p w:rsidR="00E6597A" w:rsidRPr="005D73A6" w:rsidRDefault="00E6597A" w:rsidP="00E446D8">
            <w:pPr>
              <w:spacing w:line="360" w:lineRule="exact"/>
              <w:jc w:val="center"/>
              <w:rPr>
                <w:szCs w:val="28"/>
              </w:rPr>
            </w:pPr>
            <w:r w:rsidRPr="005D73A6">
              <w:rPr>
                <w:szCs w:val="28"/>
              </w:rPr>
              <w:t>(</w:t>
            </w:r>
            <w:r w:rsidRPr="005D73A6">
              <w:rPr>
                <w:szCs w:val="28"/>
              </w:rPr>
              <w:t>元</w:t>
            </w:r>
            <w:r w:rsidRPr="005D73A6">
              <w:rPr>
                <w:szCs w:val="28"/>
              </w:rPr>
              <w:t>/</w:t>
            </w:r>
            <w:r w:rsidRPr="005D73A6">
              <w:rPr>
                <w:szCs w:val="28"/>
              </w:rPr>
              <w:t>年</w:t>
            </w:r>
            <w:r w:rsidRPr="005D73A6">
              <w:rPr>
                <w:szCs w:val="28"/>
              </w:rPr>
              <w:t>)</w:t>
            </w:r>
          </w:p>
        </w:tc>
        <w:tc>
          <w:tcPr>
            <w:tcW w:w="1610" w:type="dxa"/>
            <w:vMerge/>
          </w:tcPr>
          <w:p w:rsidR="00E6597A" w:rsidRPr="005D73A6" w:rsidRDefault="00E6597A" w:rsidP="00E446D8">
            <w:pPr>
              <w:spacing w:line="360" w:lineRule="exact"/>
              <w:jc w:val="center"/>
              <w:rPr>
                <w:szCs w:val="28"/>
              </w:rPr>
            </w:pPr>
          </w:p>
        </w:tc>
        <w:tc>
          <w:tcPr>
            <w:tcW w:w="1610" w:type="dxa"/>
            <w:vMerge/>
          </w:tcPr>
          <w:p w:rsidR="00E6597A" w:rsidRPr="005D73A6" w:rsidRDefault="00E6597A" w:rsidP="00E446D8">
            <w:pPr>
              <w:spacing w:line="360" w:lineRule="exact"/>
              <w:jc w:val="center"/>
              <w:rPr>
                <w:szCs w:val="28"/>
              </w:rPr>
            </w:pPr>
          </w:p>
        </w:tc>
      </w:tr>
      <w:tr w:rsidR="00C316E5" w:rsidRPr="005D73A6" w:rsidTr="00E446D8">
        <w:trPr>
          <w:trHeight w:val="274"/>
          <w:tblHeader/>
          <w:jc w:val="center"/>
        </w:trPr>
        <w:tc>
          <w:tcPr>
            <w:tcW w:w="826" w:type="dxa"/>
            <w:vMerge/>
            <w:vAlign w:val="center"/>
          </w:tcPr>
          <w:p w:rsidR="00E6597A" w:rsidRPr="005D73A6" w:rsidRDefault="00E6597A" w:rsidP="00E446D8">
            <w:pPr>
              <w:widowControl/>
              <w:spacing w:line="240" w:lineRule="atLeast"/>
              <w:jc w:val="center"/>
              <w:rPr>
                <w:bCs/>
                <w:kern w:val="24"/>
                <w:szCs w:val="28"/>
              </w:rPr>
            </w:pPr>
          </w:p>
        </w:tc>
        <w:tc>
          <w:tcPr>
            <w:tcW w:w="1516" w:type="dxa"/>
            <w:vMerge/>
            <w:vAlign w:val="center"/>
          </w:tcPr>
          <w:p w:rsidR="00E6597A" w:rsidRPr="005D73A6" w:rsidRDefault="00E6597A" w:rsidP="00E446D8">
            <w:pPr>
              <w:widowControl/>
              <w:spacing w:line="240" w:lineRule="atLeast"/>
              <w:jc w:val="center"/>
              <w:rPr>
                <w:bCs/>
                <w:kern w:val="24"/>
                <w:szCs w:val="28"/>
              </w:rPr>
            </w:pPr>
          </w:p>
        </w:tc>
        <w:tc>
          <w:tcPr>
            <w:tcW w:w="1835" w:type="dxa"/>
            <w:vAlign w:val="center"/>
          </w:tcPr>
          <w:p w:rsidR="00E6597A" w:rsidRPr="005D73A6" w:rsidRDefault="00E6597A" w:rsidP="00E446D8">
            <w:pPr>
              <w:spacing w:line="240" w:lineRule="atLeast"/>
              <w:ind w:rightChars="14" w:right="39"/>
              <w:jc w:val="center"/>
              <w:rPr>
                <w:bCs/>
                <w:kern w:val="24"/>
                <w:szCs w:val="28"/>
              </w:rPr>
            </w:pPr>
            <w:r w:rsidRPr="005D73A6">
              <w:rPr>
                <w:bCs/>
                <w:kern w:val="24"/>
                <w:szCs w:val="28"/>
              </w:rPr>
              <w:t>(</w:t>
            </w:r>
            <w:r w:rsidRPr="005D73A6">
              <w:rPr>
                <w:bCs/>
                <w:kern w:val="24"/>
                <w:szCs w:val="28"/>
              </w:rPr>
              <w:t>元</w:t>
            </w:r>
            <w:r w:rsidRPr="005D73A6">
              <w:rPr>
                <w:bCs/>
                <w:kern w:val="24"/>
                <w:szCs w:val="28"/>
              </w:rPr>
              <w:t>/</w:t>
            </w:r>
            <w:proofErr w:type="gramStart"/>
            <w:r w:rsidRPr="005D73A6">
              <w:rPr>
                <w:bCs/>
                <w:kern w:val="24"/>
                <w:szCs w:val="28"/>
              </w:rPr>
              <w:t>㎡</w:t>
            </w:r>
            <w:proofErr w:type="gramEnd"/>
            <w:r w:rsidRPr="005D73A6">
              <w:rPr>
                <w:bCs/>
                <w:kern w:val="24"/>
                <w:szCs w:val="28"/>
              </w:rPr>
              <w:t>/</w:t>
            </w:r>
            <w:r w:rsidRPr="005D73A6">
              <w:rPr>
                <w:bCs/>
                <w:kern w:val="24"/>
                <w:szCs w:val="28"/>
              </w:rPr>
              <w:t>月</w:t>
            </w:r>
            <w:r w:rsidRPr="005D73A6">
              <w:rPr>
                <w:bCs/>
                <w:kern w:val="24"/>
                <w:szCs w:val="28"/>
              </w:rPr>
              <w:t>)</w:t>
            </w:r>
          </w:p>
        </w:tc>
        <w:tc>
          <w:tcPr>
            <w:tcW w:w="1516" w:type="dxa"/>
            <w:vAlign w:val="center"/>
          </w:tcPr>
          <w:p w:rsidR="00E6597A" w:rsidRPr="005D73A6" w:rsidRDefault="00E6597A" w:rsidP="00E446D8">
            <w:pPr>
              <w:spacing w:line="240" w:lineRule="atLeast"/>
              <w:ind w:rightChars="14" w:right="39"/>
              <w:jc w:val="center"/>
              <w:rPr>
                <w:bCs/>
                <w:kern w:val="24"/>
                <w:szCs w:val="28"/>
              </w:rPr>
            </w:pPr>
            <w:r w:rsidRPr="005D73A6">
              <w:rPr>
                <w:bCs/>
                <w:kern w:val="24"/>
                <w:szCs w:val="28"/>
              </w:rPr>
              <w:t>(</w:t>
            </w:r>
            <w:r w:rsidRPr="005D73A6">
              <w:rPr>
                <w:bCs/>
                <w:kern w:val="24"/>
                <w:szCs w:val="28"/>
              </w:rPr>
              <w:t>元</w:t>
            </w:r>
            <w:r w:rsidRPr="005D73A6">
              <w:rPr>
                <w:bCs/>
                <w:kern w:val="24"/>
                <w:szCs w:val="28"/>
              </w:rPr>
              <w:t>/</w:t>
            </w:r>
            <w:r w:rsidRPr="005D73A6">
              <w:rPr>
                <w:bCs/>
                <w:kern w:val="24"/>
                <w:szCs w:val="28"/>
              </w:rPr>
              <w:t>月</w:t>
            </w:r>
            <w:r w:rsidRPr="005D73A6">
              <w:rPr>
                <w:bCs/>
                <w:kern w:val="24"/>
                <w:szCs w:val="28"/>
              </w:rPr>
              <w:t>)</w:t>
            </w:r>
          </w:p>
        </w:tc>
        <w:tc>
          <w:tcPr>
            <w:tcW w:w="1656" w:type="dxa"/>
            <w:vMerge/>
            <w:vAlign w:val="center"/>
          </w:tcPr>
          <w:p w:rsidR="00E6597A" w:rsidRPr="005D73A6" w:rsidRDefault="00E6597A" w:rsidP="00E446D8">
            <w:pPr>
              <w:widowControl/>
              <w:spacing w:line="240" w:lineRule="atLeast"/>
              <w:ind w:rightChars="14" w:right="39"/>
              <w:jc w:val="center"/>
              <w:rPr>
                <w:bCs/>
                <w:kern w:val="24"/>
                <w:szCs w:val="28"/>
              </w:rPr>
            </w:pPr>
          </w:p>
        </w:tc>
        <w:tc>
          <w:tcPr>
            <w:tcW w:w="1610" w:type="dxa"/>
            <w:vMerge/>
            <w:vAlign w:val="center"/>
          </w:tcPr>
          <w:p w:rsidR="00E6597A" w:rsidRPr="005D73A6" w:rsidRDefault="00E6597A" w:rsidP="00E446D8">
            <w:pPr>
              <w:widowControl/>
              <w:spacing w:line="240" w:lineRule="atLeast"/>
              <w:jc w:val="center"/>
              <w:rPr>
                <w:bCs/>
                <w:kern w:val="24"/>
                <w:szCs w:val="28"/>
              </w:rPr>
            </w:pPr>
          </w:p>
        </w:tc>
        <w:tc>
          <w:tcPr>
            <w:tcW w:w="1610" w:type="dxa"/>
            <w:vMerge/>
          </w:tcPr>
          <w:p w:rsidR="00E6597A" w:rsidRPr="005D73A6" w:rsidRDefault="00E6597A" w:rsidP="00E446D8">
            <w:pPr>
              <w:widowControl/>
              <w:spacing w:line="240" w:lineRule="atLeast"/>
              <w:jc w:val="center"/>
              <w:rPr>
                <w:bCs/>
                <w:kern w:val="24"/>
                <w:szCs w:val="28"/>
              </w:rPr>
            </w:pPr>
          </w:p>
        </w:tc>
      </w:tr>
      <w:tr w:rsidR="00C316E5" w:rsidRPr="005D73A6" w:rsidTr="00E446D8">
        <w:trPr>
          <w:trHeight w:val="567"/>
          <w:jc w:val="center"/>
        </w:trPr>
        <w:tc>
          <w:tcPr>
            <w:tcW w:w="826" w:type="dxa"/>
            <w:vAlign w:val="center"/>
          </w:tcPr>
          <w:p w:rsidR="006E526A" w:rsidRPr="005D73A6" w:rsidRDefault="006E526A" w:rsidP="00E446D8">
            <w:pPr>
              <w:jc w:val="center"/>
              <w:rPr>
                <w:szCs w:val="28"/>
              </w:rPr>
            </w:pPr>
            <w:r w:rsidRPr="005D73A6">
              <w:rPr>
                <w:szCs w:val="28"/>
              </w:rPr>
              <w:t>71</w:t>
            </w:r>
          </w:p>
        </w:tc>
        <w:tc>
          <w:tcPr>
            <w:tcW w:w="1516" w:type="dxa"/>
            <w:vAlign w:val="center"/>
          </w:tcPr>
          <w:p w:rsidR="006E526A" w:rsidRPr="005D73A6" w:rsidRDefault="006E526A" w:rsidP="00E446D8">
            <w:pPr>
              <w:jc w:val="center"/>
              <w:rPr>
                <w:rFonts w:eastAsia="新細明體"/>
                <w:szCs w:val="28"/>
              </w:rPr>
            </w:pPr>
            <w:r w:rsidRPr="005D73A6">
              <w:rPr>
                <w:szCs w:val="28"/>
              </w:rPr>
              <w:t>700</w:t>
            </w:r>
            <w:r w:rsidRPr="005D73A6">
              <w:t>,</w:t>
            </w:r>
            <w:r w:rsidRPr="005D73A6">
              <w:rPr>
                <w:szCs w:val="28"/>
              </w:rPr>
              <w:t>146.67</w:t>
            </w:r>
          </w:p>
        </w:tc>
        <w:tc>
          <w:tcPr>
            <w:tcW w:w="1835" w:type="dxa"/>
            <w:vAlign w:val="center"/>
          </w:tcPr>
          <w:p w:rsidR="006E526A" w:rsidRPr="005D73A6" w:rsidRDefault="006E526A" w:rsidP="00E6597A">
            <w:pPr>
              <w:jc w:val="center"/>
              <w:rPr>
                <w:rFonts w:eastAsia="新細明體"/>
                <w:szCs w:val="28"/>
              </w:rPr>
            </w:pPr>
            <w:r w:rsidRPr="005D73A6">
              <w:rPr>
                <w:szCs w:val="28"/>
              </w:rPr>
              <w:t>4.1</w:t>
            </w:r>
          </w:p>
        </w:tc>
        <w:tc>
          <w:tcPr>
            <w:tcW w:w="1516" w:type="dxa"/>
            <w:vAlign w:val="center"/>
          </w:tcPr>
          <w:p w:rsidR="006E526A" w:rsidRPr="005D73A6" w:rsidRDefault="006E526A" w:rsidP="006E526A">
            <w:pPr>
              <w:jc w:val="right"/>
              <w:rPr>
                <w:rFonts w:eastAsia="新細明體"/>
                <w:szCs w:val="28"/>
              </w:rPr>
            </w:pPr>
            <w:r w:rsidRPr="005D73A6">
              <w:rPr>
                <w:szCs w:val="28"/>
              </w:rPr>
              <w:t>2,870,601</w:t>
            </w:r>
          </w:p>
        </w:tc>
        <w:tc>
          <w:tcPr>
            <w:tcW w:w="1656" w:type="dxa"/>
            <w:vAlign w:val="center"/>
          </w:tcPr>
          <w:p w:rsidR="006E526A" w:rsidRPr="005D73A6" w:rsidRDefault="006E526A" w:rsidP="006E526A">
            <w:pPr>
              <w:jc w:val="right"/>
              <w:rPr>
                <w:rFonts w:eastAsia="新細明體"/>
                <w:szCs w:val="28"/>
              </w:rPr>
            </w:pPr>
            <w:r w:rsidRPr="005D73A6">
              <w:rPr>
                <w:szCs w:val="28"/>
              </w:rPr>
              <w:t>34,447,212</w:t>
            </w:r>
          </w:p>
        </w:tc>
        <w:tc>
          <w:tcPr>
            <w:tcW w:w="1610" w:type="dxa"/>
            <w:vAlign w:val="center"/>
          </w:tcPr>
          <w:p w:rsidR="006E526A" w:rsidRPr="005D73A6" w:rsidRDefault="006E526A" w:rsidP="006E526A">
            <w:pPr>
              <w:jc w:val="right"/>
              <w:rPr>
                <w:rFonts w:eastAsia="新細明體"/>
                <w:szCs w:val="28"/>
              </w:rPr>
            </w:pPr>
            <w:r w:rsidRPr="005D73A6">
              <w:rPr>
                <w:szCs w:val="28"/>
              </w:rPr>
              <w:t>1,033,416</w:t>
            </w:r>
          </w:p>
        </w:tc>
        <w:tc>
          <w:tcPr>
            <w:tcW w:w="1610" w:type="dxa"/>
            <w:vAlign w:val="center"/>
          </w:tcPr>
          <w:p w:rsidR="006E526A" w:rsidRPr="005D73A6" w:rsidRDefault="006E526A" w:rsidP="006E526A">
            <w:pPr>
              <w:jc w:val="right"/>
              <w:rPr>
                <w:rFonts w:eastAsia="新細明體"/>
                <w:szCs w:val="28"/>
              </w:rPr>
            </w:pPr>
            <w:r w:rsidRPr="005D73A6">
              <w:rPr>
                <w:szCs w:val="28"/>
              </w:rPr>
              <w:t>68,894,424</w:t>
            </w:r>
          </w:p>
        </w:tc>
      </w:tr>
    </w:tbl>
    <w:p w:rsidR="0022428E" w:rsidRPr="005D73A6" w:rsidRDefault="0022428E" w:rsidP="0022428E">
      <w:pPr>
        <w:ind w:leftChars="100" w:left="840" w:hangingChars="200" w:hanging="560"/>
      </w:pPr>
      <w:proofErr w:type="gramStart"/>
      <w:r w:rsidRPr="005D73A6">
        <w:t>註</w:t>
      </w:r>
      <w:proofErr w:type="gramEnd"/>
      <w:r w:rsidRPr="005D73A6">
        <w:t>：實際面積應以地政機關土地登記簿所</w:t>
      </w:r>
      <w:proofErr w:type="gramStart"/>
      <w:r w:rsidRPr="005D73A6">
        <w:t>載者為準</w:t>
      </w:r>
      <w:proofErr w:type="gramEnd"/>
      <w:r w:rsidRPr="005D73A6">
        <w:t>，其較原申請時之面積有增減並應按依規定結算互</w:t>
      </w:r>
      <w:proofErr w:type="gramStart"/>
      <w:r w:rsidRPr="005D73A6">
        <w:t>為退補租金</w:t>
      </w:r>
      <w:proofErr w:type="gramEnd"/>
      <w:r w:rsidRPr="005D73A6">
        <w:t>。</w:t>
      </w:r>
    </w:p>
    <w:p w:rsidR="00365216" w:rsidRPr="005D73A6" w:rsidRDefault="00365216" w:rsidP="00365216"/>
    <w:p w:rsidR="009B5805" w:rsidRPr="005D73A6" w:rsidRDefault="009B5805" w:rsidP="000959D8">
      <w:pPr>
        <w:pStyle w:val="00"/>
        <w:spacing w:after="0" w:afterAutospacing="0"/>
        <w:rPr>
          <w:sz w:val="36"/>
        </w:rPr>
      </w:pPr>
      <w:r w:rsidRPr="005D73A6">
        <w:br w:type="page"/>
      </w:r>
      <w:bookmarkStart w:id="53" w:name="_Toc482283523"/>
      <w:bookmarkStart w:id="54" w:name="_Toc482288542"/>
      <w:bookmarkStart w:id="55" w:name="_Toc482795829"/>
      <w:bookmarkStart w:id="56" w:name="_Toc482973076"/>
      <w:bookmarkStart w:id="57" w:name="_Toc488826101"/>
      <w:bookmarkStart w:id="58" w:name="_Toc489286648"/>
      <w:bookmarkStart w:id="59" w:name="_Toc489345362"/>
      <w:bookmarkStart w:id="60" w:name="_Toc494456335"/>
      <w:bookmarkStart w:id="61" w:name="_Toc23955249"/>
      <w:proofErr w:type="gramStart"/>
      <w:r w:rsidRPr="005D73A6">
        <w:rPr>
          <w:sz w:val="36"/>
        </w:rPr>
        <w:lastRenderedPageBreak/>
        <w:t>申</w:t>
      </w:r>
      <w:r w:rsidR="002E1A50" w:rsidRPr="005D73A6">
        <w:rPr>
          <w:sz w:val="36"/>
        </w:rPr>
        <w:t>租</w:t>
      </w:r>
      <w:r w:rsidRPr="005D73A6">
        <w:rPr>
          <w:sz w:val="36"/>
        </w:rPr>
        <w:t>彰濱</w:t>
      </w:r>
      <w:proofErr w:type="gramEnd"/>
      <w:r w:rsidRPr="005D73A6">
        <w:rPr>
          <w:sz w:val="36"/>
        </w:rPr>
        <w:t>工業區</w:t>
      </w:r>
      <w:r w:rsidR="000959D8" w:rsidRPr="005D73A6">
        <w:rPr>
          <w:sz w:val="36"/>
        </w:rPr>
        <w:t>崙尾東區</w:t>
      </w:r>
      <w:proofErr w:type="gramStart"/>
      <w:r w:rsidR="00F23795" w:rsidRPr="005D73A6">
        <w:rPr>
          <w:sz w:val="36"/>
        </w:rPr>
        <w:t>崙海段</w:t>
      </w:r>
      <w:proofErr w:type="gramEnd"/>
      <w:r w:rsidR="00F23795" w:rsidRPr="005D73A6">
        <w:rPr>
          <w:sz w:val="36"/>
        </w:rPr>
        <w:t>71</w:t>
      </w:r>
      <w:r w:rsidR="00974765" w:rsidRPr="005D73A6">
        <w:rPr>
          <w:sz w:val="36"/>
        </w:rPr>
        <w:t>地號</w:t>
      </w:r>
      <w:r w:rsidRPr="005D73A6">
        <w:rPr>
          <w:sz w:val="36"/>
        </w:rPr>
        <w:t>土地申請書</w:t>
      </w:r>
      <w:bookmarkEnd w:id="53"/>
      <w:bookmarkEnd w:id="54"/>
      <w:bookmarkEnd w:id="55"/>
      <w:bookmarkEnd w:id="56"/>
      <w:bookmarkEnd w:id="57"/>
      <w:bookmarkEnd w:id="58"/>
      <w:bookmarkEnd w:id="59"/>
      <w:bookmarkEnd w:id="60"/>
      <w:bookmarkEnd w:id="61"/>
    </w:p>
    <w:p w:rsidR="009B5805" w:rsidRPr="005D73A6" w:rsidRDefault="007200DA" w:rsidP="00646EB3">
      <w:pPr>
        <w:ind w:firstLineChars="200" w:firstLine="720"/>
      </w:pPr>
      <w:r>
        <w:rPr>
          <w:noProof/>
          <w:sz w:val="36"/>
        </w:rPr>
        <w:pict>
          <v:shape id="_x0000_s1028" type="#_x0000_t202" style="position:absolute;left:0;text-align:left;margin-left:396.9pt;margin-top:-57.5pt;width:85.05pt;height:28.35pt;z-index:251795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">
            <v:textbox>
              <w:txbxContent>
                <w:p w:rsidR="00C316E5" w:rsidRPr="000640CE" w:rsidRDefault="00C316E5" w:rsidP="009B5805">
                  <w:pPr>
                    <w:pStyle w:val="31"/>
                    <w:numPr>
                      <w:ilvl w:val="0"/>
                      <w:numId w:val="0"/>
                    </w:numPr>
                    <w:spacing w:beforeLines="0" w:line="240" w:lineRule="auto"/>
                    <w:rPr>
                      <w:rFonts w:ascii="標楷體" w:hAnsi="標楷體"/>
                    </w:rPr>
                  </w:pPr>
                  <w:bookmarkStart w:id="62" w:name="_Toc482782287"/>
                  <w:bookmarkStart w:id="63" w:name="_Toc494456336"/>
                  <w:bookmarkStart w:id="64" w:name="_Toc23954993"/>
                  <w:bookmarkStart w:id="65" w:name="_Toc23955103"/>
                  <w:bookmarkStart w:id="66" w:name="_Toc23955250"/>
                  <w:r>
                    <w:rPr>
                      <w:rFonts w:ascii="標楷體" w:hAnsi="標楷體" w:hint="eastAsia"/>
                    </w:rPr>
                    <w:t>附表3</w:t>
                  </w:r>
                  <w:bookmarkEnd w:id="62"/>
                  <w:bookmarkEnd w:id="63"/>
                  <w:bookmarkEnd w:id="64"/>
                  <w:bookmarkEnd w:id="65"/>
                  <w:bookmarkEnd w:id="66"/>
                </w:p>
              </w:txbxContent>
            </v:textbox>
          </v:shape>
        </w:pict>
      </w:r>
      <w:r w:rsidR="009B5805" w:rsidRPr="005D73A6">
        <w:t>茲</w:t>
      </w:r>
      <w:proofErr w:type="gramStart"/>
      <w:r w:rsidR="009B5805" w:rsidRPr="005D73A6">
        <w:t>擬申</w:t>
      </w:r>
      <w:r w:rsidR="002E1A50" w:rsidRPr="005D73A6">
        <w:t>租</w:t>
      </w:r>
      <w:r w:rsidR="009B5805" w:rsidRPr="005D73A6">
        <w:t>彰</w:t>
      </w:r>
      <w:proofErr w:type="gramEnd"/>
      <w:r w:rsidR="009B5805" w:rsidRPr="005D73A6">
        <w:t>濱工業區</w:t>
      </w:r>
      <w:r w:rsidR="000959D8" w:rsidRPr="005D73A6">
        <w:t>崙尾</w:t>
      </w:r>
      <w:r w:rsidR="00175E9D" w:rsidRPr="005D73A6">
        <w:t>區</w:t>
      </w:r>
      <w:r w:rsidR="000959D8" w:rsidRPr="005D73A6">
        <w:t>東區</w:t>
      </w:r>
      <w:proofErr w:type="gramStart"/>
      <w:r w:rsidR="00175E9D" w:rsidRPr="005D73A6">
        <w:t>崙海段</w:t>
      </w:r>
      <w:proofErr w:type="gramEnd"/>
      <w:r w:rsidR="00175E9D" w:rsidRPr="005D73A6">
        <w:t>71</w:t>
      </w:r>
      <w:r w:rsidR="00175E9D" w:rsidRPr="005D73A6">
        <w:t>地號</w:t>
      </w:r>
      <w:r w:rsidR="009B5805" w:rsidRPr="005D73A6">
        <w:t>土地，經營下列業務使用，檢附有關申請書件</w:t>
      </w:r>
      <w:r w:rsidR="009B5805" w:rsidRPr="005D73A6">
        <w:t>1</w:t>
      </w:r>
      <w:r w:rsidR="009B5805" w:rsidRPr="005D73A6">
        <w:t>式</w:t>
      </w:r>
      <w:r w:rsidR="009B5805" w:rsidRPr="005D73A6">
        <w:t>2</w:t>
      </w:r>
      <w:r w:rsidR="009B5805" w:rsidRPr="005D73A6">
        <w:t>份，</w:t>
      </w:r>
      <w:proofErr w:type="gramStart"/>
      <w:r w:rsidR="009B5805" w:rsidRPr="005D73A6">
        <w:t>惠請審查</w:t>
      </w:r>
      <w:proofErr w:type="gramEnd"/>
      <w:r w:rsidR="009B5805" w:rsidRPr="005D73A6">
        <w:t>。</w:t>
      </w:r>
    </w:p>
    <w:p w:rsidR="00FC5F8D" w:rsidRPr="005D73A6" w:rsidRDefault="00FC5F8D" w:rsidP="009B5805">
      <w:pPr>
        <w:spacing w:line="240" w:lineRule="auto"/>
        <w:rPr>
          <w:szCs w:val="28"/>
        </w:rPr>
      </w:pPr>
    </w:p>
    <w:p w:rsidR="009B5805" w:rsidRPr="005D73A6" w:rsidRDefault="009B5805" w:rsidP="009B5805">
      <w:pPr>
        <w:spacing w:line="240" w:lineRule="auto"/>
        <w:rPr>
          <w:szCs w:val="28"/>
        </w:rPr>
      </w:pPr>
      <w:r w:rsidRPr="005D73A6">
        <w:rPr>
          <w:szCs w:val="28"/>
        </w:rPr>
        <w:t>此致</w:t>
      </w:r>
    </w:p>
    <w:p w:rsidR="009B5805" w:rsidRPr="005D73A6" w:rsidRDefault="009B5805" w:rsidP="009B5805">
      <w:pPr>
        <w:autoSpaceDE w:val="0"/>
        <w:autoSpaceDN w:val="0"/>
        <w:spacing w:line="240" w:lineRule="auto"/>
        <w:textAlignment w:val="center"/>
        <w:rPr>
          <w:szCs w:val="28"/>
        </w:rPr>
      </w:pPr>
      <w:r w:rsidRPr="005D73A6">
        <w:rPr>
          <w:szCs w:val="28"/>
        </w:rPr>
        <w:t>經濟部工業局</w:t>
      </w:r>
    </w:p>
    <w:p w:rsidR="009B5805" w:rsidRPr="005D73A6" w:rsidRDefault="009B5805" w:rsidP="009B5805">
      <w:pPr>
        <w:jc w:val="right"/>
      </w:pPr>
      <w:r w:rsidRPr="005D73A6">
        <w:t>申請日期：　　年　　月　　日</w:t>
      </w:r>
    </w:p>
    <w:tbl>
      <w:tblPr>
        <w:tblW w:w="5043"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26"/>
        <w:gridCol w:w="1119"/>
        <w:gridCol w:w="870"/>
        <w:gridCol w:w="182"/>
        <w:gridCol w:w="779"/>
        <w:gridCol w:w="263"/>
        <w:gridCol w:w="518"/>
        <w:gridCol w:w="522"/>
        <w:gridCol w:w="813"/>
        <w:gridCol w:w="488"/>
        <w:gridCol w:w="241"/>
        <w:gridCol w:w="24"/>
        <w:gridCol w:w="520"/>
        <w:gridCol w:w="382"/>
        <w:gridCol w:w="251"/>
        <w:gridCol w:w="799"/>
        <w:gridCol w:w="1689"/>
      </w:tblGrid>
      <w:tr w:rsidR="00C316E5" w:rsidRPr="005D73A6" w:rsidTr="009C0939">
        <w:trPr>
          <w:cantSplit/>
          <w:trHeight w:val="682"/>
        </w:trPr>
        <w:tc>
          <w:tcPr>
            <w:tcW w:w="216" w:type="pct"/>
            <w:vMerge w:val="restart"/>
            <w:tcBorders>
              <w:top w:val="double" w:sz="4" w:space="0" w:color="auto"/>
            </w:tcBorders>
            <w:vAlign w:val="center"/>
          </w:tcPr>
          <w:p w:rsidR="009B5805" w:rsidRPr="005D73A6" w:rsidRDefault="009B5805" w:rsidP="00753184">
            <w:pPr>
              <w:spacing w:line="240" w:lineRule="auto"/>
              <w:jc w:val="center"/>
              <w:rPr>
                <w:sz w:val="24"/>
              </w:rPr>
            </w:pPr>
            <w:r w:rsidRPr="005D73A6">
              <w:rPr>
                <w:sz w:val="24"/>
              </w:rPr>
              <w:t>土地申</w:t>
            </w:r>
            <w:r w:rsidR="00753184" w:rsidRPr="005D73A6">
              <w:rPr>
                <w:sz w:val="24"/>
              </w:rPr>
              <w:t>租</w:t>
            </w:r>
            <w:r w:rsidRPr="005D73A6">
              <w:rPr>
                <w:sz w:val="24"/>
              </w:rPr>
              <w:t>人</w:t>
            </w:r>
          </w:p>
        </w:tc>
        <w:tc>
          <w:tcPr>
            <w:tcW w:w="566" w:type="pct"/>
            <w:tcBorders>
              <w:top w:val="double" w:sz="4"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名稱</w:t>
            </w:r>
          </w:p>
        </w:tc>
        <w:tc>
          <w:tcPr>
            <w:tcW w:w="2365" w:type="pct"/>
            <w:gridSpan w:val="9"/>
            <w:tcBorders>
              <w:top w:val="double" w:sz="4" w:space="0" w:color="auto"/>
              <w:bottom w:val="single" w:sz="6" w:space="0" w:color="auto"/>
            </w:tcBorders>
            <w:vAlign w:val="center"/>
          </w:tcPr>
          <w:p w:rsidR="009B5805" w:rsidRPr="005D73A6" w:rsidRDefault="009B5805" w:rsidP="009C0939">
            <w:pPr>
              <w:spacing w:line="240" w:lineRule="auto"/>
              <w:rPr>
                <w:sz w:val="24"/>
              </w:rPr>
            </w:pPr>
          </w:p>
        </w:tc>
        <w:tc>
          <w:tcPr>
            <w:tcW w:w="595" w:type="pct"/>
            <w:gridSpan w:val="4"/>
            <w:tcBorders>
              <w:top w:val="double" w:sz="4" w:space="0" w:color="auto"/>
              <w:bottom w:val="single" w:sz="6" w:space="0" w:color="auto"/>
            </w:tcBorders>
            <w:vAlign w:val="center"/>
          </w:tcPr>
          <w:p w:rsidR="009B5805" w:rsidRPr="005D73A6" w:rsidRDefault="009B5805" w:rsidP="009C0939">
            <w:pPr>
              <w:spacing w:line="240" w:lineRule="auto"/>
              <w:rPr>
                <w:sz w:val="24"/>
              </w:rPr>
            </w:pPr>
            <w:r w:rsidRPr="005D73A6">
              <w:rPr>
                <w:sz w:val="24"/>
              </w:rPr>
              <w:t>營利事業統一編號</w:t>
            </w:r>
          </w:p>
        </w:tc>
        <w:tc>
          <w:tcPr>
            <w:tcW w:w="1258" w:type="pct"/>
            <w:gridSpan w:val="2"/>
            <w:tcBorders>
              <w:top w:val="double" w:sz="4" w:space="0" w:color="auto"/>
              <w:bottom w:val="single" w:sz="6" w:space="0" w:color="auto"/>
            </w:tcBorders>
            <w:vAlign w:val="center"/>
          </w:tcPr>
          <w:p w:rsidR="009B5805" w:rsidRPr="005D73A6" w:rsidRDefault="009B5805" w:rsidP="009C0939">
            <w:pPr>
              <w:spacing w:line="240" w:lineRule="auto"/>
              <w:rPr>
                <w:sz w:val="24"/>
              </w:rPr>
            </w:pPr>
          </w:p>
        </w:tc>
      </w:tr>
      <w:tr w:rsidR="00C316E5" w:rsidRPr="005D73A6" w:rsidTr="009C0939">
        <w:trPr>
          <w:cantSplit/>
          <w:trHeight w:val="520"/>
        </w:trPr>
        <w:tc>
          <w:tcPr>
            <w:tcW w:w="216" w:type="pct"/>
            <w:vMerge/>
            <w:vAlign w:val="center"/>
          </w:tcPr>
          <w:p w:rsidR="009B5805" w:rsidRPr="005D73A6" w:rsidRDefault="009B5805" w:rsidP="009C0939">
            <w:pPr>
              <w:spacing w:line="240" w:lineRule="auto"/>
              <w:jc w:val="center"/>
              <w:rPr>
                <w:sz w:val="24"/>
              </w:rPr>
            </w:pPr>
          </w:p>
        </w:tc>
        <w:tc>
          <w:tcPr>
            <w:tcW w:w="566" w:type="pct"/>
            <w:tcBorders>
              <w:top w:val="single" w:sz="6" w:space="0" w:color="auto"/>
            </w:tcBorders>
            <w:vAlign w:val="center"/>
          </w:tcPr>
          <w:p w:rsidR="009B5805" w:rsidRPr="005D73A6" w:rsidRDefault="009B5805" w:rsidP="009C0939">
            <w:pPr>
              <w:spacing w:line="240" w:lineRule="auto"/>
              <w:jc w:val="center"/>
              <w:rPr>
                <w:sz w:val="24"/>
              </w:rPr>
            </w:pPr>
            <w:r w:rsidRPr="005D73A6">
              <w:rPr>
                <w:sz w:val="24"/>
              </w:rPr>
              <w:t>資本額</w:t>
            </w:r>
          </w:p>
        </w:tc>
        <w:tc>
          <w:tcPr>
            <w:tcW w:w="440" w:type="pct"/>
            <w:tcBorders>
              <w:top w:val="single" w:sz="6" w:space="0" w:color="auto"/>
            </w:tcBorders>
            <w:vAlign w:val="center"/>
          </w:tcPr>
          <w:p w:rsidR="009B5805" w:rsidRPr="005D73A6" w:rsidRDefault="009B5805" w:rsidP="009C0939">
            <w:pPr>
              <w:spacing w:line="240" w:lineRule="auto"/>
              <w:jc w:val="center"/>
              <w:rPr>
                <w:sz w:val="24"/>
              </w:rPr>
            </w:pPr>
            <w:r w:rsidRPr="005D73A6">
              <w:rPr>
                <w:sz w:val="24"/>
              </w:rPr>
              <w:t>登記</w:t>
            </w:r>
          </w:p>
        </w:tc>
        <w:tc>
          <w:tcPr>
            <w:tcW w:w="1556" w:type="pct"/>
            <w:gridSpan w:val="6"/>
            <w:tcBorders>
              <w:top w:val="single" w:sz="6" w:space="0" w:color="auto"/>
            </w:tcBorders>
            <w:vAlign w:val="center"/>
          </w:tcPr>
          <w:p w:rsidR="009B5805" w:rsidRPr="005D73A6" w:rsidRDefault="009B5805" w:rsidP="009C0939">
            <w:pPr>
              <w:spacing w:line="240" w:lineRule="auto"/>
              <w:rPr>
                <w:sz w:val="24"/>
              </w:rPr>
            </w:pPr>
            <w:r w:rsidRPr="005D73A6">
              <w:rPr>
                <w:sz w:val="24"/>
              </w:rPr>
              <w:t>新台幣</w:t>
            </w:r>
            <w:r w:rsidRPr="005D73A6">
              <w:rPr>
                <w:sz w:val="24"/>
              </w:rPr>
              <w:t>○○○○</w:t>
            </w:r>
            <w:r w:rsidRPr="005D73A6">
              <w:rPr>
                <w:sz w:val="24"/>
              </w:rPr>
              <w:t>元整</w:t>
            </w:r>
          </w:p>
        </w:tc>
        <w:tc>
          <w:tcPr>
            <w:tcW w:w="369" w:type="pct"/>
            <w:gridSpan w:val="2"/>
            <w:tcBorders>
              <w:top w:val="single" w:sz="6" w:space="0" w:color="auto"/>
            </w:tcBorders>
            <w:vAlign w:val="center"/>
          </w:tcPr>
          <w:p w:rsidR="009B5805" w:rsidRPr="005D73A6" w:rsidRDefault="009B5805" w:rsidP="009C0939">
            <w:pPr>
              <w:spacing w:line="240" w:lineRule="auto"/>
              <w:rPr>
                <w:sz w:val="24"/>
              </w:rPr>
            </w:pPr>
            <w:r w:rsidRPr="005D73A6">
              <w:rPr>
                <w:sz w:val="24"/>
              </w:rPr>
              <w:t>實收</w:t>
            </w:r>
          </w:p>
        </w:tc>
        <w:tc>
          <w:tcPr>
            <w:tcW w:w="1853" w:type="pct"/>
            <w:gridSpan w:val="6"/>
            <w:tcBorders>
              <w:top w:val="single" w:sz="6" w:space="0" w:color="auto"/>
            </w:tcBorders>
            <w:vAlign w:val="center"/>
          </w:tcPr>
          <w:p w:rsidR="009B5805" w:rsidRPr="005D73A6" w:rsidRDefault="009B5805" w:rsidP="009C0939">
            <w:pPr>
              <w:spacing w:line="240" w:lineRule="auto"/>
              <w:rPr>
                <w:sz w:val="24"/>
              </w:rPr>
            </w:pPr>
            <w:r w:rsidRPr="005D73A6">
              <w:rPr>
                <w:sz w:val="24"/>
              </w:rPr>
              <w:t>新台幣</w:t>
            </w:r>
            <w:r w:rsidRPr="005D73A6">
              <w:rPr>
                <w:sz w:val="24"/>
              </w:rPr>
              <w:t>○○○○○</w:t>
            </w:r>
            <w:r w:rsidRPr="005D73A6">
              <w:rPr>
                <w:sz w:val="24"/>
              </w:rPr>
              <w:t>元整</w:t>
            </w:r>
          </w:p>
        </w:tc>
      </w:tr>
      <w:tr w:rsidR="00C316E5" w:rsidRPr="005D73A6" w:rsidTr="009C0939">
        <w:trPr>
          <w:cantSplit/>
          <w:trHeight w:val="514"/>
        </w:trPr>
        <w:tc>
          <w:tcPr>
            <w:tcW w:w="216" w:type="pct"/>
            <w:vMerge/>
            <w:vAlign w:val="center"/>
          </w:tcPr>
          <w:p w:rsidR="009B5805" w:rsidRPr="005D73A6" w:rsidRDefault="009B5805" w:rsidP="009C0939">
            <w:pPr>
              <w:spacing w:line="240" w:lineRule="auto"/>
              <w:jc w:val="center"/>
              <w:rPr>
                <w:sz w:val="24"/>
              </w:rPr>
            </w:pPr>
          </w:p>
        </w:tc>
        <w:tc>
          <w:tcPr>
            <w:tcW w:w="566" w:type="pct"/>
            <w:vAlign w:val="center"/>
          </w:tcPr>
          <w:p w:rsidR="009B5805" w:rsidRPr="005D73A6" w:rsidRDefault="009B5805" w:rsidP="009C0939">
            <w:pPr>
              <w:spacing w:line="240" w:lineRule="auto"/>
              <w:jc w:val="center"/>
              <w:rPr>
                <w:sz w:val="24"/>
              </w:rPr>
            </w:pPr>
            <w:r w:rsidRPr="005D73A6">
              <w:rPr>
                <w:sz w:val="24"/>
              </w:rPr>
              <w:t>組織</w:t>
            </w:r>
          </w:p>
          <w:p w:rsidR="009B5805" w:rsidRPr="005D73A6" w:rsidRDefault="009B5805" w:rsidP="009C0939">
            <w:pPr>
              <w:spacing w:line="240" w:lineRule="auto"/>
              <w:jc w:val="center"/>
              <w:rPr>
                <w:sz w:val="24"/>
              </w:rPr>
            </w:pPr>
            <w:r w:rsidRPr="005D73A6">
              <w:rPr>
                <w:sz w:val="24"/>
              </w:rPr>
              <w:t>型態</w:t>
            </w:r>
          </w:p>
        </w:tc>
        <w:tc>
          <w:tcPr>
            <w:tcW w:w="4218" w:type="pct"/>
            <w:gridSpan w:val="15"/>
            <w:vAlign w:val="center"/>
          </w:tcPr>
          <w:p w:rsidR="009B5805" w:rsidRPr="005D73A6" w:rsidRDefault="009B5805" w:rsidP="009C0939">
            <w:pPr>
              <w:spacing w:line="240" w:lineRule="auto"/>
              <w:rPr>
                <w:sz w:val="24"/>
              </w:rPr>
            </w:pPr>
            <w:r w:rsidRPr="005D73A6">
              <w:rPr>
                <w:sz w:val="24"/>
              </w:rPr>
              <w:t>□</w:t>
            </w:r>
            <w:r w:rsidRPr="005D73A6">
              <w:rPr>
                <w:sz w:val="24"/>
              </w:rPr>
              <w:t>獨資</w:t>
            </w:r>
            <w:r w:rsidRPr="005D73A6">
              <w:rPr>
                <w:sz w:val="24"/>
              </w:rPr>
              <w:t>□</w:t>
            </w:r>
            <w:r w:rsidRPr="005D73A6">
              <w:rPr>
                <w:sz w:val="24"/>
              </w:rPr>
              <w:t>有限公司</w:t>
            </w:r>
            <w:r w:rsidRPr="005D73A6">
              <w:rPr>
                <w:sz w:val="24"/>
              </w:rPr>
              <w:t>□</w:t>
            </w:r>
            <w:r w:rsidRPr="005D73A6">
              <w:rPr>
                <w:sz w:val="24"/>
              </w:rPr>
              <w:t>股份有限公司</w:t>
            </w:r>
            <w:r w:rsidRPr="005D73A6">
              <w:rPr>
                <w:sz w:val="24"/>
              </w:rPr>
              <w:t>□</w:t>
            </w:r>
            <w:r w:rsidRPr="005D73A6">
              <w:rPr>
                <w:sz w:val="24"/>
              </w:rPr>
              <w:t>其他</w:t>
            </w:r>
            <w:r w:rsidRPr="005D73A6">
              <w:rPr>
                <w:sz w:val="24"/>
              </w:rPr>
              <w:t>_____________</w:t>
            </w:r>
          </w:p>
        </w:tc>
      </w:tr>
      <w:tr w:rsidR="00C316E5" w:rsidRPr="005D73A6" w:rsidTr="009C0939">
        <w:trPr>
          <w:cantSplit/>
          <w:trHeight w:hRule="exact" w:val="567"/>
        </w:trPr>
        <w:tc>
          <w:tcPr>
            <w:tcW w:w="216" w:type="pct"/>
            <w:vMerge/>
            <w:vAlign w:val="center"/>
          </w:tcPr>
          <w:p w:rsidR="009B5805" w:rsidRPr="005D73A6" w:rsidRDefault="009B5805" w:rsidP="009C0939">
            <w:pPr>
              <w:spacing w:line="240" w:lineRule="auto"/>
              <w:jc w:val="center"/>
              <w:rPr>
                <w:sz w:val="24"/>
              </w:rPr>
            </w:pPr>
          </w:p>
        </w:tc>
        <w:tc>
          <w:tcPr>
            <w:tcW w:w="566" w:type="pct"/>
            <w:tcBorders>
              <w:bottom w:val="nil"/>
            </w:tcBorders>
            <w:vAlign w:val="center"/>
          </w:tcPr>
          <w:p w:rsidR="009B5805" w:rsidRPr="005D73A6" w:rsidRDefault="009B5805" w:rsidP="009C0939">
            <w:pPr>
              <w:spacing w:line="240" w:lineRule="auto"/>
              <w:jc w:val="center"/>
              <w:rPr>
                <w:sz w:val="24"/>
              </w:rPr>
            </w:pPr>
            <w:r w:rsidRPr="005D73A6">
              <w:rPr>
                <w:sz w:val="24"/>
              </w:rPr>
              <w:t>地址</w:t>
            </w:r>
          </w:p>
        </w:tc>
        <w:tc>
          <w:tcPr>
            <w:tcW w:w="4218" w:type="pct"/>
            <w:gridSpan w:val="15"/>
            <w:vAlign w:val="center"/>
          </w:tcPr>
          <w:p w:rsidR="009B5805" w:rsidRPr="005D73A6" w:rsidRDefault="009B5805" w:rsidP="009C0939">
            <w:pPr>
              <w:spacing w:line="240" w:lineRule="auto"/>
              <w:rPr>
                <w:sz w:val="24"/>
              </w:rPr>
            </w:pPr>
          </w:p>
        </w:tc>
      </w:tr>
      <w:tr w:rsidR="00C316E5" w:rsidRPr="005D73A6" w:rsidTr="009C0939">
        <w:trPr>
          <w:cantSplit/>
          <w:trHeight w:hRule="exact" w:val="567"/>
        </w:trPr>
        <w:tc>
          <w:tcPr>
            <w:tcW w:w="216" w:type="pct"/>
            <w:vMerge/>
            <w:tcBorders>
              <w:bottom w:val="nil"/>
            </w:tcBorders>
            <w:vAlign w:val="center"/>
          </w:tcPr>
          <w:p w:rsidR="009B5805" w:rsidRPr="005D73A6" w:rsidRDefault="009B5805" w:rsidP="009C0939">
            <w:pPr>
              <w:spacing w:line="240" w:lineRule="auto"/>
              <w:rPr>
                <w:sz w:val="24"/>
              </w:rPr>
            </w:pPr>
          </w:p>
        </w:tc>
        <w:tc>
          <w:tcPr>
            <w:tcW w:w="566" w:type="pct"/>
            <w:tcBorders>
              <w:top w:val="single" w:sz="6"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電話</w:t>
            </w:r>
          </w:p>
        </w:tc>
        <w:tc>
          <w:tcPr>
            <w:tcW w:w="926" w:type="pct"/>
            <w:gridSpan w:val="3"/>
            <w:tcBorders>
              <w:bottom w:val="single" w:sz="6" w:space="0" w:color="auto"/>
              <w:right w:val="single" w:sz="4" w:space="0" w:color="auto"/>
            </w:tcBorders>
            <w:vAlign w:val="center"/>
          </w:tcPr>
          <w:p w:rsidR="009B5805" w:rsidRPr="005D73A6" w:rsidRDefault="009B5805" w:rsidP="009C0939">
            <w:pPr>
              <w:spacing w:line="240" w:lineRule="auto"/>
              <w:rPr>
                <w:sz w:val="24"/>
              </w:rPr>
            </w:pPr>
          </w:p>
        </w:tc>
        <w:tc>
          <w:tcPr>
            <w:tcW w:w="395" w:type="pct"/>
            <w:gridSpan w:val="2"/>
            <w:tcBorders>
              <w:left w:val="single" w:sz="4" w:space="0" w:color="auto"/>
              <w:bottom w:val="single" w:sz="6" w:space="0" w:color="auto"/>
              <w:right w:val="single" w:sz="4" w:space="0" w:color="auto"/>
            </w:tcBorders>
            <w:vAlign w:val="center"/>
          </w:tcPr>
          <w:p w:rsidR="009B5805" w:rsidRPr="005D73A6" w:rsidRDefault="009B5805" w:rsidP="009C0939">
            <w:pPr>
              <w:spacing w:line="240" w:lineRule="auto"/>
              <w:jc w:val="center"/>
              <w:rPr>
                <w:sz w:val="24"/>
              </w:rPr>
            </w:pPr>
            <w:r w:rsidRPr="005D73A6">
              <w:rPr>
                <w:sz w:val="24"/>
              </w:rPr>
              <w:t>傳真</w:t>
            </w:r>
          </w:p>
        </w:tc>
        <w:tc>
          <w:tcPr>
            <w:tcW w:w="922" w:type="pct"/>
            <w:gridSpan w:val="3"/>
            <w:tcBorders>
              <w:left w:val="single" w:sz="4" w:space="0" w:color="auto"/>
              <w:bottom w:val="single" w:sz="6" w:space="0" w:color="auto"/>
            </w:tcBorders>
            <w:vAlign w:val="center"/>
          </w:tcPr>
          <w:p w:rsidR="009B5805" w:rsidRPr="005D73A6" w:rsidRDefault="009B5805" w:rsidP="009C0939">
            <w:pPr>
              <w:spacing w:line="240" w:lineRule="auto"/>
              <w:rPr>
                <w:sz w:val="24"/>
              </w:rPr>
            </w:pPr>
          </w:p>
        </w:tc>
        <w:tc>
          <w:tcPr>
            <w:tcW w:w="590" w:type="pct"/>
            <w:gridSpan w:val="4"/>
            <w:tcBorders>
              <w:left w:val="single" w:sz="4"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電子信箱</w:t>
            </w:r>
          </w:p>
        </w:tc>
        <w:tc>
          <w:tcPr>
            <w:tcW w:w="1386" w:type="pct"/>
            <w:gridSpan w:val="3"/>
            <w:tcBorders>
              <w:left w:val="single" w:sz="4" w:space="0" w:color="auto"/>
              <w:bottom w:val="single" w:sz="6" w:space="0" w:color="auto"/>
            </w:tcBorders>
            <w:vAlign w:val="center"/>
          </w:tcPr>
          <w:p w:rsidR="009B5805" w:rsidRPr="005D73A6" w:rsidRDefault="009B5805" w:rsidP="009C0939">
            <w:pPr>
              <w:spacing w:line="240" w:lineRule="auto"/>
              <w:rPr>
                <w:sz w:val="24"/>
              </w:rPr>
            </w:pPr>
          </w:p>
        </w:tc>
      </w:tr>
      <w:tr w:rsidR="00C316E5" w:rsidRPr="005D73A6" w:rsidTr="009C0939">
        <w:trPr>
          <w:cantSplit/>
          <w:trHeight w:hRule="exact" w:val="653"/>
        </w:trPr>
        <w:tc>
          <w:tcPr>
            <w:tcW w:w="216" w:type="pct"/>
            <w:vMerge w:val="restart"/>
            <w:tcBorders>
              <w:bottom w:val="nil"/>
            </w:tcBorders>
            <w:vAlign w:val="center"/>
          </w:tcPr>
          <w:p w:rsidR="009B5805" w:rsidRPr="005D73A6" w:rsidRDefault="009B5805" w:rsidP="009C0939">
            <w:pPr>
              <w:spacing w:line="240" w:lineRule="auto"/>
              <w:jc w:val="center"/>
              <w:rPr>
                <w:sz w:val="24"/>
              </w:rPr>
            </w:pPr>
            <w:r w:rsidRPr="005D73A6">
              <w:rPr>
                <w:sz w:val="24"/>
              </w:rPr>
              <w:t>代表人</w:t>
            </w:r>
          </w:p>
        </w:tc>
        <w:tc>
          <w:tcPr>
            <w:tcW w:w="566" w:type="pct"/>
            <w:tcBorders>
              <w:top w:val="single" w:sz="6"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姓名</w:t>
            </w:r>
          </w:p>
        </w:tc>
        <w:tc>
          <w:tcPr>
            <w:tcW w:w="2243" w:type="pct"/>
            <w:gridSpan w:val="8"/>
            <w:tcBorders>
              <w:bottom w:val="single" w:sz="6" w:space="0" w:color="auto"/>
            </w:tcBorders>
            <w:vAlign w:val="center"/>
          </w:tcPr>
          <w:p w:rsidR="009B5805" w:rsidRPr="005D73A6" w:rsidRDefault="009B5805" w:rsidP="009C0939">
            <w:pPr>
              <w:spacing w:line="240" w:lineRule="auto"/>
              <w:rPr>
                <w:sz w:val="24"/>
              </w:rPr>
            </w:pPr>
          </w:p>
        </w:tc>
        <w:tc>
          <w:tcPr>
            <w:tcW w:w="590" w:type="pct"/>
            <w:gridSpan w:val="4"/>
            <w:tcBorders>
              <w:bottom w:val="single" w:sz="6" w:space="0" w:color="auto"/>
            </w:tcBorders>
            <w:vAlign w:val="center"/>
          </w:tcPr>
          <w:p w:rsidR="009B5805" w:rsidRPr="005D73A6" w:rsidRDefault="009B5805" w:rsidP="009C0939">
            <w:pPr>
              <w:spacing w:line="240" w:lineRule="auto"/>
              <w:jc w:val="center"/>
              <w:rPr>
                <w:sz w:val="24"/>
              </w:rPr>
            </w:pPr>
            <w:r w:rsidRPr="005D73A6">
              <w:rPr>
                <w:sz w:val="24"/>
              </w:rPr>
              <w:t>身分證</w:t>
            </w:r>
          </w:p>
          <w:p w:rsidR="009B5805" w:rsidRPr="005D73A6" w:rsidRDefault="009B5805" w:rsidP="009C0939">
            <w:pPr>
              <w:spacing w:line="240" w:lineRule="auto"/>
              <w:jc w:val="center"/>
              <w:rPr>
                <w:sz w:val="24"/>
              </w:rPr>
            </w:pPr>
            <w:r w:rsidRPr="005D73A6">
              <w:rPr>
                <w:sz w:val="24"/>
              </w:rPr>
              <w:t>統一編號</w:t>
            </w:r>
          </w:p>
        </w:tc>
        <w:tc>
          <w:tcPr>
            <w:tcW w:w="1386" w:type="pct"/>
            <w:gridSpan w:val="3"/>
            <w:tcBorders>
              <w:bottom w:val="single" w:sz="6" w:space="0" w:color="auto"/>
            </w:tcBorders>
            <w:vAlign w:val="center"/>
          </w:tcPr>
          <w:p w:rsidR="009B5805" w:rsidRPr="005D73A6" w:rsidRDefault="009B5805" w:rsidP="009C0939">
            <w:pPr>
              <w:spacing w:line="240" w:lineRule="auto"/>
              <w:rPr>
                <w:sz w:val="24"/>
              </w:rPr>
            </w:pPr>
          </w:p>
        </w:tc>
      </w:tr>
      <w:tr w:rsidR="00C316E5" w:rsidRPr="005D73A6" w:rsidTr="009C0939">
        <w:trPr>
          <w:cantSplit/>
          <w:trHeight w:hRule="exact" w:val="567"/>
        </w:trPr>
        <w:tc>
          <w:tcPr>
            <w:tcW w:w="216" w:type="pct"/>
            <w:vMerge/>
            <w:tcBorders>
              <w:top w:val="nil"/>
              <w:bottom w:val="nil"/>
            </w:tcBorders>
            <w:vAlign w:val="center"/>
          </w:tcPr>
          <w:p w:rsidR="009B5805" w:rsidRPr="005D73A6" w:rsidRDefault="009B5805" w:rsidP="009C0939">
            <w:pPr>
              <w:spacing w:line="240" w:lineRule="auto"/>
              <w:jc w:val="center"/>
              <w:rPr>
                <w:sz w:val="24"/>
              </w:rPr>
            </w:pPr>
          </w:p>
        </w:tc>
        <w:tc>
          <w:tcPr>
            <w:tcW w:w="566" w:type="pct"/>
            <w:tcBorders>
              <w:top w:val="single" w:sz="6" w:space="0" w:color="auto"/>
              <w:bottom w:val="nil"/>
            </w:tcBorders>
            <w:vAlign w:val="center"/>
          </w:tcPr>
          <w:p w:rsidR="009B5805" w:rsidRPr="005D73A6" w:rsidRDefault="009B5805" w:rsidP="009C0939">
            <w:pPr>
              <w:spacing w:line="240" w:lineRule="auto"/>
              <w:jc w:val="center"/>
              <w:rPr>
                <w:sz w:val="24"/>
              </w:rPr>
            </w:pPr>
            <w:r w:rsidRPr="005D73A6">
              <w:rPr>
                <w:sz w:val="24"/>
              </w:rPr>
              <w:t>住址</w:t>
            </w:r>
          </w:p>
        </w:tc>
        <w:tc>
          <w:tcPr>
            <w:tcW w:w="2243" w:type="pct"/>
            <w:gridSpan w:val="8"/>
            <w:tcBorders>
              <w:top w:val="single" w:sz="6" w:space="0" w:color="auto"/>
              <w:bottom w:val="nil"/>
            </w:tcBorders>
            <w:vAlign w:val="center"/>
          </w:tcPr>
          <w:p w:rsidR="009B5805" w:rsidRPr="005D73A6" w:rsidRDefault="009B5805" w:rsidP="009C0939">
            <w:pPr>
              <w:spacing w:line="240" w:lineRule="auto"/>
              <w:rPr>
                <w:sz w:val="24"/>
              </w:rPr>
            </w:pPr>
          </w:p>
        </w:tc>
        <w:tc>
          <w:tcPr>
            <w:tcW w:w="590" w:type="pct"/>
            <w:gridSpan w:val="4"/>
            <w:tcBorders>
              <w:top w:val="single" w:sz="6" w:space="0" w:color="auto"/>
              <w:bottom w:val="nil"/>
            </w:tcBorders>
            <w:vAlign w:val="center"/>
          </w:tcPr>
          <w:p w:rsidR="009B5805" w:rsidRPr="005D73A6" w:rsidRDefault="009B5805" w:rsidP="009C0939">
            <w:pPr>
              <w:spacing w:line="240" w:lineRule="auto"/>
              <w:jc w:val="center"/>
              <w:rPr>
                <w:sz w:val="24"/>
              </w:rPr>
            </w:pPr>
            <w:r w:rsidRPr="005D73A6">
              <w:rPr>
                <w:sz w:val="24"/>
              </w:rPr>
              <w:t>電話</w:t>
            </w:r>
          </w:p>
        </w:tc>
        <w:tc>
          <w:tcPr>
            <w:tcW w:w="1386" w:type="pct"/>
            <w:gridSpan w:val="3"/>
            <w:tcBorders>
              <w:top w:val="single" w:sz="6" w:space="0" w:color="auto"/>
              <w:bottom w:val="nil"/>
            </w:tcBorders>
            <w:vAlign w:val="center"/>
          </w:tcPr>
          <w:p w:rsidR="009B5805" w:rsidRPr="005D73A6" w:rsidRDefault="009B5805" w:rsidP="009C0939">
            <w:pPr>
              <w:spacing w:line="240" w:lineRule="auto"/>
              <w:rPr>
                <w:sz w:val="24"/>
              </w:rPr>
            </w:pPr>
          </w:p>
        </w:tc>
      </w:tr>
      <w:tr w:rsidR="00C316E5" w:rsidRPr="005D73A6" w:rsidTr="009C0939">
        <w:trPr>
          <w:cantSplit/>
          <w:trHeight w:hRule="exact" w:val="567"/>
        </w:trPr>
        <w:tc>
          <w:tcPr>
            <w:tcW w:w="782" w:type="pct"/>
            <w:gridSpan w:val="2"/>
            <w:tcBorders>
              <w:top w:val="double" w:sz="4"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申請屬性</w:t>
            </w:r>
          </w:p>
        </w:tc>
        <w:tc>
          <w:tcPr>
            <w:tcW w:w="4218" w:type="pct"/>
            <w:gridSpan w:val="15"/>
            <w:tcBorders>
              <w:top w:val="double" w:sz="4" w:space="0" w:color="auto"/>
              <w:bottom w:val="nil"/>
            </w:tcBorders>
            <w:vAlign w:val="center"/>
          </w:tcPr>
          <w:p w:rsidR="009B5805" w:rsidRPr="005D73A6" w:rsidRDefault="009B5805" w:rsidP="009C0939">
            <w:pPr>
              <w:spacing w:line="240" w:lineRule="auto"/>
              <w:rPr>
                <w:sz w:val="24"/>
              </w:rPr>
            </w:pPr>
            <w:r w:rsidRPr="005D73A6">
              <w:rPr>
                <w:sz w:val="24"/>
              </w:rPr>
              <w:t>□</w:t>
            </w:r>
            <w:r w:rsidRPr="005D73A6">
              <w:rPr>
                <w:sz w:val="24"/>
              </w:rPr>
              <w:t>新設</w:t>
            </w:r>
            <w:r w:rsidRPr="005D73A6">
              <w:rPr>
                <w:sz w:val="24"/>
              </w:rPr>
              <w:t>□</w:t>
            </w:r>
            <w:r w:rsidRPr="005D73A6">
              <w:rPr>
                <w:sz w:val="24"/>
              </w:rPr>
              <w:t>擴廠</w:t>
            </w:r>
            <w:r w:rsidRPr="005D73A6">
              <w:rPr>
                <w:sz w:val="24"/>
              </w:rPr>
              <w:t>□</w:t>
            </w:r>
            <w:r w:rsidRPr="005D73A6">
              <w:rPr>
                <w:sz w:val="24"/>
              </w:rPr>
              <w:t>遷廠</w:t>
            </w:r>
          </w:p>
        </w:tc>
      </w:tr>
      <w:tr w:rsidR="00C316E5" w:rsidRPr="005D73A6" w:rsidTr="009C0939">
        <w:trPr>
          <w:cantSplit/>
          <w:trHeight w:val="470"/>
        </w:trPr>
        <w:tc>
          <w:tcPr>
            <w:tcW w:w="782" w:type="pct"/>
            <w:gridSpan w:val="2"/>
            <w:tcBorders>
              <w:top w:val="double" w:sz="4"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申請標的</w:t>
            </w:r>
          </w:p>
        </w:tc>
        <w:tc>
          <w:tcPr>
            <w:tcW w:w="532" w:type="pct"/>
            <w:gridSpan w:val="2"/>
            <w:tcBorders>
              <w:top w:val="double" w:sz="4"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縣市</w:t>
            </w:r>
          </w:p>
        </w:tc>
        <w:tc>
          <w:tcPr>
            <w:tcW w:w="527" w:type="pct"/>
            <w:gridSpan w:val="2"/>
            <w:tcBorders>
              <w:top w:val="double" w:sz="4"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鄉鎮</w:t>
            </w:r>
          </w:p>
          <w:p w:rsidR="009B5805" w:rsidRPr="005D73A6" w:rsidRDefault="009B5805" w:rsidP="009C0939">
            <w:pPr>
              <w:spacing w:line="240" w:lineRule="auto"/>
              <w:jc w:val="center"/>
              <w:rPr>
                <w:sz w:val="24"/>
              </w:rPr>
            </w:pPr>
            <w:r w:rsidRPr="005D73A6">
              <w:rPr>
                <w:sz w:val="24"/>
              </w:rPr>
              <w:t>市區</w:t>
            </w:r>
          </w:p>
        </w:tc>
        <w:tc>
          <w:tcPr>
            <w:tcW w:w="526" w:type="pct"/>
            <w:gridSpan w:val="2"/>
            <w:tcBorders>
              <w:top w:val="double" w:sz="4"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地段</w:t>
            </w:r>
          </w:p>
        </w:tc>
        <w:tc>
          <w:tcPr>
            <w:tcW w:w="1055" w:type="pct"/>
            <w:gridSpan w:val="5"/>
            <w:tcBorders>
              <w:top w:val="double" w:sz="4"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地號</w:t>
            </w:r>
          </w:p>
        </w:tc>
        <w:tc>
          <w:tcPr>
            <w:tcW w:w="724" w:type="pct"/>
            <w:gridSpan w:val="3"/>
            <w:tcBorders>
              <w:top w:val="double" w:sz="4"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面積</w:t>
            </w:r>
          </w:p>
          <w:p w:rsidR="009B5805" w:rsidRPr="005D73A6" w:rsidRDefault="009B5805" w:rsidP="009C0939">
            <w:pPr>
              <w:spacing w:line="240" w:lineRule="auto"/>
              <w:jc w:val="center"/>
              <w:rPr>
                <w:sz w:val="24"/>
              </w:rPr>
            </w:pPr>
            <w:r w:rsidRPr="005D73A6">
              <w:rPr>
                <w:sz w:val="24"/>
              </w:rPr>
              <w:t>（</w:t>
            </w:r>
            <w:r w:rsidRPr="005D73A6">
              <w:rPr>
                <w:sz w:val="24"/>
              </w:rPr>
              <w:t>m</w:t>
            </w:r>
            <w:r w:rsidRPr="005D73A6">
              <w:rPr>
                <w:sz w:val="24"/>
                <w:vertAlign w:val="superscript"/>
              </w:rPr>
              <w:t>2</w:t>
            </w:r>
            <w:r w:rsidRPr="005D73A6">
              <w:rPr>
                <w:sz w:val="24"/>
              </w:rPr>
              <w:t>）</w:t>
            </w:r>
          </w:p>
        </w:tc>
        <w:tc>
          <w:tcPr>
            <w:tcW w:w="855" w:type="pct"/>
            <w:tcBorders>
              <w:top w:val="double" w:sz="4" w:space="0" w:color="auto"/>
              <w:bottom w:val="single" w:sz="6" w:space="0" w:color="auto"/>
            </w:tcBorders>
            <w:vAlign w:val="center"/>
          </w:tcPr>
          <w:p w:rsidR="009B5805" w:rsidRPr="005D73A6" w:rsidRDefault="009B5805" w:rsidP="002432A9">
            <w:pPr>
              <w:spacing w:line="240" w:lineRule="auto"/>
              <w:jc w:val="center"/>
              <w:rPr>
                <w:sz w:val="24"/>
              </w:rPr>
            </w:pPr>
            <w:r w:rsidRPr="005D73A6">
              <w:rPr>
                <w:sz w:val="24"/>
              </w:rPr>
              <w:t>規劃使用</w:t>
            </w:r>
          </w:p>
        </w:tc>
      </w:tr>
      <w:tr w:rsidR="00C316E5" w:rsidRPr="005D73A6" w:rsidTr="009C0939">
        <w:trPr>
          <w:cantSplit/>
          <w:trHeight w:val="747"/>
        </w:trPr>
        <w:tc>
          <w:tcPr>
            <w:tcW w:w="782" w:type="pct"/>
            <w:gridSpan w:val="2"/>
            <w:tcBorders>
              <w:top w:val="single" w:sz="6" w:space="0" w:color="auto"/>
              <w:bottom w:val="double" w:sz="4" w:space="0" w:color="auto"/>
            </w:tcBorders>
            <w:vAlign w:val="center"/>
          </w:tcPr>
          <w:p w:rsidR="009B5805" w:rsidRPr="005D73A6" w:rsidRDefault="009B5805" w:rsidP="009C0939">
            <w:pPr>
              <w:spacing w:line="240" w:lineRule="auto"/>
              <w:jc w:val="center"/>
              <w:rPr>
                <w:sz w:val="24"/>
              </w:rPr>
            </w:pPr>
          </w:p>
        </w:tc>
        <w:tc>
          <w:tcPr>
            <w:tcW w:w="532" w:type="pct"/>
            <w:gridSpan w:val="2"/>
            <w:tcBorders>
              <w:top w:val="single" w:sz="6" w:space="0" w:color="auto"/>
              <w:bottom w:val="double" w:sz="4" w:space="0" w:color="auto"/>
            </w:tcBorders>
            <w:vAlign w:val="center"/>
          </w:tcPr>
          <w:p w:rsidR="009B5805" w:rsidRPr="005D73A6" w:rsidRDefault="009B5805" w:rsidP="009C0939">
            <w:pPr>
              <w:autoSpaceDE w:val="0"/>
              <w:autoSpaceDN w:val="0"/>
              <w:contextualSpacing/>
              <w:jc w:val="center"/>
            </w:pPr>
          </w:p>
        </w:tc>
        <w:tc>
          <w:tcPr>
            <w:tcW w:w="527" w:type="pct"/>
            <w:gridSpan w:val="2"/>
            <w:tcBorders>
              <w:top w:val="single" w:sz="6" w:space="0" w:color="auto"/>
              <w:bottom w:val="double" w:sz="4" w:space="0" w:color="auto"/>
            </w:tcBorders>
            <w:vAlign w:val="center"/>
          </w:tcPr>
          <w:p w:rsidR="009B5805" w:rsidRPr="005D73A6" w:rsidRDefault="009B5805" w:rsidP="009C0939">
            <w:pPr>
              <w:autoSpaceDE w:val="0"/>
              <w:autoSpaceDN w:val="0"/>
              <w:contextualSpacing/>
              <w:jc w:val="center"/>
            </w:pPr>
          </w:p>
        </w:tc>
        <w:tc>
          <w:tcPr>
            <w:tcW w:w="526" w:type="pct"/>
            <w:gridSpan w:val="2"/>
            <w:tcBorders>
              <w:top w:val="single" w:sz="6" w:space="0" w:color="auto"/>
              <w:bottom w:val="double" w:sz="4" w:space="0" w:color="auto"/>
            </w:tcBorders>
            <w:vAlign w:val="center"/>
          </w:tcPr>
          <w:p w:rsidR="009B5805" w:rsidRPr="005D73A6" w:rsidRDefault="009B5805" w:rsidP="009C0939">
            <w:pPr>
              <w:autoSpaceDE w:val="0"/>
              <w:autoSpaceDN w:val="0"/>
              <w:contextualSpacing/>
              <w:jc w:val="center"/>
            </w:pPr>
          </w:p>
        </w:tc>
        <w:tc>
          <w:tcPr>
            <w:tcW w:w="1055" w:type="pct"/>
            <w:gridSpan w:val="5"/>
            <w:tcBorders>
              <w:top w:val="single" w:sz="6" w:space="0" w:color="auto"/>
              <w:bottom w:val="double" w:sz="4" w:space="0" w:color="auto"/>
            </w:tcBorders>
            <w:vAlign w:val="center"/>
          </w:tcPr>
          <w:p w:rsidR="009B5805" w:rsidRPr="005D73A6" w:rsidRDefault="009B5805" w:rsidP="009C0939">
            <w:pPr>
              <w:spacing w:line="240" w:lineRule="auto"/>
              <w:jc w:val="center"/>
              <w:rPr>
                <w:sz w:val="24"/>
              </w:rPr>
            </w:pPr>
          </w:p>
        </w:tc>
        <w:tc>
          <w:tcPr>
            <w:tcW w:w="724" w:type="pct"/>
            <w:gridSpan w:val="3"/>
            <w:tcBorders>
              <w:top w:val="single" w:sz="6" w:space="0" w:color="auto"/>
              <w:bottom w:val="double" w:sz="4" w:space="0" w:color="auto"/>
            </w:tcBorders>
            <w:vAlign w:val="center"/>
          </w:tcPr>
          <w:p w:rsidR="009B5805" w:rsidRPr="005D73A6" w:rsidRDefault="009B5805" w:rsidP="009C0939">
            <w:pPr>
              <w:spacing w:line="240" w:lineRule="auto"/>
              <w:jc w:val="center"/>
              <w:rPr>
                <w:sz w:val="24"/>
              </w:rPr>
            </w:pPr>
          </w:p>
        </w:tc>
        <w:tc>
          <w:tcPr>
            <w:tcW w:w="855" w:type="pct"/>
            <w:tcBorders>
              <w:top w:val="single" w:sz="6" w:space="0" w:color="auto"/>
              <w:bottom w:val="double" w:sz="4" w:space="0" w:color="auto"/>
            </w:tcBorders>
            <w:vAlign w:val="center"/>
          </w:tcPr>
          <w:p w:rsidR="009B5805" w:rsidRPr="005D73A6" w:rsidRDefault="009B5805" w:rsidP="009C0939">
            <w:pPr>
              <w:spacing w:line="240" w:lineRule="auto"/>
              <w:jc w:val="center"/>
              <w:rPr>
                <w:sz w:val="24"/>
              </w:rPr>
            </w:pPr>
          </w:p>
        </w:tc>
      </w:tr>
      <w:tr w:rsidR="00C316E5" w:rsidRPr="005D73A6" w:rsidTr="009C0939">
        <w:trPr>
          <w:cantSplit/>
          <w:trHeight w:val="376"/>
        </w:trPr>
        <w:tc>
          <w:tcPr>
            <w:tcW w:w="2367" w:type="pct"/>
            <w:gridSpan w:val="8"/>
            <w:tcBorders>
              <w:top w:val="double" w:sz="4" w:space="0" w:color="auto"/>
              <w:bottom w:val="nil"/>
            </w:tcBorders>
          </w:tcPr>
          <w:p w:rsidR="009B5805" w:rsidRPr="005D73A6" w:rsidRDefault="009B5805" w:rsidP="009C0939">
            <w:pPr>
              <w:spacing w:line="240" w:lineRule="auto"/>
              <w:jc w:val="center"/>
              <w:rPr>
                <w:sz w:val="24"/>
              </w:rPr>
            </w:pPr>
            <w:r w:rsidRPr="005D73A6">
              <w:rPr>
                <w:sz w:val="24"/>
              </w:rPr>
              <w:t>產業類別</w:t>
            </w:r>
          </w:p>
          <w:p w:rsidR="009B5805" w:rsidRPr="005D73A6" w:rsidRDefault="009B5805" w:rsidP="009C0939">
            <w:pPr>
              <w:spacing w:line="240" w:lineRule="auto"/>
              <w:jc w:val="center"/>
              <w:rPr>
                <w:sz w:val="24"/>
              </w:rPr>
            </w:pPr>
            <w:r w:rsidRPr="005D73A6">
              <w:rPr>
                <w:sz w:val="24"/>
              </w:rPr>
              <w:t>（請參照產業類別項目號碼填列）</w:t>
            </w:r>
          </w:p>
        </w:tc>
        <w:tc>
          <w:tcPr>
            <w:tcW w:w="2633" w:type="pct"/>
            <w:gridSpan w:val="9"/>
            <w:tcBorders>
              <w:top w:val="double" w:sz="4" w:space="0" w:color="auto"/>
              <w:bottom w:val="nil"/>
            </w:tcBorders>
          </w:tcPr>
          <w:p w:rsidR="009B5805" w:rsidRPr="005D73A6" w:rsidRDefault="009B5805" w:rsidP="009C0939">
            <w:pPr>
              <w:spacing w:line="240" w:lineRule="auto"/>
              <w:jc w:val="center"/>
              <w:rPr>
                <w:sz w:val="24"/>
              </w:rPr>
            </w:pPr>
            <w:r w:rsidRPr="005D73A6">
              <w:rPr>
                <w:sz w:val="24"/>
              </w:rPr>
              <w:t>主要產品</w:t>
            </w:r>
          </w:p>
          <w:p w:rsidR="009B5805" w:rsidRPr="005D73A6" w:rsidRDefault="009B5805" w:rsidP="009C0939">
            <w:pPr>
              <w:spacing w:line="240" w:lineRule="auto"/>
              <w:jc w:val="center"/>
              <w:rPr>
                <w:sz w:val="24"/>
              </w:rPr>
            </w:pPr>
            <w:r w:rsidRPr="005D73A6">
              <w:rPr>
                <w:sz w:val="24"/>
              </w:rPr>
              <w:t>（請參照產業類別項目號碼填列）</w:t>
            </w:r>
          </w:p>
        </w:tc>
      </w:tr>
      <w:tr w:rsidR="00C316E5" w:rsidRPr="005D73A6" w:rsidTr="009C0939">
        <w:trPr>
          <w:cantSplit/>
          <w:trHeight w:val="376"/>
        </w:trPr>
        <w:tc>
          <w:tcPr>
            <w:tcW w:w="782" w:type="pct"/>
            <w:gridSpan w:val="2"/>
            <w:tcBorders>
              <w:top w:val="single" w:sz="6"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代碼</w:t>
            </w:r>
          </w:p>
        </w:tc>
        <w:tc>
          <w:tcPr>
            <w:tcW w:w="1585" w:type="pct"/>
            <w:gridSpan w:val="6"/>
            <w:tcBorders>
              <w:top w:val="single" w:sz="6" w:space="0" w:color="auto"/>
              <w:bottom w:val="single" w:sz="6" w:space="0" w:color="auto"/>
            </w:tcBorders>
            <w:vAlign w:val="center"/>
          </w:tcPr>
          <w:p w:rsidR="009B5805" w:rsidRPr="005D73A6" w:rsidRDefault="009B5805" w:rsidP="009C0939">
            <w:pPr>
              <w:spacing w:line="240" w:lineRule="auto"/>
              <w:jc w:val="center"/>
              <w:rPr>
                <w:sz w:val="24"/>
              </w:rPr>
            </w:pPr>
            <w:r w:rsidRPr="005D73A6">
              <w:rPr>
                <w:sz w:val="24"/>
              </w:rPr>
              <w:t>名稱</w:t>
            </w:r>
          </w:p>
        </w:tc>
        <w:tc>
          <w:tcPr>
            <w:tcW w:w="792" w:type="pct"/>
            <w:gridSpan w:val="4"/>
            <w:tcBorders>
              <w:top w:val="single" w:sz="6" w:space="0" w:color="auto"/>
              <w:bottom w:val="single" w:sz="6" w:space="0" w:color="auto"/>
              <w:right w:val="single" w:sz="6" w:space="0" w:color="auto"/>
            </w:tcBorders>
            <w:vAlign w:val="center"/>
          </w:tcPr>
          <w:p w:rsidR="009B5805" w:rsidRPr="005D73A6" w:rsidRDefault="009B5805" w:rsidP="009C0939">
            <w:pPr>
              <w:spacing w:line="240" w:lineRule="auto"/>
              <w:jc w:val="center"/>
              <w:rPr>
                <w:sz w:val="24"/>
              </w:rPr>
            </w:pPr>
            <w:r w:rsidRPr="005D73A6">
              <w:rPr>
                <w:sz w:val="24"/>
              </w:rPr>
              <w:t>代碼</w:t>
            </w:r>
          </w:p>
        </w:tc>
        <w:tc>
          <w:tcPr>
            <w:tcW w:w="1841" w:type="pct"/>
            <w:gridSpan w:val="5"/>
            <w:tcBorders>
              <w:top w:val="single" w:sz="6" w:space="0" w:color="auto"/>
              <w:left w:val="single" w:sz="6" w:space="0" w:color="auto"/>
              <w:bottom w:val="single" w:sz="6" w:space="0" w:color="auto"/>
              <w:right w:val="double" w:sz="4" w:space="0" w:color="auto"/>
            </w:tcBorders>
            <w:vAlign w:val="center"/>
          </w:tcPr>
          <w:p w:rsidR="009B5805" w:rsidRPr="005D73A6" w:rsidRDefault="009B5805" w:rsidP="009C0939">
            <w:pPr>
              <w:spacing w:line="240" w:lineRule="auto"/>
              <w:jc w:val="center"/>
              <w:rPr>
                <w:sz w:val="24"/>
              </w:rPr>
            </w:pPr>
            <w:r w:rsidRPr="005D73A6">
              <w:rPr>
                <w:sz w:val="24"/>
              </w:rPr>
              <w:t>名稱</w:t>
            </w:r>
          </w:p>
        </w:tc>
      </w:tr>
      <w:tr w:rsidR="00C316E5" w:rsidRPr="005D73A6" w:rsidTr="009C0939">
        <w:trPr>
          <w:cantSplit/>
          <w:trHeight w:val="376"/>
        </w:trPr>
        <w:tc>
          <w:tcPr>
            <w:tcW w:w="782" w:type="pct"/>
            <w:gridSpan w:val="2"/>
            <w:tcBorders>
              <w:top w:val="single" w:sz="6" w:space="0" w:color="auto"/>
              <w:bottom w:val="single" w:sz="6" w:space="0" w:color="auto"/>
            </w:tcBorders>
          </w:tcPr>
          <w:p w:rsidR="009B5805" w:rsidRPr="005D73A6" w:rsidRDefault="009B5805" w:rsidP="009C0939">
            <w:pPr>
              <w:spacing w:line="240" w:lineRule="auto"/>
              <w:rPr>
                <w:sz w:val="24"/>
              </w:rPr>
            </w:pPr>
          </w:p>
        </w:tc>
        <w:tc>
          <w:tcPr>
            <w:tcW w:w="1585" w:type="pct"/>
            <w:gridSpan w:val="6"/>
            <w:tcBorders>
              <w:top w:val="single" w:sz="6" w:space="0" w:color="auto"/>
              <w:bottom w:val="single" w:sz="6" w:space="0" w:color="auto"/>
            </w:tcBorders>
          </w:tcPr>
          <w:p w:rsidR="009B5805" w:rsidRPr="005D73A6" w:rsidRDefault="009B5805" w:rsidP="009C0939">
            <w:pPr>
              <w:spacing w:line="240" w:lineRule="auto"/>
              <w:rPr>
                <w:sz w:val="24"/>
              </w:rPr>
            </w:pPr>
          </w:p>
        </w:tc>
        <w:tc>
          <w:tcPr>
            <w:tcW w:w="792" w:type="pct"/>
            <w:gridSpan w:val="4"/>
            <w:tcBorders>
              <w:top w:val="single" w:sz="6" w:space="0" w:color="auto"/>
              <w:bottom w:val="single" w:sz="6" w:space="0" w:color="auto"/>
              <w:right w:val="single" w:sz="6" w:space="0" w:color="auto"/>
            </w:tcBorders>
          </w:tcPr>
          <w:p w:rsidR="009B5805" w:rsidRPr="005D73A6" w:rsidRDefault="009B5805" w:rsidP="009C0939">
            <w:pPr>
              <w:spacing w:line="240" w:lineRule="auto"/>
              <w:rPr>
                <w:sz w:val="24"/>
              </w:rPr>
            </w:pPr>
          </w:p>
        </w:tc>
        <w:tc>
          <w:tcPr>
            <w:tcW w:w="1841" w:type="pct"/>
            <w:gridSpan w:val="5"/>
            <w:tcBorders>
              <w:top w:val="single" w:sz="6" w:space="0" w:color="auto"/>
              <w:left w:val="single" w:sz="6" w:space="0" w:color="auto"/>
              <w:bottom w:val="single" w:sz="6" w:space="0" w:color="auto"/>
              <w:right w:val="double" w:sz="4" w:space="0" w:color="auto"/>
            </w:tcBorders>
          </w:tcPr>
          <w:p w:rsidR="009B5805" w:rsidRPr="005D73A6" w:rsidRDefault="009B5805" w:rsidP="009C0939">
            <w:pPr>
              <w:spacing w:line="240" w:lineRule="auto"/>
              <w:rPr>
                <w:sz w:val="24"/>
              </w:rPr>
            </w:pPr>
          </w:p>
        </w:tc>
      </w:tr>
      <w:tr w:rsidR="00C316E5" w:rsidRPr="005D73A6" w:rsidTr="009C0939">
        <w:trPr>
          <w:cantSplit/>
          <w:trHeight w:val="376"/>
        </w:trPr>
        <w:tc>
          <w:tcPr>
            <w:tcW w:w="782" w:type="pct"/>
            <w:gridSpan w:val="2"/>
            <w:tcBorders>
              <w:top w:val="single" w:sz="6" w:space="0" w:color="auto"/>
              <w:bottom w:val="single" w:sz="6" w:space="0" w:color="auto"/>
            </w:tcBorders>
          </w:tcPr>
          <w:p w:rsidR="009B5805" w:rsidRPr="005D73A6" w:rsidRDefault="009B5805" w:rsidP="009C0939">
            <w:pPr>
              <w:spacing w:line="240" w:lineRule="auto"/>
              <w:rPr>
                <w:sz w:val="24"/>
              </w:rPr>
            </w:pPr>
          </w:p>
        </w:tc>
        <w:tc>
          <w:tcPr>
            <w:tcW w:w="1585" w:type="pct"/>
            <w:gridSpan w:val="6"/>
            <w:tcBorders>
              <w:top w:val="single" w:sz="6" w:space="0" w:color="auto"/>
              <w:bottom w:val="single" w:sz="6" w:space="0" w:color="auto"/>
            </w:tcBorders>
          </w:tcPr>
          <w:p w:rsidR="009B5805" w:rsidRPr="005D73A6" w:rsidRDefault="009B5805" w:rsidP="009C0939">
            <w:pPr>
              <w:spacing w:line="240" w:lineRule="auto"/>
              <w:rPr>
                <w:sz w:val="24"/>
              </w:rPr>
            </w:pPr>
          </w:p>
        </w:tc>
        <w:tc>
          <w:tcPr>
            <w:tcW w:w="792" w:type="pct"/>
            <w:gridSpan w:val="4"/>
            <w:tcBorders>
              <w:top w:val="single" w:sz="6" w:space="0" w:color="auto"/>
              <w:bottom w:val="single" w:sz="6" w:space="0" w:color="auto"/>
              <w:right w:val="single" w:sz="6" w:space="0" w:color="auto"/>
            </w:tcBorders>
          </w:tcPr>
          <w:p w:rsidR="009B5805" w:rsidRPr="005D73A6" w:rsidRDefault="009B5805" w:rsidP="009C0939">
            <w:pPr>
              <w:spacing w:line="240" w:lineRule="auto"/>
              <w:rPr>
                <w:sz w:val="24"/>
              </w:rPr>
            </w:pPr>
          </w:p>
        </w:tc>
        <w:tc>
          <w:tcPr>
            <w:tcW w:w="1841" w:type="pct"/>
            <w:gridSpan w:val="5"/>
            <w:tcBorders>
              <w:top w:val="single" w:sz="6" w:space="0" w:color="auto"/>
              <w:left w:val="single" w:sz="6" w:space="0" w:color="auto"/>
              <w:bottom w:val="single" w:sz="6" w:space="0" w:color="auto"/>
              <w:right w:val="double" w:sz="4" w:space="0" w:color="auto"/>
            </w:tcBorders>
          </w:tcPr>
          <w:p w:rsidR="009B5805" w:rsidRPr="005D73A6" w:rsidRDefault="009B5805" w:rsidP="009C0939">
            <w:pPr>
              <w:spacing w:line="240" w:lineRule="auto"/>
              <w:rPr>
                <w:sz w:val="24"/>
              </w:rPr>
            </w:pPr>
          </w:p>
        </w:tc>
      </w:tr>
      <w:tr w:rsidR="00C316E5" w:rsidRPr="005D73A6" w:rsidTr="009C0939">
        <w:trPr>
          <w:cantSplit/>
          <w:trHeight w:val="376"/>
        </w:trPr>
        <w:tc>
          <w:tcPr>
            <w:tcW w:w="782" w:type="pct"/>
            <w:gridSpan w:val="2"/>
            <w:tcBorders>
              <w:top w:val="single" w:sz="6" w:space="0" w:color="auto"/>
              <w:bottom w:val="single" w:sz="6" w:space="0" w:color="auto"/>
            </w:tcBorders>
          </w:tcPr>
          <w:p w:rsidR="009B5805" w:rsidRPr="005D73A6" w:rsidRDefault="009B5805" w:rsidP="009C0939">
            <w:pPr>
              <w:spacing w:line="240" w:lineRule="auto"/>
              <w:rPr>
                <w:sz w:val="24"/>
              </w:rPr>
            </w:pPr>
          </w:p>
        </w:tc>
        <w:tc>
          <w:tcPr>
            <w:tcW w:w="1585" w:type="pct"/>
            <w:gridSpan w:val="6"/>
            <w:tcBorders>
              <w:top w:val="single" w:sz="6" w:space="0" w:color="auto"/>
              <w:bottom w:val="single" w:sz="6" w:space="0" w:color="auto"/>
            </w:tcBorders>
          </w:tcPr>
          <w:p w:rsidR="009B5805" w:rsidRPr="005D73A6" w:rsidRDefault="009B5805" w:rsidP="009C0939">
            <w:pPr>
              <w:spacing w:line="240" w:lineRule="auto"/>
              <w:rPr>
                <w:sz w:val="24"/>
              </w:rPr>
            </w:pPr>
          </w:p>
        </w:tc>
        <w:tc>
          <w:tcPr>
            <w:tcW w:w="792" w:type="pct"/>
            <w:gridSpan w:val="4"/>
            <w:tcBorders>
              <w:top w:val="single" w:sz="6" w:space="0" w:color="auto"/>
              <w:bottom w:val="single" w:sz="6" w:space="0" w:color="auto"/>
              <w:right w:val="single" w:sz="6" w:space="0" w:color="auto"/>
            </w:tcBorders>
          </w:tcPr>
          <w:p w:rsidR="009B5805" w:rsidRPr="005D73A6" w:rsidRDefault="009B5805" w:rsidP="009C0939">
            <w:pPr>
              <w:spacing w:line="240" w:lineRule="auto"/>
              <w:rPr>
                <w:sz w:val="24"/>
              </w:rPr>
            </w:pPr>
          </w:p>
        </w:tc>
        <w:tc>
          <w:tcPr>
            <w:tcW w:w="1841" w:type="pct"/>
            <w:gridSpan w:val="5"/>
            <w:tcBorders>
              <w:top w:val="single" w:sz="6" w:space="0" w:color="auto"/>
              <w:left w:val="single" w:sz="6" w:space="0" w:color="auto"/>
              <w:bottom w:val="single" w:sz="6" w:space="0" w:color="auto"/>
              <w:right w:val="double" w:sz="4" w:space="0" w:color="auto"/>
            </w:tcBorders>
          </w:tcPr>
          <w:p w:rsidR="009B5805" w:rsidRPr="005D73A6" w:rsidRDefault="009B5805" w:rsidP="009C0939">
            <w:pPr>
              <w:spacing w:line="240" w:lineRule="auto"/>
              <w:rPr>
                <w:sz w:val="24"/>
              </w:rPr>
            </w:pPr>
          </w:p>
        </w:tc>
      </w:tr>
      <w:tr w:rsidR="00C316E5" w:rsidRPr="005D73A6" w:rsidTr="009C0939">
        <w:trPr>
          <w:cantSplit/>
          <w:trHeight w:val="376"/>
        </w:trPr>
        <w:tc>
          <w:tcPr>
            <w:tcW w:w="782" w:type="pct"/>
            <w:gridSpan w:val="2"/>
            <w:tcBorders>
              <w:top w:val="single" w:sz="6" w:space="0" w:color="auto"/>
              <w:bottom w:val="single" w:sz="6" w:space="0" w:color="auto"/>
            </w:tcBorders>
          </w:tcPr>
          <w:p w:rsidR="009B5805" w:rsidRPr="005D73A6" w:rsidRDefault="009B5805" w:rsidP="009C0939">
            <w:pPr>
              <w:spacing w:line="240" w:lineRule="auto"/>
              <w:rPr>
                <w:sz w:val="24"/>
              </w:rPr>
            </w:pPr>
          </w:p>
        </w:tc>
        <w:tc>
          <w:tcPr>
            <w:tcW w:w="1585" w:type="pct"/>
            <w:gridSpan w:val="6"/>
            <w:tcBorders>
              <w:top w:val="single" w:sz="6" w:space="0" w:color="auto"/>
              <w:bottom w:val="single" w:sz="6" w:space="0" w:color="auto"/>
            </w:tcBorders>
          </w:tcPr>
          <w:p w:rsidR="009B5805" w:rsidRPr="005D73A6" w:rsidRDefault="009B5805" w:rsidP="009C0939">
            <w:pPr>
              <w:spacing w:line="240" w:lineRule="auto"/>
              <w:rPr>
                <w:sz w:val="24"/>
              </w:rPr>
            </w:pPr>
          </w:p>
        </w:tc>
        <w:tc>
          <w:tcPr>
            <w:tcW w:w="792" w:type="pct"/>
            <w:gridSpan w:val="4"/>
            <w:tcBorders>
              <w:top w:val="single" w:sz="6" w:space="0" w:color="auto"/>
              <w:bottom w:val="single" w:sz="6" w:space="0" w:color="auto"/>
              <w:right w:val="single" w:sz="6" w:space="0" w:color="auto"/>
            </w:tcBorders>
          </w:tcPr>
          <w:p w:rsidR="009B5805" w:rsidRPr="005D73A6" w:rsidRDefault="009B5805" w:rsidP="009C0939">
            <w:pPr>
              <w:spacing w:line="240" w:lineRule="auto"/>
              <w:rPr>
                <w:sz w:val="24"/>
              </w:rPr>
            </w:pPr>
          </w:p>
        </w:tc>
        <w:tc>
          <w:tcPr>
            <w:tcW w:w="1841" w:type="pct"/>
            <w:gridSpan w:val="5"/>
            <w:tcBorders>
              <w:top w:val="single" w:sz="6" w:space="0" w:color="auto"/>
              <w:left w:val="single" w:sz="6" w:space="0" w:color="auto"/>
              <w:bottom w:val="single" w:sz="6" w:space="0" w:color="auto"/>
              <w:right w:val="double" w:sz="4" w:space="0" w:color="auto"/>
            </w:tcBorders>
          </w:tcPr>
          <w:p w:rsidR="009B5805" w:rsidRPr="005D73A6" w:rsidRDefault="009B5805" w:rsidP="009C0939">
            <w:pPr>
              <w:spacing w:line="240" w:lineRule="auto"/>
              <w:rPr>
                <w:sz w:val="24"/>
              </w:rPr>
            </w:pPr>
          </w:p>
        </w:tc>
      </w:tr>
      <w:tr w:rsidR="00C316E5" w:rsidRPr="005D73A6" w:rsidTr="009C0939">
        <w:trPr>
          <w:cantSplit/>
          <w:trHeight w:val="376"/>
        </w:trPr>
        <w:tc>
          <w:tcPr>
            <w:tcW w:w="782" w:type="pct"/>
            <w:gridSpan w:val="2"/>
            <w:tcBorders>
              <w:top w:val="single" w:sz="6" w:space="0" w:color="auto"/>
              <w:bottom w:val="single" w:sz="6" w:space="0" w:color="auto"/>
            </w:tcBorders>
          </w:tcPr>
          <w:p w:rsidR="009B5805" w:rsidRPr="005D73A6" w:rsidRDefault="009B5805" w:rsidP="009C0939">
            <w:pPr>
              <w:spacing w:line="240" w:lineRule="auto"/>
              <w:rPr>
                <w:sz w:val="24"/>
              </w:rPr>
            </w:pPr>
          </w:p>
        </w:tc>
        <w:tc>
          <w:tcPr>
            <w:tcW w:w="1585" w:type="pct"/>
            <w:gridSpan w:val="6"/>
            <w:tcBorders>
              <w:top w:val="single" w:sz="6" w:space="0" w:color="auto"/>
              <w:bottom w:val="single" w:sz="6" w:space="0" w:color="auto"/>
            </w:tcBorders>
          </w:tcPr>
          <w:p w:rsidR="009B5805" w:rsidRPr="005D73A6" w:rsidRDefault="009B5805" w:rsidP="009C0939">
            <w:pPr>
              <w:spacing w:line="240" w:lineRule="auto"/>
              <w:rPr>
                <w:sz w:val="24"/>
              </w:rPr>
            </w:pPr>
          </w:p>
        </w:tc>
        <w:tc>
          <w:tcPr>
            <w:tcW w:w="792" w:type="pct"/>
            <w:gridSpan w:val="4"/>
            <w:tcBorders>
              <w:top w:val="single" w:sz="6" w:space="0" w:color="auto"/>
              <w:bottom w:val="single" w:sz="6" w:space="0" w:color="auto"/>
              <w:right w:val="single" w:sz="6" w:space="0" w:color="auto"/>
            </w:tcBorders>
          </w:tcPr>
          <w:p w:rsidR="009B5805" w:rsidRPr="005D73A6" w:rsidRDefault="009B5805" w:rsidP="009C0939">
            <w:pPr>
              <w:spacing w:line="240" w:lineRule="auto"/>
              <w:rPr>
                <w:sz w:val="24"/>
              </w:rPr>
            </w:pPr>
          </w:p>
        </w:tc>
        <w:tc>
          <w:tcPr>
            <w:tcW w:w="1841" w:type="pct"/>
            <w:gridSpan w:val="5"/>
            <w:tcBorders>
              <w:top w:val="single" w:sz="6" w:space="0" w:color="auto"/>
              <w:left w:val="single" w:sz="6" w:space="0" w:color="auto"/>
              <w:bottom w:val="single" w:sz="6" w:space="0" w:color="auto"/>
              <w:right w:val="double" w:sz="4" w:space="0" w:color="auto"/>
            </w:tcBorders>
          </w:tcPr>
          <w:p w:rsidR="009B5805" w:rsidRPr="005D73A6" w:rsidRDefault="009B5805" w:rsidP="009C0939">
            <w:pPr>
              <w:spacing w:line="240" w:lineRule="auto"/>
              <w:rPr>
                <w:sz w:val="24"/>
              </w:rPr>
            </w:pPr>
          </w:p>
        </w:tc>
      </w:tr>
      <w:tr w:rsidR="00C316E5" w:rsidRPr="005D73A6" w:rsidTr="009C0939">
        <w:trPr>
          <w:cantSplit/>
          <w:trHeight w:val="376"/>
        </w:trPr>
        <w:tc>
          <w:tcPr>
            <w:tcW w:w="782" w:type="pct"/>
            <w:gridSpan w:val="2"/>
            <w:tcBorders>
              <w:top w:val="single" w:sz="6" w:space="0" w:color="auto"/>
              <w:bottom w:val="single" w:sz="6" w:space="0" w:color="auto"/>
            </w:tcBorders>
          </w:tcPr>
          <w:p w:rsidR="009B5805" w:rsidRPr="005D73A6" w:rsidRDefault="009B5805" w:rsidP="009C0939">
            <w:pPr>
              <w:spacing w:line="240" w:lineRule="auto"/>
              <w:rPr>
                <w:sz w:val="24"/>
              </w:rPr>
            </w:pPr>
          </w:p>
        </w:tc>
        <w:tc>
          <w:tcPr>
            <w:tcW w:w="1585" w:type="pct"/>
            <w:gridSpan w:val="6"/>
            <w:tcBorders>
              <w:top w:val="single" w:sz="6" w:space="0" w:color="auto"/>
              <w:bottom w:val="single" w:sz="6" w:space="0" w:color="auto"/>
            </w:tcBorders>
          </w:tcPr>
          <w:p w:rsidR="009B5805" w:rsidRPr="005D73A6" w:rsidRDefault="009B5805" w:rsidP="009C0939">
            <w:pPr>
              <w:spacing w:line="240" w:lineRule="auto"/>
              <w:rPr>
                <w:sz w:val="24"/>
              </w:rPr>
            </w:pPr>
          </w:p>
        </w:tc>
        <w:tc>
          <w:tcPr>
            <w:tcW w:w="792" w:type="pct"/>
            <w:gridSpan w:val="4"/>
            <w:tcBorders>
              <w:top w:val="single" w:sz="6" w:space="0" w:color="auto"/>
              <w:bottom w:val="single" w:sz="6" w:space="0" w:color="auto"/>
              <w:right w:val="single" w:sz="6" w:space="0" w:color="auto"/>
            </w:tcBorders>
          </w:tcPr>
          <w:p w:rsidR="009B5805" w:rsidRPr="005D73A6" w:rsidRDefault="009B5805" w:rsidP="009C0939">
            <w:pPr>
              <w:spacing w:line="240" w:lineRule="auto"/>
              <w:rPr>
                <w:sz w:val="24"/>
              </w:rPr>
            </w:pPr>
          </w:p>
        </w:tc>
        <w:tc>
          <w:tcPr>
            <w:tcW w:w="1841" w:type="pct"/>
            <w:gridSpan w:val="5"/>
            <w:tcBorders>
              <w:top w:val="single" w:sz="6" w:space="0" w:color="auto"/>
              <w:left w:val="single" w:sz="6" w:space="0" w:color="auto"/>
              <w:bottom w:val="single" w:sz="6" w:space="0" w:color="auto"/>
              <w:right w:val="double" w:sz="4" w:space="0" w:color="auto"/>
            </w:tcBorders>
          </w:tcPr>
          <w:p w:rsidR="009B5805" w:rsidRPr="005D73A6" w:rsidRDefault="009B5805" w:rsidP="009C0939">
            <w:pPr>
              <w:spacing w:line="240" w:lineRule="auto"/>
              <w:rPr>
                <w:sz w:val="24"/>
              </w:rPr>
            </w:pPr>
          </w:p>
        </w:tc>
      </w:tr>
      <w:tr w:rsidR="00C316E5" w:rsidRPr="005D73A6" w:rsidTr="009C0939">
        <w:trPr>
          <w:cantSplit/>
          <w:trHeight w:val="376"/>
        </w:trPr>
        <w:tc>
          <w:tcPr>
            <w:tcW w:w="782" w:type="pct"/>
            <w:gridSpan w:val="2"/>
            <w:tcBorders>
              <w:top w:val="nil"/>
              <w:bottom w:val="double" w:sz="4" w:space="0" w:color="auto"/>
            </w:tcBorders>
          </w:tcPr>
          <w:p w:rsidR="009B5805" w:rsidRPr="005D73A6" w:rsidRDefault="009B5805" w:rsidP="009C0939">
            <w:pPr>
              <w:spacing w:line="240" w:lineRule="auto"/>
              <w:rPr>
                <w:sz w:val="24"/>
              </w:rPr>
            </w:pPr>
          </w:p>
        </w:tc>
        <w:tc>
          <w:tcPr>
            <w:tcW w:w="1585" w:type="pct"/>
            <w:gridSpan w:val="6"/>
            <w:tcBorders>
              <w:top w:val="nil"/>
              <w:bottom w:val="double" w:sz="4" w:space="0" w:color="auto"/>
            </w:tcBorders>
          </w:tcPr>
          <w:p w:rsidR="009B5805" w:rsidRPr="005D73A6" w:rsidRDefault="009B5805" w:rsidP="009C0939">
            <w:pPr>
              <w:spacing w:line="240" w:lineRule="auto"/>
              <w:rPr>
                <w:sz w:val="24"/>
              </w:rPr>
            </w:pPr>
          </w:p>
        </w:tc>
        <w:tc>
          <w:tcPr>
            <w:tcW w:w="792" w:type="pct"/>
            <w:gridSpan w:val="4"/>
            <w:tcBorders>
              <w:top w:val="single" w:sz="6" w:space="0" w:color="auto"/>
              <w:bottom w:val="double" w:sz="4" w:space="0" w:color="auto"/>
              <w:right w:val="single" w:sz="6" w:space="0" w:color="auto"/>
            </w:tcBorders>
          </w:tcPr>
          <w:p w:rsidR="009B5805" w:rsidRPr="005D73A6" w:rsidRDefault="009B5805" w:rsidP="009C0939">
            <w:pPr>
              <w:spacing w:line="240" w:lineRule="auto"/>
              <w:rPr>
                <w:sz w:val="24"/>
              </w:rPr>
            </w:pPr>
          </w:p>
        </w:tc>
        <w:tc>
          <w:tcPr>
            <w:tcW w:w="1841" w:type="pct"/>
            <w:gridSpan w:val="5"/>
            <w:tcBorders>
              <w:top w:val="single" w:sz="6" w:space="0" w:color="auto"/>
              <w:left w:val="single" w:sz="6" w:space="0" w:color="auto"/>
              <w:bottom w:val="double" w:sz="4" w:space="0" w:color="auto"/>
              <w:right w:val="double" w:sz="4" w:space="0" w:color="auto"/>
            </w:tcBorders>
          </w:tcPr>
          <w:p w:rsidR="009B5805" w:rsidRPr="005D73A6" w:rsidRDefault="009B5805" w:rsidP="009C0939">
            <w:pPr>
              <w:spacing w:line="240" w:lineRule="auto"/>
              <w:rPr>
                <w:sz w:val="24"/>
              </w:rPr>
            </w:pPr>
          </w:p>
        </w:tc>
      </w:tr>
    </w:tbl>
    <w:p w:rsidR="009B5805" w:rsidRPr="005D73A6" w:rsidRDefault="009B5805" w:rsidP="009B5805">
      <w:pPr>
        <w:rPr>
          <w:sz w:val="24"/>
        </w:rPr>
      </w:pPr>
      <w:proofErr w:type="gramStart"/>
      <w:r w:rsidRPr="005D73A6">
        <w:rPr>
          <w:sz w:val="24"/>
        </w:rPr>
        <w:t>註</w:t>
      </w:r>
      <w:proofErr w:type="gramEnd"/>
      <w:r w:rsidRPr="005D73A6">
        <w:rPr>
          <w:sz w:val="24"/>
        </w:rPr>
        <w:t>：本</w:t>
      </w:r>
      <w:proofErr w:type="gramStart"/>
      <w:r w:rsidRPr="005D73A6">
        <w:rPr>
          <w:sz w:val="24"/>
        </w:rPr>
        <w:t>表各欄如</w:t>
      </w:r>
      <w:proofErr w:type="gramEnd"/>
      <w:r w:rsidRPr="005D73A6">
        <w:rPr>
          <w:sz w:val="24"/>
        </w:rPr>
        <w:t>不敷使用，得以附表為之。</w:t>
      </w:r>
      <w:r w:rsidRPr="005D73A6">
        <w:rPr>
          <w:sz w:val="24"/>
        </w:rPr>
        <w:br w:type="page"/>
      </w:r>
    </w:p>
    <w:p w:rsidR="009B5805" w:rsidRPr="005D73A6" w:rsidRDefault="007B1AF0" w:rsidP="009B5805">
      <w:pPr>
        <w:pStyle w:val="00"/>
        <w:spacing w:after="0" w:afterAutospacing="0"/>
        <w:rPr>
          <w:sz w:val="24"/>
        </w:rPr>
      </w:pPr>
      <w:bookmarkStart w:id="67" w:name="_Toc482283525"/>
      <w:bookmarkStart w:id="68" w:name="_Toc482288544"/>
      <w:bookmarkStart w:id="69" w:name="_Toc482782288"/>
      <w:bookmarkStart w:id="70" w:name="_Toc482795831"/>
      <w:bookmarkStart w:id="71" w:name="_Toc482973078"/>
      <w:bookmarkStart w:id="72" w:name="_Toc488826103"/>
      <w:bookmarkStart w:id="73" w:name="_Toc489286650"/>
      <w:bookmarkStart w:id="74" w:name="_Toc489345364"/>
      <w:bookmarkStart w:id="75" w:name="_Toc494456337"/>
      <w:bookmarkStart w:id="76" w:name="_Toc23955251"/>
      <w:proofErr w:type="gramStart"/>
      <w:r w:rsidRPr="005D73A6">
        <w:rPr>
          <w:sz w:val="36"/>
        </w:rPr>
        <w:lastRenderedPageBreak/>
        <w:t>申租彰濱</w:t>
      </w:r>
      <w:proofErr w:type="gramEnd"/>
      <w:r w:rsidRPr="005D73A6">
        <w:rPr>
          <w:sz w:val="36"/>
        </w:rPr>
        <w:t>工業區崙尾東區</w:t>
      </w:r>
      <w:proofErr w:type="gramStart"/>
      <w:r w:rsidR="00F23795" w:rsidRPr="005D73A6">
        <w:rPr>
          <w:sz w:val="36"/>
        </w:rPr>
        <w:t>崙海段</w:t>
      </w:r>
      <w:proofErr w:type="gramEnd"/>
      <w:r w:rsidR="00F23795" w:rsidRPr="005D73A6">
        <w:rPr>
          <w:sz w:val="36"/>
        </w:rPr>
        <w:t>71</w:t>
      </w:r>
      <w:r w:rsidR="00974765" w:rsidRPr="005D73A6">
        <w:rPr>
          <w:sz w:val="36"/>
        </w:rPr>
        <w:t>地號</w:t>
      </w:r>
      <w:r w:rsidRPr="005D73A6">
        <w:rPr>
          <w:sz w:val="36"/>
        </w:rPr>
        <w:t>土地</w:t>
      </w:r>
      <w:r w:rsidR="009B5805" w:rsidRPr="005D73A6">
        <w:rPr>
          <w:sz w:val="36"/>
        </w:rPr>
        <w:t>申請書</w:t>
      </w:r>
      <w:bookmarkStart w:id="77" w:name="_Toc482283526"/>
      <w:bookmarkStart w:id="78" w:name="_Toc482288545"/>
      <w:bookmarkEnd w:id="67"/>
      <w:bookmarkEnd w:id="68"/>
      <w:r w:rsidR="009B5805" w:rsidRPr="005D73A6">
        <w:rPr>
          <w:sz w:val="36"/>
        </w:rPr>
        <w:t>(</w:t>
      </w:r>
      <w:r w:rsidR="009B5805" w:rsidRPr="005D73A6">
        <w:rPr>
          <w:sz w:val="36"/>
        </w:rPr>
        <w:t>續表</w:t>
      </w:r>
      <w:r w:rsidR="009B5805" w:rsidRPr="005D73A6">
        <w:rPr>
          <w:sz w:val="36"/>
        </w:rPr>
        <w:t>)</w:t>
      </w:r>
      <w:bookmarkEnd w:id="69"/>
      <w:bookmarkEnd w:id="70"/>
      <w:bookmarkEnd w:id="71"/>
      <w:bookmarkEnd w:id="72"/>
      <w:bookmarkEnd w:id="73"/>
      <w:bookmarkEnd w:id="74"/>
      <w:bookmarkEnd w:id="75"/>
      <w:bookmarkEnd w:id="76"/>
      <w:bookmarkEnd w:id="77"/>
      <w:bookmarkEnd w:id="78"/>
    </w:p>
    <w:tbl>
      <w:tblPr>
        <w:tblW w:w="5076"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57" w:type="dxa"/>
          <w:right w:w="57" w:type="dxa"/>
        </w:tblCellMar>
        <w:tblLook w:val="0000" w:firstRow="0" w:lastRow="0" w:firstColumn="0" w:lastColumn="0" w:noHBand="0" w:noVBand="0"/>
      </w:tblPr>
      <w:tblGrid>
        <w:gridCol w:w="1571"/>
        <w:gridCol w:w="1738"/>
        <w:gridCol w:w="1696"/>
        <w:gridCol w:w="138"/>
        <w:gridCol w:w="1650"/>
        <w:gridCol w:w="1862"/>
        <w:gridCol w:w="1355"/>
      </w:tblGrid>
      <w:tr w:rsidR="00C316E5" w:rsidRPr="005D73A6" w:rsidTr="009C0939">
        <w:trPr>
          <w:cantSplit/>
          <w:trHeight w:val="662"/>
        </w:trPr>
        <w:tc>
          <w:tcPr>
            <w:tcW w:w="785" w:type="pct"/>
            <w:tcBorders>
              <w:bottom w:val="single" w:sz="6" w:space="0" w:color="auto"/>
            </w:tcBorders>
            <w:vAlign w:val="center"/>
          </w:tcPr>
          <w:p w:rsidR="009B5805" w:rsidRPr="005D73A6" w:rsidRDefault="009B5805" w:rsidP="009C0939">
            <w:pPr>
              <w:autoSpaceDE w:val="0"/>
              <w:autoSpaceDN w:val="0"/>
              <w:spacing w:line="240" w:lineRule="auto"/>
              <w:jc w:val="center"/>
              <w:rPr>
                <w:sz w:val="24"/>
              </w:rPr>
            </w:pPr>
            <w:r w:rsidRPr="005D73A6">
              <w:rPr>
                <w:sz w:val="24"/>
              </w:rPr>
              <w:t>預計開始</w:t>
            </w:r>
          </w:p>
          <w:p w:rsidR="009B5805" w:rsidRPr="005D73A6" w:rsidRDefault="009B5805" w:rsidP="009C0939">
            <w:pPr>
              <w:autoSpaceDE w:val="0"/>
              <w:autoSpaceDN w:val="0"/>
              <w:spacing w:line="240" w:lineRule="auto"/>
              <w:jc w:val="center"/>
              <w:rPr>
                <w:sz w:val="24"/>
              </w:rPr>
            </w:pPr>
            <w:r w:rsidRPr="005D73A6">
              <w:rPr>
                <w:sz w:val="24"/>
              </w:rPr>
              <w:t>興工時間</w:t>
            </w:r>
          </w:p>
        </w:tc>
        <w:tc>
          <w:tcPr>
            <w:tcW w:w="868" w:type="pct"/>
            <w:tcBorders>
              <w:bottom w:val="single" w:sz="6" w:space="0" w:color="auto"/>
            </w:tcBorders>
            <w:vAlign w:val="center"/>
          </w:tcPr>
          <w:p w:rsidR="009B5805" w:rsidRPr="005D73A6" w:rsidRDefault="009B5805" w:rsidP="009C0939">
            <w:pPr>
              <w:autoSpaceDE w:val="0"/>
              <w:autoSpaceDN w:val="0"/>
              <w:spacing w:line="240" w:lineRule="auto"/>
              <w:jc w:val="center"/>
              <w:rPr>
                <w:sz w:val="24"/>
              </w:rPr>
            </w:pPr>
            <w:r w:rsidRPr="005D73A6">
              <w:rPr>
                <w:sz w:val="24"/>
              </w:rPr>
              <w:t xml:space="preserve">　　年　　月</w:t>
            </w:r>
          </w:p>
        </w:tc>
        <w:tc>
          <w:tcPr>
            <w:tcW w:w="916" w:type="pct"/>
            <w:gridSpan w:val="2"/>
            <w:tcBorders>
              <w:bottom w:val="single" w:sz="6" w:space="0" w:color="auto"/>
            </w:tcBorders>
            <w:vAlign w:val="center"/>
          </w:tcPr>
          <w:p w:rsidR="009B5805" w:rsidRPr="005D73A6" w:rsidRDefault="009B5805" w:rsidP="009C0939">
            <w:pPr>
              <w:autoSpaceDE w:val="0"/>
              <w:autoSpaceDN w:val="0"/>
              <w:spacing w:line="240" w:lineRule="auto"/>
              <w:jc w:val="center"/>
              <w:rPr>
                <w:sz w:val="24"/>
              </w:rPr>
            </w:pPr>
            <w:r w:rsidRPr="005D73A6">
              <w:rPr>
                <w:sz w:val="24"/>
              </w:rPr>
              <w:t>預計開始</w:t>
            </w:r>
          </w:p>
          <w:p w:rsidR="009B5805" w:rsidRPr="005D73A6" w:rsidRDefault="009B5805" w:rsidP="009C0939">
            <w:pPr>
              <w:autoSpaceDE w:val="0"/>
              <w:autoSpaceDN w:val="0"/>
              <w:spacing w:line="240" w:lineRule="auto"/>
              <w:jc w:val="center"/>
              <w:rPr>
                <w:sz w:val="24"/>
              </w:rPr>
            </w:pPr>
            <w:r w:rsidRPr="005D73A6">
              <w:rPr>
                <w:sz w:val="24"/>
              </w:rPr>
              <w:t>營運時間</w:t>
            </w:r>
          </w:p>
        </w:tc>
        <w:tc>
          <w:tcPr>
            <w:tcW w:w="824" w:type="pct"/>
            <w:tcBorders>
              <w:bottom w:val="single" w:sz="6" w:space="0" w:color="auto"/>
            </w:tcBorders>
            <w:vAlign w:val="center"/>
          </w:tcPr>
          <w:p w:rsidR="009B5805" w:rsidRPr="005D73A6" w:rsidRDefault="009B5805" w:rsidP="009C0939">
            <w:pPr>
              <w:autoSpaceDE w:val="0"/>
              <w:autoSpaceDN w:val="0"/>
              <w:spacing w:line="240" w:lineRule="auto"/>
              <w:jc w:val="center"/>
              <w:rPr>
                <w:sz w:val="24"/>
              </w:rPr>
            </w:pPr>
            <w:r w:rsidRPr="005D73A6">
              <w:rPr>
                <w:sz w:val="24"/>
              </w:rPr>
              <w:t xml:space="preserve">　　年　　月</w:t>
            </w:r>
          </w:p>
        </w:tc>
        <w:tc>
          <w:tcPr>
            <w:tcW w:w="930" w:type="pct"/>
            <w:tcBorders>
              <w:bottom w:val="single" w:sz="6" w:space="0" w:color="auto"/>
            </w:tcBorders>
            <w:vAlign w:val="center"/>
          </w:tcPr>
          <w:p w:rsidR="009B5805" w:rsidRPr="005D73A6" w:rsidRDefault="009B5805" w:rsidP="009C0939">
            <w:pPr>
              <w:autoSpaceDE w:val="0"/>
              <w:autoSpaceDN w:val="0"/>
              <w:spacing w:line="240" w:lineRule="auto"/>
              <w:jc w:val="center"/>
              <w:rPr>
                <w:sz w:val="24"/>
              </w:rPr>
            </w:pPr>
            <w:r w:rsidRPr="005D73A6">
              <w:rPr>
                <w:sz w:val="24"/>
              </w:rPr>
              <w:t>預計員工</w:t>
            </w:r>
          </w:p>
          <w:p w:rsidR="009B5805" w:rsidRPr="005D73A6" w:rsidRDefault="009B5805" w:rsidP="009C0939">
            <w:pPr>
              <w:autoSpaceDE w:val="0"/>
              <w:autoSpaceDN w:val="0"/>
              <w:spacing w:line="240" w:lineRule="auto"/>
              <w:jc w:val="center"/>
              <w:rPr>
                <w:sz w:val="24"/>
              </w:rPr>
            </w:pPr>
            <w:r w:rsidRPr="005D73A6">
              <w:rPr>
                <w:sz w:val="24"/>
              </w:rPr>
              <w:t>人數</w:t>
            </w:r>
          </w:p>
        </w:tc>
        <w:tc>
          <w:tcPr>
            <w:tcW w:w="676" w:type="pct"/>
            <w:tcBorders>
              <w:bottom w:val="single" w:sz="6" w:space="0" w:color="auto"/>
            </w:tcBorders>
            <w:vAlign w:val="center"/>
          </w:tcPr>
          <w:p w:rsidR="009B5805" w:rsidRPr="005D73A6" w:rsidRDefault="009B5805" w:rsidP="009C0939">
            <w:pPr>
              <w:autoSpaceDE w:val="0"/>
              <w:autoSpaceDN w:val="0"/>
              <w:spacing w:line="240" w:lineRule="auto"/>
              <w:jc w:val="right"/>
              <w:rPr>
                <w:sz w:val="24"/>
              </w:rPr>
            </w:pPr>
            <w:r w:rsidRPr="005D73A6">
              <w:rPr>
                <w:sz w:val="24"/>
              </w:rPr>
              <w:t>人</w:t>
            </w:r>
          </w:p>
        </w:tc>
      </w:tr>
      <w:tr w:rsidR="00C316E5" w:rsidRPr="005D73A6" w:rsidTr="009C0939">
        <w:trPr>
          <w:cantSplit/>
          <w:trHeight w:val="593"/>
        </w:trPr>
        <w:tc>
          <w:tcPr>
            <w:tcW w:w="785" w:type="pct"/>
            <w:tcBorders>
              <w:top w:val="single" w:sz="6" w:space="0" w:color="auto"/>
              <w:bottom w:val="double" w:sz="4" w:space="0" w:color="auto"/>
            </w:tcBorders>
            <w:vAlign w:val="center"/>
          </w:tcPr>
          <w:p w:rsidR="009B5805" w:rsidRPr="005D73A6" w:rsidRDefault="009B5805" w:rsidP="009C0939">
            <w:pPr>
              <w:autoSpaceDE w:val="0"/>
              <w:autoSpaceDN w:val="0"/>
              <w:spacing w:line="240" w:lineRule="auto"/>
              <w:jc w:val="center"/>
              <w:rPr>
                <w:sz w:val="24"/>
              </w:rPr>
            </w:pPr>
            <w:r w:rsidRPr="005D73A6">
              <w:rPr>
                <w:sz w:val="24"/>
              </w:rPr>
              <w:t>預估用電量</w:t>
            </w:r>
          </w:p>
          <w:p w:rsidR="009B5805" w:rsidRPr="005D73A6" w:rsidRDefault="009B5805" w:rsidP="009C0939">
            <w:pPr>
              <w:autoSpaceDE w:val="0"/>
              <w:autoSpaceDN w:val="0"/>
              <w:spacing w:line="240" w:lineRule="auto"/>
              <w:jc w:val="center"/>
              <w:rPr>
                <w:sz w:val="24"/>
              </w:rPr>
            </w:pPr>
            <w:r w:rsidRPr="005D73A6">
              <w:rPr>
                <w:sz w:val="24"/>
              </w:rPr>
              <w:t>（</w:t>
            </w:r>
            <w:r w:rsidRPr="005D73A6">
              <w:rPr>
                <w:sz w:val="24"/>
              </w:rPr>
              <w:t>hp/kw</w:t>
            </w:r>
            <w:r w:rsidRPr="005D73A6">
              <w:rPr>
                <w:sz w:val="24"/>
              </w:rPr>
              <w:t>）</w:t>
            </w:r>
          </w:p>
        </w:tc>
        <w:tc>
          <w:tcPr>
            <w:tcW w:w="868" w:type="pct"/>
            <w:tcBorders>
              <w:top w:val="single" w:sz="6" w:space="0" w:color="auto"/>
              <w:bottom w:val="double" w:sz="4" w:space="0" w:color="auto"/>
            </w:tcBorders>
            <w:vAlign w:val="center"/>
          </w:tcPr>
          <w:p w:rsidR="009B5805" w:rsidRPr="005D73A6" w:rsidRDefault="009B5805" w:rsidP="009C0939">
            <w:pPr>
              <w:autoSpaceDE w:val="0"/>
              <w:autoSpaceDN w:val="0"/>
              <w:spacing w:line="240" w:lineRule="auto"/>
              <w:jc w:val="right"/>
              <w:rPr>
                <w:sz w:val="24"/>
              </w:rPr>
            </w:pPr>
          </w:p>
        </w:tc>
        <w:tc>
          <w:tcPr>
            <w:tcW w:w="916" w:type="pct"/>
            <w:gridSpan w:val="2"/>
            <w:tcBorders>
              <w:top w:val="single" w:sz="6" w:space="0" w:color="auto"/>
              <w:bottom w:val="double" w:sz="4" w:space="0" w:color="auto"/>
            </w:tcBorders>
          </w:tcPr>
          <w:p w:rsidR="009B5805" w:rsidRPr="005D73A6" w:rsidRDefault="009B5805" w:rsidP="009C0939">
            <w:pPr>
              <w:autoSpaceDE w:val="0"/>
              <w:autoSpaceDN w:val="0"/>
              <w:spacing w:line="240" w:lineRule="auto"/>
              <w:jc w:val="center"/>
              <w:rPr>
                <w:sz w:val="24"/>
              </w:rPr>
            </w:pPr>
            <w:r w:rsidRPr="005D73A6">
              <w:rPr>
                <w:sz w:val="24"/>
              </w:rPr>
              <w:t>預估用水量</w:t>
            </w:r>
          </w:p>
          <w:p w:rsidR="009B5805" w:rsidRPr="005D73A6" w:rsidRDefault="009B5805" w:rsidP="009C0939">
            <w:pPr>
              <w:autoSpaceDE w:val="0"/>
              <w:autoSpaceDN w:val="0"/>
              <w:spacing w:line="240" w:lineRule="auto"/>
              <w:jc w:val="center"/>
              <w:rPr>
                <w:sz w:val="24"/>
              </w:rPr>
            </w:pPr>
            <w:r w:rsidRPr="005D73A6">
              <w:rPr>
                <w:sz w:val="24"/>
              </w:rPr>
              <w:t>（含民生用水）</w:t>
            </w:r>
          </w:p>
          <w:p w:rsidR="009B5805" w:rsidRPr="005D73A6" w:rsidRDefault="009B5805" w:rsidP="009C0939">
            <w:pPr>
              <w:autoSpaceDE w:val="0"/>
              <w:autoSpaceDN w:val="0"/>
              <w:spacing w:line="240" w:lineRule="auto"/>
              <w:jc w:val="center"/>
              <w:rPr>
                <w:sz w:val="24"/>
              </w:rPr>
            </w:pPr>
            <w:r w:rsidRPr="005D73A6">
              <w:rPr>
                <w:sz w:val="24"/>
              </w:rPr>
              <w:t>（</w:t>
            </w:r>
            <w:r w:rsidRPr="005D73A6">
              <w:rPr>
                <w:sz w:val="24"/>
              </w:rPr>
              <w:t>M</w:t>
            </w:r>
            <w:r w:rsidRPr="005D73A6">
              <w:rPr>
                <w:sz w:val="24"/>
                <w:vertAlign w:val="superscript"/>
              </w:rPr>
              <w:t>3</w:t>
            </w:r>
            <w:r w:rsidRPr="005D73A6">
              <w:rPr>
                <w:sz w:val="24"/>
              </w:rPr>
              <w:t>/</w:t>
            </w:r>
            <w:r w:rsidRPr="005D73A6">
              <w:rPr>
                <w:sz w:val="24"/>
              </w:rPr>
              <w:t>日</w:t>
            </w:r>
            <w:r w:rsidRPr="005D73A6">
              <w:rPr>
                <w:sz w:val="24"/>
              </w:rPr>
              <w:t>, CMD</w:t>
            </w:r>
            <w:r w:rsidRPr="005D73A6">
              <w:rPr>
                <w:sz w:val="24"/>
              </w:rPr>
              <w:t>）</w:t>
            </w:r>
          </w:p>
        </w:tc>
        <w:tc>
          <w:tcPr>
            <w:tcW w:w="824" w:type="pct"/>
            <w:tcBorders>
              <w:top w:val="single" w:sz="6" w:space="0" w:color="auto"/>
              <w:bottom w:val="double" w:sz="4" w:space="0" w:color="auto"/>
            </w:tcBorders>
            <w:vAlign w:val="center"/>
          </w:tcPr>
          <w:p w:rsidR="009B5805" w:rsidRPr="005D73A6" w:rsidRDefault="009B5805" w:rsidP="009C0939">
            <w:pPr>
              <w:autoSpaceDE w:val="0"/>
              <w:autoSpaceDN w:val="0"/>
              <w:spacing w:line="240" w:lineRule="auto"/>
              <w:jc w:val="right"/>
              <w:rPr>
                <w:sz w:val="24"/>
              </w:rPr>
            </w:pPr>
          </w:p>
        </w:tc>
        <w:tc>
          <w:tcPr>
            <w:tcW w:w="930" w:type="pct"/>
            <w:tcBorders>
              <w:top w:val="single" w:sz="6" w:space="0" w:color="auto"/>
              <w:bottom w:val="double" w:sz="4" w:space="0" w:color="auto"/>
            </w:tcBorders>
          </w:tcPr>
          <w:p w:rsidR="009B5805" w:rsidRPr="005D73A6" w:rsidRDefault="009B5805" w:rsidP="009C0939">
            <w:pPr>
              <w:autoSpaceDE w:val="0"/>
              <w:autoSpaceDN w:val="0"/>
              <w:spacing w:line="240" w:lineRule="auto"/>
              <w:jc w:val="center"/>
              <w:rPr>
                <w:sz w:val="24"/>
              </w:rPr>
            </w:pPr>
            <w:r w:rsidRPr="005D73A6">
              <w:rPr>
                <w:sz w:val="24"/>
              </w:rPr>
              <w:t>預估廢</w:t>
            </w:r>
          </w:p>
          <w:p w:rsidR="009B5805" w:rsidRPr="005D73A6" w:rsidRDefault="009B5805" w:rsidP="009C0939">
            <w:pPr>
              <w:autoSpaceDE w:val="0"/>
              <w:autoSpaceDN w:val="0"/>
              <w:spacing w:line="240" w:lineRule="auto"/>
              <w:jc w:val="center"/>
              <w:rPr>
                <w:sz w:val="24"/>
              </w:rPr>
            </w:pPr>
            <w:r w:rsidRPr="005D73A6">
              <w:rPr>
                <w:sz w:val="24"/>
              </w:rPr>
              <w:t>（污）水量</w:t>
            </w:r>
          </w:p>
          <w:p w:rsidR="009B5805" w:rsidRPr="005D73A6" w:rsidRDefault="009B5805" w:rsidP="009C0939">
            <w:pPr>
              <w:autoSpaceDE w:val="0"/>
              <w:autoSpaceDN w:val="0"/>
              <w:spacing w:line="240" w:lineRule="auto"/>
              <w:jc w:val="center"/>
              <w:rPr>
                <w:sz w:val="24"/>
              </w:rPr>
            </w:pPr>
            <w:r w:rsidRPr="005D73A6">
              <w:rPr>
                <w:sz w:val="24"/>
              </w:rPr>
              <w:t>（</w:t>
            </w:r>
            <w:r w:rsidRPr="005D73A6">
              <w:rPr>
                <w:sz w:val="24"/>
              </w:rPr>
              <w:t>M</w:t>
            </w:r>
            <w:r w:rsidRPr="005D73A6">
              <w:rPr>
                <w:sz w:val="24"/>
                <w:vertAlign w:val="superscript"/>
              </w:rPr>
              <w:t>3</w:t>
            </w:r>
            <w:r w:rsidRPr="005D73A6">
              <w:rPr>
                <w:sz w:val="24"/>
              </w:rPr>
              <w:t>/</w:t>
            </w:r>
            <w:r w:rsidRPr="005D73A6">
              <w:rPr>
                <w:sz w:val="24"/>
              </w:rPr>
              <w:t>日</w:t>
            </w:r>
            <w:r w:rsidRPr="005D73A6">
              <w:rPr>
                <w:sz w:val="24"/>
              </w:rPr>
              <w:t>, CMD</w:t>
            </w:r>
            <w:r w:rsidRPr="005D73A6">
              <w:rPr>
                <w:sz w:val="24"/>
              </w:rPr>
              <w:t>）</w:t>
            </w:r>
          </w:p>
        </w:tc>
        <w:tc>
          <w:tcPr>
            <w:tcW w:w="676" w:type="pct"/>
            <w:tcBorders>
              <w:top w:val="single" w:sz="6" w:space="0" w:color="auto"/>
              <w:bottom w:val="double" w:sz="4" w:space="0" w:color="auto"/>
            </w:tcBorders>
            <w:vAlign w:val="center"/>
          </w:tcPr>
          <w:p w:rsidR="009B5805" w:rsidRPr="005D73A6" w:rsidRDefault="009B5805" w:rsidP="009C0939">
            <w:pPr>
              <w:autoSpaceDE w:val="0"/>
              <w:autoSpaceDN w:val="0"/>
              <w:spacing w:line="240" w:lineRule="auto"/>
              <w:jc w:val="right"/>
              <w:rPr>
                <w:sz w:val="24"/>
              </w:rPr>
            </w:pPr>
          </w:p>
        </w:tc>
      </w:tr>
      <w:tr w:rsidR="00C316E5" w:rsidRPr="005D73A6" w:rsidTr="009C0939">
        <w:trPr>
          <w:cantSplit/>
          <w:trHeight w:val="6644"/>
        </w:trPr>
        <w:tc>
          <w:tcPr>
            <w:tcW w:w="785" w:type="pct"/>
            <w:tcBorders>
              <w:top w:val="double" w:sz="4" w:space="0" w:color="auto"/>
              <w:bottom w:val="nil"/>
            </w:tcBorders>
            <w:vAlign w:val="center"/>
          </w:tcPr>
          <w:p w:rsidR="009B5805" w:rsidRPr="005D73A6" w:rsidRDefault="009B5805" w:rsidP="009C0939">
            <w:pPr>
              <w:autoSpaceDE w:val="0"/>
              <w:autoSpaceDN w:val="0"/>
              <w:spacing w:line="240" w:lineRule="auto"/>
              <w:jc w:val="center"/>
              <w:rPr>
                <w:sz w:val="24"/>
              </w:rPr>
            </w:pPr>
            <w:r w:rsidRPr="005D73A6">
              <w:rPr>
                <w:sz w:val="24"/>
              </w:rPr>
              <w:t>附件</w:t>
            </w:r>
          </w:p>
        </w:tc>
        <w:tc>
          <w:tcPr>
            <w:tcW w:w="4215" w:type="pct"/>
            <w:gridSpan w:val="6"/>
            <w:tcBorders>
              <w:top w:val="double" w:sz="4" w:space="0" w:color="auto"/>
              <w:bottom w:val="nil"/>
            </w:tcBorders>
          </w:tcPr>
          <w:p w:rsidR="009B5805" w:rsidRPr="005D73A6" w:rsidRDefault="002E1A50" w:rsidP="007F1B07">
            <w:pPr>
              <w:widowControl/>
              <w:numPr>
                <w:ilvl w:val="0"/>
                <w:numId w:val="11"/>
              </w:numPr>
              <w:autoSpaceDE w:val="0"/>
              <w:autoSpaceDN w:val="0"/>
              <w:adjustRightInd/>
              <w:snapToGrid/>
              <w:spacing w:line="240" w:lineRule="auto"/>
              <w:rPr>
                <w:sz w:val="24"/>
              </w:rPr>
            </w:pPr>
            <w:r w:rsidRPr="005D73A6">
              <w:rPr>
                <w:sz w:val="24"/>
              </w:rPr>
              <w:t>申請承租標的位置圖</w:t>
            </w:r>
          </w:p>
          <w:p w:rsidR="004655A0" w:rsidRPr="005D73A6" w:rsidRDefault="004655A0" w:rsidP="007F1B07">
            <w:pPr>
              <w:widowControl/>
              <w:numPr>
                <w:ilvl w:val="0"/>
                <w:numId w:val="11"/>
              </w:numPr>
              <w:autoSpaceDE w:val="0"/>
              <w:autoSpaceDN w:val="0"/>
              <w:adjustRightInd/>
              <w:snapToGrid/>
              <w:spacing w:line="240" w:lineRule="auto"/>
              <w:rPr>
                <w:sz w:val="24"/>
              </w:rPr>
            </w:pPr>
            <w:r w:rsidRPr="005D73A6">
              <w:rPr>
                <w:sz w:val="24"/>
              </w:rPr>
              <w:t>申租土地規劃圖</w:t>
            </w:r>
          </w:p>
          <w:p w:rsidR="009B5805" w:rsidRPr="005D73A6" w:rsidRDefault="008D0BDC" w:rsidP="007F1B07">
            <w:pPr>
              <w:widowControl/>
              <w:numPr>
                <w:ilvl w:val="0"/>
                <w:numId w:val="11"/>
              </w:numPr>
              <w:autoSpaceDE w:val="0"/>
              <w:autoSpaceDN w:val="0"/>
              <w:adjustRightInd/>
              <w:snapToGrid/>
              <w:spacing w:line="240" w:lineRule="auto"/>
              <w:rPr>
                <w:sz w:val="24"/>
              </w:rPr>
            </w:pPr>
            <w:r w:rsidRPr="005D73A6">
              <w:rPr>
                <w:sz w:val="24"/>
              </w:rPr>
              <w:t>設備</w:t>
            </w:r>
            <w:r w:rsidR="009B5805" w:rsidRPr="005D73A6">
              <w:rPr>
                <w:sz w:val="24"/>
              </w:rPr>
              <w:t>來源及性質說明書</w:t>
            </w:r>
          </w:p>
          <w:p w:rsidR="009B5805" w:rsidRPr="005D73A6" w:rsidRDefault="009B5805" w:rsidP="007F1B07">
            <w:pPr>
              <w:widowControl/>
              <w:numPr>
                <w:ilvl w:val="0"/>
                <w:numId w:val="11"/>
              </w:numPr>
              <w:autoSpaceDE w:val="0"/>
              <w:autoSpaceDN w:val="0"/>
              <w:adjustRightInd/>
              <w:snapToGrid/>
              <w:spacing w:line="240" w:lineRule="auto"/>
              <w:rPr>
                <w:sz w:val="24"/>
              </w:rPr>
            </w:pPr>
            <w:r w:rsidRPr="005D73A6">
              <w:rPr>
                <w:sz w:val="24"/>
              </w:rPr>
              <w:t>投資計畫書</w:t>
            </w:r>
          </w:p>
          <w:p w:rsidR="009B5805" w:rsidRPr="005D73A6" w:rsidRDefault="009B5805" w:rsidP="007F1B07">
            <w:pPr>
              <w:widowControl/>
              <w:numPr>
                <w:ilvl w:val="0"/>
                <w:numId w:val="11"/>
              </w:numPr>
              <w:autoSpaceDE w:val="0"/>
              <w:autoSpaceDN w:val="0"/>
              <w:adjustRightInd/>
              <w:snapToGrid/>
              <w:spacing w:line="240" w:lineRule="auto"/>
              <w:rPr>
                <w:sz w:val="24"/>
              </w:rPr>
            </w:pPr>
            <w:r w:rsidRPr="005D73A6">
              <w:rPr>
                <w:sz w:val="24"/>
              </w:rPr>
              <w:t>土地承諾書及切結書</w:t>
            </w:r>
          </w:p>
          <w:p w:rsidR="007730EC" w:rsidRPr="005D73A6" w:rsidRDefault="007730EC" w:rsidP="007F1B07">
            <w:pPr>
              <w:widowControl/>
              <w:numPr>
                <w:ilvl w:val="0"/>
                <w:numId w:val="11"/>
              </w:numPr>
              <w:autoSpaceDE w:val="0"/>
              <w:autoSpaceDN w:val="0"/>
              <w:adjustRightInd/>
              <w:snapToGrid/>
              <w:spacing w:line="240" w:lineRule="auto"/>
              <w:rPr>
                <w:sz w:val="24"/>
              </w:rPr>
            </w:pPr>
            <w:r w:rsidRPr="005D73A6">
              <w:rPr>
                <w:sz w:val="24"/>
              </w:rPr>
              <w:t>工業區土地出租優惠方案切結書</w:t>
            </w:r>
          </w:p>
          <w:p w:rsidR="000B66C8" w:rsidRPr="005D73A6" w:rsidRDefault="000B66C8" w:rsidP="007F1B07">
            <w:pPr>
              <w:widowControl/>
              <w:numPr>
                <w:ilvl w:val="0"/>
                <w:numId w:val="11"/>
              </w:numPr>
              <w:autoSpaceDE w:val="0"/>
              <w:autoSpaceDN w:val="0"/>
              <w:adjustRightInd/>
              <w:snapToGrid/>
              <w:spacing w:line="240" w:lineRule="auto"/>
              <w:rPr>
                <w:sz w:val="24"/>
              </w:rPr>
            </w:pPr>
            <w:r w:rsidRPr="005D73A6">
              <w:rPr>
                <w:sz w:val="24"/>
              </w:rPr>
              <w:t>開發事項檢查表</w:t>
            </w:r>
          </w:p>
          <w:p w:rsidR="009B5805" w:rsidRPr="005D73A6" w:rsidRDefault="002E1A50" w:rsidP="007F1B07">
            <w:pPr>
              <w:widowControl/>
              <w:numPr>
                <w:ilvl w:val="0"/>
                <w:numId w:val="11"/>
              </w:numPr>
              <w:autoSpaceDE w:val="0"/>
              <w:autoSpaceDN w:val="0"/>
              <w:adjustRightInd/>
              <w:snapToGrid/>
              <w:spacing w:line="240" w:lineRule="auto"/>
              <w:rPr>
                <w:sz w:val="24"/>
              </w:rPr>
            </w:pPr>
            <w:proofErr w:type="gramStart"/>
            <w:r w:rsidRPr="005D73A6">
              <w:rPr>
                <w:sz w:val="24"/>
              </w:rPr>
              <w:t>繳納按申租</w:t>
            </w:r>
            <w:proofErr w:type="gramEnd"/>
            <w:r w:rsidRPr="005D73A6">
              <w:rPr>
                <w:sz w:val="24"/>
              </w:rPr>
              <w:t>土地年租金</w:t>
            </w:r>
            <w:r w:rsidRPr="005D73A6">
              <w:rPr>
                <w:sz w:val="24"/>
              </w:rPr>
              <w:t>3%</w:t>
            </w:r>
            <w:r w:rsidRPr="005D73A6">
              <w:rPr>
                <w:sz w:val="24"/>
              </w:rPr>
              <w:t>之保證金憑證影本，請向指定行庫帳戶繳納取據</w:t>
            </w:r>
          </w:p>
          <w:p w:rsidR="009B5805" w:rsidRPr="005D73A6" w:rsidRDefault="009B5805" w:rsidP="007F1B07">
            <w:pPr>
              <w:widowControl/>
              <w:numPr>
                <w:ilvl w:val="0"/>
                <w:numId w:val="11"/>
              </w:numPr>
              <w:autoSpaceDE w:val="0"/>
              <w:autoSpaceDN w:val="0"/>
              <w:adjustRightInd/>
              <w:snapToGrid/>
              <w:spacing w:line="240" w:lineRule="auto"/>
              <w:rPr>
                <w:sz w:val="24"/>
              </w:rPr>
            </w:pPr>
            <w:r w:rsidRPr="005D73A6">
              <w:rPr>
                <w:sz w:val="24"/>
              </w:rPr>
              <w:t>民間新增投資案件資料表</w:t>
            </w:r>
          </w:p>
          <w:p w:rsidR="009B5805" w:rsidRPr="005D73A6" w:rsidRDefault="009B5805" w:rsidP="007F1B07">
            <w:pPr>
              <w:widowControl/>
              <w:numPr>
                <w:ilvl w:val="0"/>
                <w:numId w:val="11"/>
              </w:numPr>
              <w:autoSpaceDE w:val="0"/>
              <w:autoSpaceDN w:val="0"/>
              <w:adjustRightInd/>
              <w:snapToGrid/>
              <w:spacing w:line="240" w:lineRule="auto"/>
              <w:rPr>
                <w:sz w:val="24"/>
              </w:rPr>
            </w:pPr>
            <w:r w:rsidRPr="005D73A6">
              <w:rPr>
                <w:sz w:val="24"/>
              </w:rPr>
              <w:t>申請人資格證明文件</w:t>
            </w:r>
            <w:r w:rsidR="002E1A50" w:rsidRPr="005D73A6">
              <w:rPr>
                <w:sz w:val="24"/>
              </w:rPr>
              <w:t>：</w:t>
            </w:r>
          </w:p>
          <w:p w:rsidR="009B5805" w:rsidRPr="005D73A6" w:rsidRDefault="00DC2288" w:rsidP="007F1B07">
            <w:pPr>
              <w:widowControl/>
              <w:numPr>
                <w:ilvl w:val="0"/>
                <w:numId w:val="6"/>
              </w:numPr>
              <w:tabs>
                <w:tab w:val="clear" w:pos="480"/>
              </w:tabs>
              <w:autoSpaceDE w:val="0"/>
              <w:autoSpaceDN w:val="0"/>
              <w:spacing w:line="240" w:lineRule="auto"/>
              <w:ind w:left="476" w:hanging="238"/>
              <w:rPr>
                <w:sz w:val="24"/>
              </w:rPr>
            </w:pPr>
            <w:r w:rsidRPr="005D73A6">
              <w:rPr>
                <w:sz w:val="24"/>
              </w:rPr>
              <w:t>(</w:t>
            </w:r>
            <w:r w:rsidR="009B5805" w:rsidRPr="005D73A6">
              <w:rPr>
                <w:sz w:val="24"/>
              </w:rPr>
              <w:t>1</w:t>
            </w:r>
            <w:r w:rsidRPr="005D73A6">
              <w:rPr>
                <w:sz w:val="24"/>
              </w:rPr>
              <w:t>)</w:t>
            </w:r>
            <w:r w:rsidR="009B5805" w:rsidRPr="005D73A6">
              <w:rPr>
                <w:sz w:val="24"/>
              </w:rPr>
              <w:t>檢附公司設立登記或變更登記表、代表人身分證影本</w:t>
            </w:r>
            <w:r w:rsidRPr="005D73A6">
              <w:rPr>
                <w:sz w:val="24"/>
              </w:rPr>
              <w:t>(</w:t>
            </w:r>
            <w:r w:rsidR="009B5805" w:rsidRPr="005D73A6">
              <w:rPr>
                <w:sz w:val="24"/>
              </w:rPr>
              <w:t>以法人名義申請者</w:t>
            </w:r>
            <w:r w:rsidRPr="005D73A6">
              <w:rPr>
                <w:sz w:val="24"/>
              </w:rPr>
              <w:t>)</w:t>
            </w:r>
          </w:p>
          <w:p w:rsidR="009B5805" w:rsidRPr="005D73A6" w:rsidRDefault="00DC2288" w:rsidP="007F1B07">
            <w:pPr>
              <w:widowControl/>
              <w:numPr>
                <w:ilvl w:val="0"/>
                <w:numId w:val="6"/>
              </w:numPr>
              <w:autoSpaceDE w:val="0"/>
              <w:autoSpaceDN w:val="0"/>
              <w:adjustRightInd/>
              <w:snapToGrid/>
              <w:spacing w:line="240" w:lineRule="auto"/>
              <w:rPr>
                <w:sz w:val="24"/>
              </w:rPr>
            </w:pPr>
            <w:r w:rsidRPr="005D73A6">
              <w:rPr>
                <w:sz w:val="24"/>
              </w:rPr>
              <w:t>(</w:t>
            </w:r>
            <w:r w:rsidR="009B5805" w:rsidRPr="005D73A6">
              <w:rPr>
                <w:sz w:val="24"/>
              </w:rPr>
              <w:t>2</w:t>
            </w:r>
            <w:r w:rsidRPr="005D73A6">
              <w:rPr>
                <w:sz w:val="24"/>
              </w:rPr>
              <w:t>)</w:t>
            </w:r>
            <w:r w:rsidR="009B5805" w:rsidRPr="005D73A6">
              <w:rPr>
                <w:sz w:val="24"/>
              </w:rPr>
              <w:t>檢附身分證影本</w:t>
            </w:r>
            <w:r w:rsidRPr="005D73A6">
              <w:rPr>
                <w:sz w:val="24"/>
              </w:rPr>
              <w:t>(</w:t>
            </w:r>
            <w:r w:rsidR="009B5805" w:rsidRPr="005D73A6">
              <w:rPr>
                <w:sz w:val="24"/>
              </w:rPr>
              <w:t>以商號名義申請者</w:t>
            </w:r>
            <w:r w:rsidRPr="005D73A6">
              <w:rPr>
                <w:sz w:val="24"/>
              </w:rPr>
              <w:t>)</w:t>
            </w:r>
          </w:p>
          <w:p w:rsidR="009B5805" w:rsidRPr="005D73A6" w:rsidRDefault="00DC2288" w:rsidP="000B66C8">
            <w:pPr>
              <w:widowControl/>
              <w:numPr>
                <w:ilvl w:val="0"/>
                <w:numId w:val="6"/>
              </w:numPr>
              <w:autoSpaceDE w:val="0"/>
              <w:autoSpaceDN w:val="0"/>
              <w:adjustRightInd/>
              <w:snapToGrid/>
              <w:spacing w:line="240" w:lineRule="auto"/>
              <w:ind w:left="476" w:hanging="238"/>
              <w:rPr>
                <w:sz w:val="24"/>
              </w:rPr>
            </w:pPr>
            <w:r w:rsidRPr="005D73A6">
              <w:rPr>
                <w:sz w:val="24"/>
              </w:rPr>
              <w:t>(</w:t>
            </w:r>
            <w:r w:rsidR="009B5805" w:rsidRPr="005D73A6">
              <w:rPr>
                <w:sz w:val="24"/>
              </w:rPr>
              <w:t>3</w:t>
            </w:r>
            <w:r w:rsidRPr="005D73A6">
              <w:rPr>
                <w:sz w:val="24"/>
              </w:rPr>
              <w:t>)</w:t>
            </w:r>
            <w:r w:rsidR="009B5805" w:rsidRPr="005D73A6">
              <w:rPr>
                <w:sz w:val="24"/>
              </w:rPr>
              <w:t>檢附證明文件影本</w:t>
            </w:r>
            <w:r w:rsidRPr="005D73A6">
              <w:rPr>
                <w:sz w:val="24"/>
              </w:rPr>
              <w:t>(</w:t>
            </w:r>
            <w:r w:rsidR="009B5805" w:rsidRPr="005D73A6">
              <w:rPr>
                <w:sz w:val="24"/>
              </w:rPr>
              <w:t>政府依法設立之事業機構</w:t>
            </w:r>
            <w:r w:rsidRPr="005D73A6">
              <w:rPr>
                <w:sz w:val="24"/>
              </w:rPr>
              <w:t>)</w:t>
            </w:r>
          </w:p>
          <w:p w:rsidR="00B44C61" w:rsidRPr="005D73A6" w:rsidRDefault="00DC2288" w:rsidP="00514398">
            <w:pPr>
              <w:widowControl/>
              <w:numPr>
                <w:ilvl w:val="0"/>
                <w:numId w:val="6"/>
              </w:numPr>
              <w:autoSpaceDE w:val="0"/>
              <w:autoSpaceDN w:val="0"/>
              <w:spacing w:line="240" w:lineRule="auto"/>
              <w:ind w:left="748" w:hanging="510"/>
              <w:rPr>
                <w:sz w:val="24"/>
              </w:rPr>
            </w:pPr>
            <w:r w:rsidRPr="005D73A6">
              <w:rPr>
                <w:sz w:val="24"/>
              </w:rPr>
              <w:t>(</w:t>
            </w:r>
            <w:r w:rsidR="00B44C61" w:rsidRPr="005D73A6">
              <w:rPr>
                <w:sz w:val="24"/>
              </w:rPr>
              <w:t>4</w:t>
            </w:r>
            <w:r w:rsidRPr="005D73A6">
              <w:rPr>
                <w:sz w:val="24"/>
              </w:rPr>
              <w:t>)</w:t>
            </w:r>
            <w:proofErr w:type="gramStart"/>
            <w:r w:rsidRPr="005D73A6">
              <w:rPr>
                <w:sz w:val="24"/>
              </w:rPr>
              <w:t>檢附電業</w:t>
            </w:r>
            <w:proofErr w:type="gramEnd"/>
            <w:r w:rsidRPr="005D73A6">
              <w:rPr>
                <w:sz w:val="24"/>
              </w:rPr>
              <w:t>籌備處成立相關證明、發起人</w:t>
            </w:r>
            <w:r w:rsidR="00823656" w:rsidRPr="005D73A6">
              <w:rPr>
                <w:sz w:val="24"/>
              </w:rPr>
              <w:t>之相關財力證明文件</w:t>
            </w:r>
            <w:r w:rsidRPr="005D73A6">
              <w:rPr>
                <w:sz w:val="24"/>
              </w:rPr>
              <w:t>、累積設置容量證明文件</w:t>
            </w:r>
            <w:r w:rsidRPr="005D73A6">
              <w:rPr>
                <w:sz w:val="24"/>
              </w:rPr>
              <w:t>(</w:t>
            </w:r>
            <w:r w:rsidRPr="005D73A6">
              <w:rPr>
                <w:sz w:val="24"/>
              </w:rPr>
              <w:t>以電業籌備處申請者</w:t>
            </w:r>
            <w:r w:rsidRPr="005D73A6">
              <w:rPr>
                <w:sz w:val="24"/>
              </w:rPr>
              <w:t>)</w:t>
            </w:r>
            <w:r w:rsidRPr="005D73A6">
              <w:rPr>
                <w:sz w:val="24"/>
              </w:rPr>
              <w:t>。</w:t>
            </w:r>
          </w:p>
        </w:tc>
      </w:tr>
      <w:tr w:rsidR="00C316E5" w:rsidRPr="005D73A6" w:rsidTr="009C0939">
        <w:trPr>
          <w:cantSplit/>
          <w:trHeight w:val="414"/>
        </w:trPr>
        <w:tc>
          <w:tcPr>
            <w:tcW w:w="2500" w:type="pct"/>
            <w:gridSpan w:val="3"/>
            <w:tcBorders>
              <w:top w:val="double" w:sz="4" w:space="0" w:color="auto"/>
              <w:bottom w:val="single" w:sz="6" w:space="0" w:color="auto"/>
            </w:tcBorders>
          </w:tcPr>
          <w:p w:rsidR="009B5805" w:rsidRPr="005D73A6" w:rsidRDefault="009B5805" w:rsidP="009C0939">
            <w:pPr>
              <w:autoSpaceDE w:val="0"/>
              <w:autoSpaceDN w:val="0"/>
              <w:spacing w:line="240" w:lineRule="auto"/>
              <w:jc w:val="center"/>
              <w:rPr>
                <w:sz w:val="24"/>
              </w:rPr>
            </w:pPr>
            <w:r w:rsidRPr="005D73A6">
              <w:rPr>
                <w:sz w:val="24"/>
              </w:rPr>
              <w:t>備註</w:t>
            </w:r>
          </w:p>
        </w:tc>
        <w:tc>
          <w:tcPr>
            <w:tcW w:w="2500" w:type="pct"/>
            <w:gridSpan w:val="4"/>
            <w:tcBorders>
              <w:top w:val="double" w:sz="4" w:space="0" w:color="auto"/>
              <w:bottom w:val="single" w:sz="6" w:space="0" w:color="auto"/>
            </w:tcBorders>
          </w:tcPr>
          <w:p w:rsidR="009B5805" w:rsidRPr="005D73A6" w:rsidRDefault="009B5805" w:rsidP="009C0939">
            <w:pPr>
              <w:autoSpaceDE w:val="0"/>
              <w:autoSpaceDN w:val="0"/>
              <w:spacing w:line="240" w:lineRule="auto"/>
              <w:jc w:val="center"/>
              <w:rPr>
                <w:sz w:val="24"/>
              </w:rPr>
            </w:pPr>
            <w:r w:rsidRPr="005D73A6">
              <w:rPr>
                <w:sz w:val="24"/>
              </w:rPr>
              <w:t>申請人及代表人印章</w:t>
            </w:r>
          </w:p>
        </w:tc>
      </w:tr>
      <w:tr w:rsidR="00C316E5" w:rsidRPr="005D73A6" w:rsidTr="009C0939">
        <w:trPr>
          <w:cantSplit/>
          <w:trHeight w:val="3378"/>
        </w:trPr>
        <w:tc>
          <w:tcPr>
            <w:tcW w:w="2500" w:type="pct"/>
            <w:gridSpan w:val="3"/>
            <w:tcBorders>
              <w:top w:val="single" w:sz="6" w:space="0" w:color="auto"/>
              <w:bottom w:val="double" w:sz="4" w:space="0" w:color="auto"/>
            </w:tcBorders>
          </w:tcPr>
          <w:p w:rsidR="009B5805" w:rsidRPr="005D73A6" w:rsidRDefault="009B5805" w:rsidP="009C0939">
            <w:pPr>
              <w:autoSpaceDE w:val="0"/>
              <w:autoSpaceDN w:val="0"/>
              <w:spacing w:line="240" w:lineRule="auto"/>
              <w:rPr>
                <w:sz w:val="24"/>
              </w:rPr>
            </w:pPr>
          </w:p>
        </w:tc>
        <w:tc>
          <w:tcPr>
            <w:tcW w:w="2500" w:type="pct"/>
            <w:gridSpan w:val="4"/>
            <w:tcBorders>
              <w:top w:val="single" w:sz="6" w:space="0" w:color="auto"/>
              <w:bottom w:val="double" w:sz="4" w:space="0" w:color="auto"/>
            </w:tcBorders>
          </w:tcPr>
          <w:p w:rsidR="009B5805" w:rsidRPr="005D73A6" w:rsidRDefault="009B5805" w:rsidP="009C0939">
            <w:pPr>
              <w:autoSpaceDE w:val="0"/>
              <w:autoSpaceDN w:val="0"/>
              <w:spacing w:line="240" w:lineRule="auto"/>
              <w:rPr>
                <w:sz w:val="24"/>
              </w:rPr>
            </w:pPr>
          </w:p>
        </w:tc>
      </w:tr>
    </w:tbl>
    <w:p w:rsidR="009B5805" w:rsidRPr="005D73A6" w:rsidRDefault="009B5805" w:rsidP="009B5805">
      <w:pPr>
        <w:autoSpaceDE w:val="0"/>
        <w:autoSpaceDN w:val="0"/>
        <w:spacing w:line="240" w:lineRule="auto"/>
      </w:pPr>
      <w:proofErr w:type="gramStart"/>
      <w:r w:rsidRPr="005D73A6">
        <w:rPr>
          <w:sz w:val="24"/>
        </w:rPr>
        <w:t>註</w:t>
      </w:r>
      <w:proofErr w:type="gramEnd"/>
      <w:r w:rsidRPr="005D73A6">
        <w:rPr>
          <w:sz w:val="24"/>
        </w:rPr>
        <w:t>：本</w:t>
      </w:r>
      <w:proofErr w:type="gramStart"/>
      <w:r w:rsidRPr="005D73A6">
        <w:rPr>
          <w:sz w:val="24"/>
        </w:rPr>
        <w:t>表各欄如</w:t>
      </w:r>
      <w:proofErr w:type="gramEnd"/>
      <w:r w:rsidRPr="005D73A6">
        <w:rPr>
          <w:sz w:val="24"/>
        </w:rPr>
        <w:t>不敷使用，得以附表為之</w:t>
      </w:r>
      <w:r w:rsidRPr="005D73A6">
        <w:br w:type="page"/>
      </w:r>
    </w:p>
    <w:p w:rsidR="009B5805" w:rsidRPr="005D73A6" w:rsidRDefault="007200DA" w:rsidP="009B5805">
      <w:pPr>
        <w:pStyle w:val="00"/>
        <w:rPr>
          <w:sz w:val="36"/>
        </w:rPr>
      </w:pPr>
      <w:r>
        <w:rPr>
          <w:noProof/>
          <w:sz w:val="36"/>
        </w:rPr>
        <w:lastRenderedPageBreak/>
        <w:pict>
          <v:shape id="Text Box 161" o:spid="_x0000_s1029" type="#_x0000_t202" style="position:absolute;left:0;text-align:left;margin-left:396.9pt;margin-top:-32.05pt;width:85.05pt;height:28.35pt;z-index:251796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">
            <v:textbox>
              <w:txbxContent>
                <w:p w:rsidR="00C316E5" w:rsidRPr="00CF6725" w:rsidRDefault="00C316E5" w:rsidP="005977FA">
                  <w:pPr>
                    <w:pStyle w:val="30"/>
                    <w:numPr>
                      <w:ilvl w:val="0"/>
                      <w:numId w:val="0"/>
                    </w:numPr>
                    <w:spacing w:after="190"/>
                    <w:rPr>
                      <w:rFonts w:ascii="標楷體" w:hAnsi="標楷體"/>
                    </w:rPr>
                  </w:pPr>
                  <w:bookmarkStart w:id="79" w:name="_Toc494456341"/>
                  <w:bookmarkStart w:id="80" w:name="_Toc23955255"/>
                  <w:r w:rsidRPr="00CF6725">
                    <w:rPr>
                      <w:rFonts w:ascii="標楷體" w:hAnsi="標楷體" w:hint="eastAsia"/>
                    </w:rPr>
                    <w:t>附圖</w:t>
                  </w:r>
                  <w:r>
                    <w:rPr>
                      <w:rFonts w:ascii="標楷體" w:hAnsi="標楷體"/>
                    </w:rPr>
                    <w:t>3</w:t>
                  </w:r>
                  <w:bookmarkEnd w:id="79"/>
                  <w:bookmarkEnd w:id="80"/>
                </w:p>
              </w:txbxContent>
            </v:textbox>
          </v:shape>
        </w:pict>
      </w:r>
      <w:bookmarkStart w:id="81" w:name="_Toc482283528"/>
      <w:bookmarkStart w:id="82" w:name="_Toc482288547"/>
      <w:bookmarkStart w:id="83" w:name="_Toc482782289"/>
      <w:bookmarkStart w:id="84" w:name="_Toc482795832"/>
      <w:bookmarkStart w:id="85" w:name="_Toc482973079"/>
      <w:bookmarkStart w:id="86" w:name="_Toc488826104"/>
      <w:bookmarkStart w:id="87" w:name="_Toc489286651"/>
      <w:bookmarkStart w:id="88" w:name="_Toc489345365"/>
      <w:bookmarkStart w:id="89" w:name="_Toc494456338"/>
      <w:bookmarkStart w:id="90" w:name="_Toc23955252"/>
      <w:r w:rsidR="009B5805" w:rsidRPr="005D73A6">
        <w:rPr>
          <w:sz w:val="36"/>
        </w:rPr>
        <w:t>廠商名稱：　　　　　　　　　　公司</w:t>
      </w:r>
      <w:bookmarkEnd w:id="81"/>
      <w:bookmarkEnd w:id="82"/>
      <w:bookmarkEnd w:id="83"/>
      <w:bookmarkEnd w:id="84"/>
      <w:bookmarkEnd w:id="85"/>
      <w:bookmarkEnd w:id="86"/>
      <w:bookmarkEnd w:id="87"/>
      <w:bookmarkEnd w:id="88"/>
      <w:bookmarkEnd w:id="89"/>
      <w:bookmarkEnd w:id="90"/>
    </w:p>
    <w:p w:rsidR="009B5805" w:rsidRPr="005D73A6" w:rsidRDefault="000B66C8" w:rsidP="009B5805">
      <w:pPr>
        <w:pStyle w:val="00"/>
        <w:rPr>
          <w:sz w:val="36"/>
        </w:rPr>
      </w:pPr>
      <w:bookmarkStart w:id="91" w:name="_Toc482283529"/>
      <w:bookmarkStart w:id="92" w:name="_Toc482288548"/>
      <w:bookmarkStart w:id="93" w:name="_Toc482782290"/>
      <w:bookmarkStart w:id="94" w:name="_Toc482795833"/>
      <w:bookmarkStart w:id="95" w:name="_Toc482973080"/>
      <w:bookmarkStart w:id="96" w:name="_Toc488826105"/>
      <w:bookmarkStart w:id="97" w:name="_Toc489286652"/>
      <w:bookmarkStart w:id="98" w:name="_Toc489345366"/>
      <w:bookmarkStart w:id="99" w:name="_Toc494456339"/>
      <w:bookmarkStart w:id="100" w:name="_Toc23955253"/>
      <w:proofErr w:type="gramStart"/>
      <w:r w:rsidRPr="005D73A6">
        <w:rPr>
          <w:sz w:val="36"/>
        </w:rPr>
        <w:t>申租彰濱</w:t>
      </w:r>
      <w:proofErr w:type="gramEnd"/>
      <w:r w:rsidRPr="005D73A6">
        <w:rPr>
          <w:sz w:val="36"/>
        </w:rPr>
        <w:t>工業區崙尾東區</w:t>
      </w:r>
      <w:proofErr w:type="gramStart"/>
      <w:r w:rsidR="00F23795" w:rsidRPr="005D73A6">
        <w:rPr>
          <w:sz w:val="36"/>
        </w:rPr>
        <w:t>崙海段</w:t>
      </w:r>
      <w:proofErr w:type="gramEnd"/>
      <w:r w:rsidR="00F23795" w:rsidRPr="005D73A6">
        <w:rPr>
          <w:sz w:val="36"/>
        </w:rPr>
        <w:t>71</w:t>
      </w:r>
      <w:r w:rsidR="00974765" w:rsidRPr="005D73A6">
        <w:rPr>
          <w:sz w:val="36"/>
        </w:rPr>
        <w:t>地號</w:t>
      </w:r>
      <w:r w:rsidRPr="005D73A6">
        <w:rPr>
          <w:sz w:val="36"/>
        </w:rPr>
        <w:t>土地</w:t>
      </w:r>
      <w:r w:rsidR="009B5805" w:rsidRPr="005D73A6">
        <w:rPr>
          <w:sz w:val="36"/>
        </w:rPr>
        <w:t>標的位置圖</w:t>
      </w:r>
      <w:bookmarkEnd w:id="91"/>
      <w:bookmarkEnd w:id="92"/>
      <w:bookmarkEnd w:id="93"/>
      <w:bookmarkEnd w:id="94"/>
      <w:bookmarkEnd w:id="95"/>
      <w:bookmarkEnd w:id="96"/>
      <w:bookmarkEnd w:id="97"/>
      <w:bookmarkEnd w:id="98"/>
      <w:bookmarkEnd w:id="99"/>
      <w:bookmarkEnd w:id="100"/>
    </w:p>
    <w:p w:rsidR="009B5805" w:rsidRPr="005D73A6" w:rsidRDefault="009B5805" w:rsidP="009B5805">
      <w:pPr>
        <w:pStyle w:val="00"/>
        <w:jc w:val="left"/>
        <w:rPr>
          <w:sz w:val="36"/>
          <w:szCs w:val="32"/>
        </w:rPr>
      </w:pPr>
      <w:bookmarkStart w:id="101" w:name="_Toc482283530"/>
      <w:bookmarkStart w:id="102" w:name="_Toc482288549"/>
      <w:bookmarkStart w:id="103" w:name="_Toc482782291"/>
      <w:bookmarkStart w:id="104" w:name="_Toc482795834"/>
      <w:bookmarkStart w:id="105" w:name="_Toc482973081"/>
      <w:bookmarkStart w:id="106" w:name="_Toc488826106"/>
      <w:bookmarkStart w:id="107" w:name="_Toc489286653"/>
      <w:bookmarkStart w:id="108" w:name="_Toc489345367"/>
      <w:bookmarkStart w:id="109" w:name="_Toc494456340"/>
      <w:bookmarkStart w:id="110" w:name="_Toc23955254"/>
      <w:r w:rsidRPr="005D73A6">
        <w:rPr>
          <w:sz w:val="36"/>
          <w:szCs w:val="32"/>
        </w:rPr>
        <w:t>申</w:t>
      </w:r>
      <w:r w:rsidR="00631A6B" w:rsidRPr="005D73A6">
        <w:rPr>
          <w:sz w:val="36"/>
          <w:szCs w:val="32"/>
        </w:rPr>
        <w:t>租</w:t>
      </w:r>
      <w:r w:rsidRPr="005D73A6">
        <w:rPr>
          <w:sz w:val="36"/>
          <w:szCs w:val="32"/>
        </w:rPr>
        <w:t>土地：</w:t>
      </w:r>
      <w:proofErr w:type="gramStart"/>
      <w:r w:rsidR="0056792A" w:rsidRPr="005D73A6">
        <w:rPr>
          <w:sz w:val="36"/>
          <w:szCs w:val="32"/>
        </w:rPr>
        <w:t>崙海</w:t>
      </w:r>
      <w:r w:rsidR="000B66C8" w:rsidRPr="005D73A6">
        <w:rPr>
          <w:sz w:val="36"/>
          <w:szCs w:val="32"/>
        </w:rPr>
        <w:t>段</w:t>
      </w:r>
      <w:proofErr w:type="gramEnd"/>
      <w:r w:rsidR="00F23795" w:rsidRPr="005D73A6">
        <w:rPr>
          <w:sz w:val="36"/>
        </w:rPr>
        <w:t>71</w:t>
      </w:r>
      <w:r w:rsidR="00974765" w:rsidRPr="005D73A6">
        <w:rPr>
          <w:sz w:val="36"/>
          <w:szCs w:val="32"/>
        </w:rPr>
        <w:t>地號</w:t>
      </w:r>
      <w:bookmarkEnd w:id="101"/>
      <w:bookmarkEnd w:id="102"/>
      <w:bookmarkEnd w:id="103"/>
      <w:bookmarkEnd w:id="104"/>
      <w:bookmarkEnd w:id="105"/>
      <w:bookmarkEnd w:id="106"/>
      <w:bookmarkEnd w:id="107"/>
      <w:bookmarkEnd w:id="108"/>
      <w:bookmarkEnd w:id="109"/>
      <w:bookmarkEnd w:id="110"/>
    </w:p>
    <w:p w:rsidR="009B5805" w:rsidRPr="005D73A6" w:rsidRDefault="00931F80" w:rsidP="009B5805">
      <w:pPr>
        <w:spacing w:line="240" w:lineRule="auto"/>
        <w:rPr>
          <w:sz w:val="36"/>
        </w:rPr>
      </w:pPr>
      <w:r w:rsidRPr="005D73A6">
        <w:rPr>
          <w:noProof/>
          <w:sz w:val="36"/>
        </w:rPr>
        <w:drawing>
          <wp:inline distT="0" distB="0" distL="0" distR="0" wp14:anchorId="2C4FE050" wp14:editId="0F5D363B">
            <wp:extent cx="6141392" cy="3978529"/>
            <wp:effectExtent l="19050" t="0" r="0" b="0"/>
            <wp:docPr id="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tretch>
                      <a:fillRect/>
                    </a:stretch>
                  </pic:blipFill>
                  <pic:spPr bwMode="auto">
                    <a:xfrm>
                      <a:off x="0" y="0"/>
                      <a:ext cx="6141392" cy="3978529"/>
                    </a:xfrm>
                    <a:prstGeom prst="rect">
                      <a:avLst/>
                    </a:prstGeom>
                    <a:noFill/>
                    <a:ln w="9525">
                      <a:noFill/>
                      <a:miter lim="800000"/>
                      <a:headEnd/>
                      <a:tailEnd/>
                    </a:ln>
                  </pic:spPr>
                </pic:pic>
              </a:graphicData>
            </a:graphic>
          </wp:inline>
        </w:drawing>
      </w:r>
    </w:p>
    <w:p w:rsidR="00D25FF7" w:rsidRPr="005D73A6" w:rsidRDefault="009B5805" w:rsidP="009B5805">
      <w:pPr>
        <w:widowControl/>
        <w:adjustRightInd/>
        <w:snapToGrid/>
        <w:spacing w:line="240" w:lineRule="auto"/>
        <w:jc w:val="left"/>
      </w:pPr>
      <w:r w:rsidRPr="005D73A6">
        <w:br w:type="page"/>
      </w:r>
    </w:p>
    <w:p w:rsidR="009B5805" w:rsidRPr="005D73A6" w:rsidRDefault="007200DA" w:rsidP="009B5805">
      <w:pPr>
        <w:pStyle w:val="00"/>
        <w:spacing w:after="0" w:afterAutospacing="0"/>
        <w:rPr>
          <w:sz w:val="36"/>
        </w:rPr>
      </w:pPr>
      <w:r>
        <w:rPr>
          <w:noProof/>
          <w:sz w:val="36"/>
        </w:rPr>
        <w:lastRenderedPageBreak/>
        <w:pict>
          <v:shape id="Text Box 162" o:spid="_x0000_s1030" type="#_x0000_t202" style="position:absolute;left:0;text-align:left;margin-left:396.9pt;margin-top:-37.5pt;width:85.05pt;height:28.35pt;z-index:251797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">
            <v:textbox>
              <w:txbxContent>
                <w:p w:rsidR="00C316E5" w:rsidRPr="000640CE" w:rsidRDefault="00C316E5" w:rsidP="009B5805">
                  <w:pPr>
                    <w:pStyle w:val="31"/>
                    <w:numPr>
                      <w:ilvl w:val="0"/>
                      <w:numId w:val="0"/>
                    </w:numPr>
                    <w:spacing w:beforeLines="0" w:line="240" w:lineRule="auto"/>
                    <w:rPr>
                      <w:rFonts w:ascii="標楷體" w:hAnsi="標楷體"/>
                    </w:rPr>
                  </w:pPr>
                  <w:bookmarkStart w:id="111" w:name="_Toc494456345"/>
                  <w:bookmarkStart w:id="112" w:name="_Toc23955259"/>
                  <w:r>
                    <w:rPr>
                      <w:rFonts w:ascii="標楷體" w:hAnsi="標楷體" w:hint="eastAsia"/>
                    </w:rPr>
                    <w:t>附表4</w:t>
                  </w:r>
                  <w:bookmarkEnd w:id="111"/>
                  <w:bookmarkEnd w:id="112"/>
                </w:p>
              </w:txbxContent>
            </v:textbox>
          </v:shape>
        </w:pict>
      </w:r>
      <w:bookmarkStart w:id="113" w:name="_Toc482283532"/>
      <w:bookmarkStart w:id="114" w:name="_Toc482288551"/>
      <w:bookmarkStart w:id="115" w:name="_Toc482782293"/>
      <w:bookmarkStart w:id="116" w:name="_Toc482795836"/>
      <w:bookmarkStart w:id="117" w:name="_Toc482973083"/>
      <w:bookmarkStart w:id="118" w:name="_Toc488826108"/>
      <w:bookmarkStart w:id="119" w:name="_Toc489286655"/>
      <w:bookmarkStart w:id="120" w:name="_Toc489345369"/>
      <w:bookmarkStart w:id="121" w:name="_Toc494456342"/>
      <w:bookmarkStart w:id="122" w:name="_Toc23955256"/>
      <w:r w:rsidR="009B5805" w:rsidRPr="005D73A6">
        <w:rPr>
          <w:sz w:val="36"/>
        </w:rPr>
        <w:t>廠商名稱：　　　　　　　　　　公司</w:t>
      </w:r>
      <w:bookmarkEnd w:id="113"/>
      <w:bookmarkEnd w:id="114"/>
      <w:bookmarkEnd w:id="115"/>
      <w:bookmarkEnd w:id="116"/>
      <w:bookmarkEnd w:id="117"/>
      <w:bookmarkEnd w:id="118"/>
      <w:bookmarkEnd w:id="119"/>
      <w:bookmarkEnd w:id="120"/>
      <w:bookmarkEnd w:id="121"/>
      <w:bookmarkEnd w:id="122"/>
    </w:p>
    <w:p w:rsidR="009B5805" w:rsidRPr="005D73A6" w:rsidRDefault="009B5805" w:rsidP="009B5805">
      <w:pPr>
        <w:pStyle w:val="00"/>
        <w:spacing w:after="0" w:afterAutospacing="0"/>
        <w:rPr>
          <w:sz w:val="36"/>
        </w:rPr>
      </w:pPr>
      <w:bookmarkStart w:id="123" w:name="_Toc482283533"/>
      <w:bookmarkStart w:id="124" w:name="_Toc482288552"/>
      <w:bookmarkStart w:id="125" w:name="_Toc482782294"/>
      <w:bookmarkStart w:id="126" w:name="_Toc482795837"/>
      <w:bookmarkStart w:id="127" w:name="_Toc482973084"/>
      <w:bookmarkStart w:id="128" w:name="_Toc488826109"/>
      <w:bookmarkStart w:id="129" w:name="_Toc489286656"/>
      <w:bookmarkStart w:id="130" w:name="_Toc489345370"/>
      <w:bookmarkStart w:id="131" w:name="_Toc494456343"/>
      <w:bookmarkStart w:id="132" w:name="_Toc23955257"/>
      <w:proofErr w:type="gramStart"/>
      <w:r w:rsidRPr="005D73A6">
        <w:rPr>
          <w:sz w:val="36"/>
        </w:rPr>
        <w:t>申</w:t>
      </w:r>
      <w:r w:rsidR="00631A6B" w:rsidRPr="005D73A6">
        <w:rPr>
          <w:sz w:val="36"/>
        </w:rPr>
        <w:t>租</w:t>
      </w:r>
      <w:bookmarkEnd w:id="123"/>
      <w:bookmarkEnd w:id="124"/>
      <w:r w:rsidR="00D67A46" w:rsidRPr="005D73A6">
        <w:rPr>
          <w:sz w:val="36"/>
        </w:rPr>
        <w:t>彰濱</w:t>
      </w:r>
      <w:proofErr w:type="gramEnd"/>
      <w:r w:rsidR="00D67A46" w:rsidRPr="005D73A6">
        <w:rPr>
          <w:sz w:val="36"/>
        </w:rPr>
        <w:t>工業區崙尾東區</w:t>
      </w:r>
      <w:proofErr w:type="gramStart"/>
      <w:r w:rsidR="00F23795" w:rsidRPr="005D73A6">
        <w:rPr>
          <w:sz w:val="36"/>
        </w:rPr>
        <w:t>崙海段</w:t>
      </w:r>
      <w:proofErr w:type="gramEnd"/>
      <w:r w:rsidR="00F23795" w:rsidRPr="005D73A6">
        <w:rPr>
          <w:sz w:val="36"/>
        </w:rPr>
        <w:t>71</w:t>
      </w:r>
      <w:r w:rsidR="00974765" w:rsidRPr="005D73A6">
        <w:rPr>
          <w:sz w:val="36"/>
        </w:rPr>
        <w:t>地號</w:t>
      </w:r>
      <w:r w:rsidR="00D67A46" w:rsidRPr="005D73A6">
        <w:rPr>
          <w:sz w:val="36"/>
        </w:rPr>
        <w:t>土地</w:t>
      </w:r>
      <w:bookmarkEnd w:id="125"/>
      <w:bookmarkEnd w:id="126"/>
      <w:bookmarkEnd w:id="127"/>
      <w:bookmarkEnd w:id="128"/>
      <w:bookmarkEnd w:id="129"/>
      <w:bookmarkEnd w:id="130"/>
      <w:bookmarkEnd w:id="131"/>
      <w:bookmarkEnd w:id="132"/>
    </w:p>
    <w:p w:rsidR="009B5805" w:rsidRPr="005D73A6" w:rsidRDefault="00D67A46" w:rsidP="009B5805">
      <w:pPr>
        <w:pStyle w:val="00"/>
        <w:spacing w:after="0" w:afterAutospacing="0"/>
        <w:rPr>
          <w:sz w:val="36"/>
        </w:rPr>
      </w:pPr>
      <w:bookmarkStart w:id="133" w:name="_Toc482283534"/>
      <w:bookmarkStart w:id="134" w:name="_Toc482288553"/>
      <w:bookmarkStart w:id="135" w:name="_Toc482782295"/>
      <w:bookmarkStart w:id="136" w:name="_Toc482795838"/>
      <w:bookmarkStart w:id="137" w:name="_Toc482973085"/>
      <w:bookmarkStart w:id="138" w:name="_Toc488826110"/>
      <w:bookmarkStart w:id="139" w:name="_Toc489286657"/>
      <w:bookmarkStart w:id="140" w:name="_Toc489345371"/>
      <w:bookmarkStart w:id="141" w:name="_Toc494456344"/>
      <w:bookmarkStart w:id="142" w:name="_Toc23955258"/>
      <w:r w:rsidRPr="005D73A6">
        <w:rPr>
          <w:sz w:val="36"/>
        </w:rPr>
        <w:t>設備</w:t>
      </w:r>
      <w:r w:rsidR="009B5805" w:rsidRPr="005D73A6">
        <w:rPr>
          <w:sz w:val="36"/>
        </w:rPr>
        <w:t>來源及性質說明書</w:t>
      </w:r>
      <w:bookmarkEnd w:id="133"/>
      <w:bookmarkEnd w:id="134"/>
      <w:bookmarkEnd w:id="135"/>
      <w:bookmarkEnd w:id="136"/>
      <w:bookmarkEnd w:id="137"/>
      <w:bookmarkEnd w:id="138"/>
      <w:bookmarkEnd w:id="139"/>
      <w:bookmarkEnd w:id="140"/>
      <w:bookmarkEnd w:id="141"/>
      <w:bookmarkEnd w:id="142"/>
    </w:p>
    <w:tbl>
      <w:tblPr>
        <w:tblW w:w="9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079"/>
        <w:gridCol w:w="1811"/>
        <w:gridCol w:w="2716"/>
        <w:gridCol w:w="2354"/>
      </w:tblGrid>
      <w:tr w:rsidR="00C316E5" w:rsidRPr="005D73A6" w:rsidTr="001C3099">
        <w:trPr>
          <w:cantSplit/>
          <w:trHeight w:val="657"/>
          <w:jc w:val="center"/>
        </w:trPr>
        <w:tc>
          <w:tcPr>
            <w:tcW w:w="3079" w:type="dxa"/>
            <w:tcBorders>
              <w:bottom w:val="nil"/>
            </w:tcBorders>
            <w:vAlign w:val="center"/>
          </w:tcPr>
          <w:p w:rsidR="009B5805" w:rsidRPr="005D73A6" w:rsidRDefault="009B5805" w:rsidP="001C3099">
            <w:pPr>
              <w:autoSpaceDE w:val="0"/>
              <w:autoSpaceDN w:val="0"/>
              <w:spacing w:before="120"/>
              <w:jc w:val="center"/>
            </w:pPr>
            <w:r w:rsidRPr="005D73A6">
              <w:t>主要</w:t>
            </w:r>
            <w:r w:rsidR="002612EB" w:rsidRPr="005D73A6">
              <w:t>設備</w:t>
            </w:r>
            <w:r w:rsidRPr="005D73A6">
              <w:t>名稱</w:t>
            </w:r>
          </w:p>
        </w:tc>
        <w:tc>
          <w:tcPr>
            <w:tcW w:w="1811" w:type="dxa"/>
            <w:tcBorders>
              <w:bottom w:val="nil"/>
            </w:tcBorders>
            <w:vAlign w:val="center"/>
          </w:tcPr>
          <w:p w:rsidR="009B5805" w:rsidRPr="005D73A6" w:rsidRDefault="009B5805" w:rsidP="001C3099">
            <w:pPr>
              <w:autoSpaceDE w:val="0"/>
              <w:autoSpaceDN w:val="0"/>
              <w:spacing w:before="120"/>
              <w:jc w:val="center"/>
            </w:pPr>
            <w:r w:rsidRPr="005D73A6">
              <w:t>年需求量</w:t>
            </w:r>
          </w:p>
        </w:tc>
        <w:tc>
          <w:tcPr>
            <w:tcW w:w="2716" w:type="dxa"/>
            <w:tcBorders>
              <w:bottom w:val="nil"/>
            </w:tcBorders>
            <w:vAlign w:val="center"/>
          </w:tcPr>
          <w:p w:rsidR="009B5805" w:rsidRPr="005D73A6" w:rsidRDefault="002612EB" w:rsidP="001C3099">
            <w:pPr>
              <w:autoSpaceDE w:val="0"/>
              <w:autoSpaceDN w:val="0"/>
              <w:spacing w:before="120"/>
              <w:jc w:val="center"/>
            </w:pPr>
            <w:r w:rsidRPr="005D73A6">
              <w:t>設備之</w:t>
            </w:r>
            <w:r w:rsidR="009B5805" w:rsidRPr="005D73A6">
              <w:t>性質及用途</w:t>
            </w:r>
          </w:p>
        </w:tc>
        <w:tc>
          <w:tcPr>
            <w:tcW w:w="2354" w:type="dxa"/>
            <w:tcBorders>
              <w:bottom w:val="nil"/>
            </w:tcBorders>
            <w:vAlign w:val="center"/>
          </w:tcPr>
          <w:p w:rsidR="009B5805" w:rsidRPr="005D73A6" w:rsidRDefault="008D0BDC" w:rsidP="001C3099">
            <w:pPr>
              <w:autoSpaceDE w:val="0"/>
              <w:autoSpaceDN w:val="0"/>
              <w:spacing w:before="120"/>
              <w:jc w:val="center"/>
            </w:pPr>
            <w:r w:rsidRPr="005D73A6">
              <w:t>設備</w:t>
            </w:r>
            <w:r w:rsidR="009B5805" w:rsidRPr="005D73A6">
              <w:t>來源</w:t>
            </w:r>
          </w:p>
        </w:tc>
      </w:tr>
      <w:tr w:rsidR="00C316E5" w:rsidRPr="005D73A6" w:rsidTr="009C0939">
        <w:trPr>
          <w:cantSplit/>
          <w:trHeight w:val="575"/>
          <w:jc w:val="center"/>
        </w:trPr>
        <w:tc>
          <w:tcPr>
            <w:tcW w:w="3079" w:type="dxa"/>
            <w:tcBorders>
              <w:bottom w:val="dotted" w:sz="4" w:space="0" w:color="auto"/>
            </w:tcBorders>
          </w:tcPr>
          <w:p w:rsidR="009B5805" w:rsidRPr="005D73A6" w:rsidRDefault="009B5805" w:rsidP="009C0939">
            <w:pPr>
              <w:autoSpaceDE w:val="0"/>
              <w:autoSpaceDN w:val="0"/>
              <w:spacing w:before="120"/>
            </w:pPr>
          </w:p>
        </w:tc>
        <w:tc>
          <w:tcPr>
            <w:tcW w:w="1811" w:type="dxa"/>
            <w:tcBorders>
              <w:bottom w:val="dotted" w:sz="4" w:space="0" w:color="auto"/>
            </w:tcBorders>
          </w:tcPr>
          <w:p w:rsidR="009B5805" w:rsidRPr="005D73A6" w:rsidRDefault="009B5805" w:rsidP="009C0939">
            <w:pPr>
              <w:autoSpaceDE w:val="0"/>
              <w:autoSpaceDN w:val="0"/>
              <w:spacing w:before="120"/>
            </w:pPr>
          </w:p>
        </w:tc>
        <w:tc>
          <w:tcPr>
            <w:tcW w:w="2716" w:type="dxa"/>
            <w:tcBorders>
              <w:bottom w:val="dotted" w:sz="4" w:space="0" w:color="auto"/>
            </w:tcBorders>
          </w:tcPr>
          <w:p w:rsidR="009B5805" w:rsidRPr="005D73A6" w:rsidRDefault="009B5805" w:rsidP="009C0939">
            <w:pPr>
              <w:autoSpaceDE w:val="0"/>
              <w:autoSpaceDN w:val="0"/>
              <w:spacing w:before="120"/>
            </w:pPr>
          </w:p>
        </w:tc>
        <w:tc>
          <w:tcPr>
            <w:tcW w:w="2354" w:type="dxa"/>
            <w:tcBorders>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nil"/>
            </w:tcBorders>
          </w:tcPr>
          <w:p w:rsidR="009B5805" w:rsidRPr="005D73A6" w:rsidRDefault="009B5805" w:rsidP="009C0939">
            <w:pPr>
              <w:autoSpaceDE w:val="0"/>
              <w:autoSpaceDN w:val="0"/>
              <w:spacing w:before="120"/>
            </w:pPr>
          </w:p>
        </w:tc>
        <w:tc>
          <w:tcPr>
            <w:tcW w:w="1811" w:type="dxa"/>
            <w:tcBorders>
              <w:top w:val="dotted" w:sz="4" w:space="0" w:color="auto"/>
              <w:bottom w:val="nil"/>
            </w:tcBorders>
          </w:tcPr>
          <w:p w:rsidR="009B5805" w:rsidRPr="005D73A6" w:rsidRDefault="009B5805" w:rsidP="009C0939">
            <w:pPr>
              <w:autoSpaceDE w:val="0"/>
              <w:autoSpaceDN w:val="0"/>
              <w:spacing w:before="120"/>
            </w:pPr>
          </w:p>
        </w:tc>
        <w:tc>
          <w:tcPr>
            <w:tcW w:w="2716" w:type="dxa"/>
            <w:tcBorders>
              <w:top w:val="dotted" w:sz="4" w:space="0" w:color="auto"/>
              <w:bottom w:val="nil"/>
            </w:tcBorders>
          </w:tcPr>
          <w:p w:rsidR="009B5805" w:rsidRPr="005D73A6" w:rsidRDefault="009B5805" w:rsidP="009C0939">
            <w:pPr>
              <w:autoSpaceDE w:val="0"/>
              <w:autoSpaceDN w:val="0"/>
              <w:spacing w:before="120"/>
            </w:pPr>
          </w:p>
        </w:tc>
        <w:tc>
          <w:tcPr>
            <w:tcW w:w="2354" w:type="dxa"/>
            <w:tcBorders>
              <w:top w:val="dotted" w:sz="4" w:space="0" w:color="auto"/>
              <w:bottom w:val="nil"/>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bottom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bottom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575"/>
          <w:jc w:val="center"/>
        </w:trPr>
        <w:tc>
          <w:tcPr>
            <w:tcW w:w="3079" w:type="dxa"/>
            <w:tcBorders>
              <w:top w:val="dotted" w:sz="4" w:space="0" w:color="auto"/>
            </w:tcBorders>
          </w:tcPr>
          <w:p w:rsidR="009B5805" w:rsidRPr="005D73A6" w:rsidRDefault="009B5805" w:rsidP="009C0939">
            <w:pPr>
              <w:autoSpaceDE w:val="0"/>
              <w:autoSpaceDN w:val="0"/>
              <w:spacing w:before="120"/>
            </w:pPr>
          </w:p>
        </w:tc>
        <w:tc>
          <w:tcPr>
            <w:tcW w:w="1811" w:type="dxa"/>
            <w:tcBorders>
              <w:top w:val="dotted" w:sz="4" w:space="0" w:color="auto"/>
            </w:tcBorders>
          </w:tcPr>
          <w:p w:rsidR="009B5805" w:rsidRPr="005D73A6" w:rsidRDefault="009B5805" w:rsidP="009C0939">
            <w:pPr>
              <w:autoSpaceDE w:val="0"/>
              <w:autoSpaceDN w:val="0"/>
              <w:spacing w:before="120"/>
            </w:pPr>
          </w:p>
        </w:tc>
        <w:tc>
          <w:tcPr>
            <w:tcW w:w="2716" w:type="dxa"/>
            <w:tcBorders>
              <w:top w:val="dotted" w:sz="4" w:space="0" w:color="auto"/>
            </w:tcBorders>
          </w:tcPr>
          <w:p w:rsidR="009B5805" w:rsidRPr="005D73A6" w:rsidRDefault="009B5805" w:rsidP="009C0939">
            <w:pPr>
              <w:autoSpaceDE w:val="0"/>
              <w:autoSpaceDN w:val="0"/>
              <w:spacing w:before="120"/>
            </w:pPr>
          </w:p>
        </w:tc>
        <w:tc>
          <w:tcPr>
            <w:tcW w:w="2354" w:type="dxa"/>
            <w:tcBorders>
              <w:top w:val="dotted" w:sz="4" w:space="0" w:color="auto"/>
            </w:tcBorders>
          </w:tcPr>
          <w:p w:rsidR="009B5805" w:rsidRPr="005D73A6" w:rsidRDefault="009B5805" w:rsidP="009C0939">
            <w:pPr>
              <w:autoSpaceDE w:val="0"/>
              <w:autoSpaceDN w:val="0"/>
              <w:spacing w:before="120"/>
            </w:pPr>
          </w:p>
        </w:tc>
      </w:tr>
      <w:tr w:rsidR="00C316E5" w:rsidRPr="005D73A6" w:rsidTr="009C0939">
        <w:trPr>
          <w:cantSplit/>
          <w:trHeight w:val="657"/>
          <w:jc w:val="center"/>
        </w:trPr>
        <w:tc>
          <w:tcPr>
            <w:tcW w:w="9960" w:type="dxa"/>
            <w:gridSpan w:val="4"/>
            <w:vAlign w:val="center"/>
          </w:tcPr>
          <w:p w:rsidR="009B5805" w:rsidRPr="005D73A6" w:rsidRDefault="009B5805" w:rsidP="009C0939">
            <w:pPr>
              <w:autoSpaceDE w:val="0"/>
              <w:autoSpaceDN w:val="0"/>
              <w:spacing w:before="120"/>
            </w:pPr>
            <w:r w:rsidRPr="005D73A6">
              <w:t>備註</w:t>
            </w:r>
          </w:p>
        </w:tc>
      </w:tr>
      <w:tr w:rsidR="00C316E5" w:rsidRPr="005D73A6" w:rsidTr="009C0939">
        <w:trPr>
          <w:cantSplit/>
          <w:trHeight w:val="2400"/>
          <w:jc w:val="center"/>
        </w:trPr>
        <w:tc>
          <w:tcPr>
            <w:tcW w:w="9960" w:type="dxa"/>
            <w:gridSpan w:val="4"/>
          </w:tcPr>
          <w:p w:rsidR="009B5805" w:rsidRPr="005D73A6" w:rsidRDefault="009B5805" w:rsidP="009C0939">
            <w:pPr>
              <w:autoSpaceDE w:val="0"/>
              <w:autoSpaceDN w:val="0"/>
              <w:spacing w:before="120"/>
            </w:pPr>
          </w:p>
        </w:tc>
      </w:tr>
    </w:tbl>
    <w:p w:rsidR="009B5805" w:rsidRPr="005D73A6" w:rsidRDefault="009B5805" w:rsidP="009B5805">
      <w:pPr>
        <w:widowControl/>
        <w:adjustRightInd/>
        <w:snapToGrid/>
        <w:jc w:val="left"/>
        <w:rPr>
          <w:sz w:val="24"/>
        </w:rPr>
      </w:pPr>
      <w:proofErr w:type="gramStart"/>
      <w:r w:rsidRPr="005D73A6">
        <w:rPr>
          <w:sz w:val="24"/>
        </w:rPr>
        <w:t>註</w:t>
      </w:r>
      <w:proofErr w:type="gramEnd"/>
      <w:r w:rsidRPr="005D73A6">
        <w:rPr>
          <w:sz w:val="24"/>
        </w:rPr>
        <w:t>：本</w:t>
      </w:r>
      <w:proofErr w:type="gramStart"/>
      <w:r w:rsidRPr="005D73A6">
        <w:rPr>
          <w:sz w:val="24"/>
        </w:rPr>
        <w:t>表各欄如</w:t>
      </w:r>
      <w:proofErr w:type="gramEnd"/>
      <w:r w:rsidRPr="005D73A6">
        <w:rPr>
          <w:sz w:val="24"/>
        </w:rPr>
        <w:t>不敷使用，得以附表為之</w:t>
      </w:r>
      <w:r w:rsidRPr="005D73A6">
        <w:rPr>
          <w:sz w:val="24"/>
        </w:rPr>
        <w:br w:type="page"/>
      </w:r>
    </w:p>
    <w:p w:rsidR="009B5805" w:rsidRPr="005D73A6" w:rsidRDefault="007200DA" w:rsidP="009B5805">
      <w:pPr>
        <w:pStyle w:val="00"/>
        <w:spacing w:after="0" w:afterAutospacing="0"/>
        <w:rPr>
          <w:sz w:val="36"/>
        </w:rPr>
      </w:pPr>
      <w:r>
        <w:rPr>
          <w:noProof/>
          <w:sz w:val="36"/>
        </w:rPr>
        <w:lastRenderedPageBreak/>
        <w:pict>
          <v:shape id="Text Box 165" o:spid="_x0000_s1031" type="#_x0000_t202" style="position:absolute;left:0;text-align:left;margin-left:396.9pt;margin-top:-32.05pt;width:85.05pt;height:28.35pt;z-index:251799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">
            <v:textbox>
              <w:txbxContent>
                <w:p w:rsidR="00C316E5" w:rsidRPr="000640CE" w:rsidRDefault="00C316E5" w:rsidP="009B5805">
                  <w:pPr>
                    <w:pStyle w:val="31"/>
                    <w:numPr>
                      <w:ilvl w:val="0"/>
                      <w:numId w:val="0"/>
                    </w:numPr>
                    <w:spacing w:beforeLines="0" w:line="240" w:lineRule="auto"/>
                    <w:rPr>
                      <w:rFonts w:ascii="標楷體" w:hAnsi="標楷體"/>
                    </w:rPr>
                  </w:pPr>
                  <w:bookmarkStart w:id="143" w:name="_Toc489344160"/>
                  <w:bookmarkStart w:id="144" w:name="_Toc489344207"/>
                  <w:bookmarkStart w:id="145" w:name="_Toc494456349"/>
                  <w:bookmarkStart w:id="146" w:name="_Toc23955263"/>
                  <w:r>
                    <w:rPr>
                      <w:rFonts w:ascii="標楷體" w:hAnsi="標楷體" w:hint="eastAsia"/>
                    </w:rPr>
                    <w:t>附表5</w:t>
                  </w:r>
                  <w:bookmarkEnd w:id="143"/>
                  <w:bookmarkEnd w:id="144"/>
                  <w:bookmarkEnd w:id="145"/>
                  <w:bookmarkEnd w:id="146"/>
                </w:p>
              </w:txbxContent>
            </v:textbox>
          </v:shape>
        </w:pict>
      </w:r>
      <w:bookmarkStart w:id="147" w:name="_Toc482283540"/>
      <w:bookmarkStart w:id="148" w:name="_Toc482288559"/>
      <w:bookmarkStart w:id="149" w:name="_Toc482782297"/>
      <w:bookmarkStart w:id="150" w:name="_Toc482795840"/>
      <w:bookmarkStart w:id="151" w:name="_Toc482973087"/>
      <w:bookmarkStart w:id="152" w:name="_Toc488826112"/>
      <w:bookmarkStart w:id="153" w:name="_Toc489286659"/>
      <w:bookmarkStart w:id="154" w:name="_Toc489345373"/>
      <w:bookmarkStart w:id="155" w:name="_Toc494456346"/>
      <w:bookmarkStart w:id="156" w:name="_Toc23955260"/>
      <w:r w:rsidR="009B5805" w:rsidRPr="005D73A6">
        <w:rPr>
          <w:sz w:val="36"/>
        </w:rPr>
        <w:t>廠商名稱：　　　　　　　　　　公司</w:t>
      </w:r>
      <w:bookmarkEnd w:id="147"/>
      <w:bookmarkEnd w:id="148"/>
      <w:bookmarkEnd w:id="149"/>
      <w:bookmarkEnd w:id="150"/>
      <w:bookmarkEnd w:id="151"/>
      <w:bookmarkEnd w:id="152"/>
      <w:bookmarkEnd w:id="153"/>
      <w:bookmarkEnd w:id="154"/>
      <w:bookmarkEnd w:id="155"/>
      <w:bookmarkEnd w:id="156"/>
    </w:p>
    <w:p w:rsidR="009B5805" w:rsidRPr="005D73A6" w:rsidRDefault="009B5805" w:rsidP="009B5805">
      <w:pPr>
        <w:pStyle w:val="00"/>
        <w:spacing w:after="0" w:afterAutospacing="0"/>
        <w:rPr>
          <w:sz w:val="36"/>
        </w:rPr>
      </w:pPr>
      <w:bookmarkStart w:id="157" w:name="_Toc482283541"/>
      <w:bookmarkStart w:id="158" w:name="_Toc482288560"/>
      <w:bookmarkStart w:id="159" w:name="_Toc482782298"/>
      <w:bookmarkStart w:id="160" w:name="_Toc482795841"/>
      <w:bookmarkStart w:id="161" w:name="_Toc482973088"/>
      <w:bookmarkStart w:id="162" w:name="_Toc488826113"/>
      <w:bookmarkStart w:id="163" w:name="_Toc489286660"/>
      <w:bookmarkStart w:id="164" w:name="_Toc489345374"/>
      <w:bookmarkStart w:id="165" w:name="_Toc494456347"/>
      <w:bookmarkStart w:id="166" w:name="_Toc23955261"/>
      <w:proofErr w:type="gramStart"/>
      <w:r w:rsidRPr="005D73A6">
        <w:rPr>
          <w:sz w:val="36"/>
        </w:rPr>
        <w:t>申</w:t>
      </w:r>
      <w:r w:rsidR="00631A6B" w:rsidRPr="005D73A6">
        <w:rPr>
          <w:sz w:val="36"/>
        </w:rPr>
        <w:t>租</w:t>
      </w:r>
      <w:bookmarkEnd w:id="157"/>
      <w:bookmarkEnd w:id="158"/>
      <w:r w:rsidR="004655A0" w:rsidRPr="005D73A6">
        <w:rPr>
          <w:sz w:val="36"/>
        </w:rPr>
        <w:t>彰濱</w:t>
      </w:r>
      <w:proofErr w:type="gramEnd"/>
      <w:r w:rsidR="004655A0" w:rsidRPr="005D73A6">
        <w:rPr>
          <w:sz w:val="36"/>
        </w:rPr>
        <w:t>工業區崙尾東區</w:t>
      </w:r>
      <w:proofErr w:type="gramStart"/>
      <w:r w:rsidR="00F23795" w:rsidRPr="005D73A6">
        <w:rPr>
          <w:sz w:val="36"/>
        </w:rPr>
        <w:t>崙海段</w:t>
      </w:r>
      <w:proofErr w:type="gramEnd"/>
      <w:r w:rsidR="00F23795" w:rsidRPr="005D73A6">
        <w:rPr>
          <w:sz w:val="36"/>
        </w:rPr>
        <w:t>71</w:t>
      </w:r>
      <w:r w:rsidR="00974765" w:rsidRPr="005D73A6">
        <w:rPr>
          <w:sz w:val="36"/>
        </w:rPr>
        <w:t>地號</w:t>
      </w:r>
      <w:r w:rsidR="004655A0" w:rsidRPr="005D73A6">
        <w:rPr>
          <w:sz w:val="36"/>
        </w:rPr>
        <w:t>土地</w:t>
      </w:r>
      <w:bookmarkEnd w:id="159"/>
      <w:bookmarkEnd w:id="160"/>
      <w:bookmarkEnd w:id="161"/>
      <w:bookmarkEnd w:id="162"/>
      <w:bookmarkEnd w:id="163"/>
      <w:bookmarkEnd w:id="164"/>
      <w:bookmarkEnd w:id="165"/>
      <w:bookmarkEnd w:id="166"/>
    </w:p>
    <w:p w:rsidR="009B5805" w:rsidRPr="005D73A6" w:rsidRDefault="009B5805" w:rsidP="009B5805">
      <w:pPr>
        <w:pStyle w:val="00"/>
        <w:spacing w:after="0" w:afterAutospacing="0"/>
        <w:rPr>
          <w:sz w:val="36"/>
        </w:rPr>
      </w:pPr>
      <w:bookmarkStart w:id="167" w:name="_Toc482283542"/>
      <w:bookmarkStart w:id="168" w:name="_Toc482288561"/>
      <w:bookmarkStart w:id="169" w:name="_Toc482782299"/>
      <w:bookmarkStart w:id="170" w:name="_Toc482795842"/>
      <w:bookmarkStart w:id="171" w:name="_Toc482973089"/>
      <w:bookmarkStart w:id="172" w:name="_Toc488826114"/>
      <w:bookmarkStart w:id="173" w:name="_Toc489286661"/>
      <w:bookmarkStart w:id="174" w:name="_Toc489345375"/>
      <w:bookmarkStart w:id="175" w:name="_Toc494456348"/>
      <w:bookmarkStart w:id="176" w:name="_Toc23955262"/>
      <w:r w:rsidRPr="005D73A6">
        <w:rPr>
          <w:sz w:val="36"/>
        </w:rPr>
        <w:t>投資計畫書</w:t>
      </w:r>
      <w:bookmarkEnd w:id="167"/>
      <w:bookmarkEnd w:id="168"/>
      <w:bookmarkEnd w:id="169"/>
      <w:bookmarkEnd w:id="170"/>
      <w:bookmarkEnd w:id="171"/>
      <w:bookmarkEnd w:id="172"/>
      <w:bookmarkEnd w:id="173"/>
      <w:bookmarkEnd w:id="174"/>
      <w:bookmarkEnd w:id="175"/>
      <w:bookmarkEnd w:id="176"/>
    </w:p>
    <w:p w:rsidR="009B5805" w:rsidRPr="005D73A6" w:rsidRDefault="009B5805" w:rsidP="009B5805">
      <w:pPr>
        <w:jc w:val="right"/>
        <w:rPr>
          <w:sz w:val="36"/>
        </w:rPr>
      </w:pPr>
      <w:r w:rsidRPr="005D73A6">
        <w:t>單位：新台幣</w:t>
      </w:r>
    </w:p>
    <w:tbl>
      <w:tblPr>
        <w:tblW w:w="53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38"/>
        <w:gridCol w:w="3794"/>
        <w:gridCol w:w="1983"/>
        <w:gridCol w:w="197"/>
        <w:gridCol w:w="1719"/>
        <w:gridCol w:w="291"/>
        <w:gridCol w:w="1260"/>
      </w:tblGrid>
      <w:tr w:rsidR="00C316E5" w:rsidRPr="005D73A6" w:rsidTr="009C0939">
        <w:trPr>
          <w:cantSplit/>
          <w:trHeight w:hRule="exact" w:val="454"/>
          <w:jc w:val="center"/>
        </w:trPr>
        <w:tc>
          <w:tcPr>
            <w:tcW w:w="590" w:type="pct"/>
            <w:vMerge w:val="restart"/>
            <w:vAlign w:val="center"/>
          </w:tcPr>
          <w:p w:rsidR="009B5805" w:rsidRPr="005D73A6" w:rsidRDefault="009B5805" w:rsidP="009C0939">
            <w:pPr>
              <w:autoSpaceDE w:val="0"/>
              <w:autoSpaceDN w:val="0"/>
              <w:spacing w:line="240" w:lineRule="auto"/>
              <w:jc w:val="center"/>
              <w:rPr>
                <w:szCs w:val="28"/>
              </w:rPr>
            </w:pPr>
            <w:r w:rsidRPr="005D73A6">
              <w:rPr>
                <w:szCs w:val="28"/>
              </w:rPr>
              <w:t>產品與</w:t>
            </w:r>
          </w:p>
          <w:p w:rsidR="009B5805" w:rsidRPr="005D73A6" w:rsidRDefault="009B5805" w:rsidP="009C0939">
            <w:pPr>
              <w:autoSpaceDE w:val="0"/>
              <w:autoSpaceDN w:val="0"/>
              <w:spacing w:line="240" w:lineRule="auto"/>
              <w:jc w:val="center"/>
              <w:rPr>
                <w:szCs w:val="28"/>
              </w:rPr>
            </w:pPr>
            <w:r w:rsidRPr="005D73A6">
              <w:rPr>
                <w:szCs w:val="28"/>
              </w:rPr>
              <w:t>市場</w:t>
            </w:r>
          </w:p>
        </w:tc>
        <w:tc>
          <w:tcPr>
            <w:tcW w:w="1810" w:type="pct"/>
            <w:tcBorders>
              <w:bottom w:val="single" w:sz="4" w:space="0" w:color="auto"/>
            </w:tcBorders>
            <w:vAlign w:val="center"/>
          </w:tcPr>
          <w:p w:rsidR="009B5805" w:rsidRPr="005D73A6" w:rsidRDefault="009B5805" w:rsidP="009C0939">
            <w:pPr>
              <w:autoSpaceDE w:val="0"/>
              <w:autoSpaceDN w:val="0"/>
              <w:spacing w:line="240" w:lineRule="auto"/>
              <w:jc w:val="center"/>
              <w:rPr>
                <w:szCs w:val="28"/>
              </w:rPr>
            </w:pPr>
            <w:r w:rsidRPr="005D73A6">
              <w:rPr>
                <w:szCs w:val="28"/>
              </w:rPr>
              <w:t>主要產品名稱</w:t>
            </w:r>
          </w:p>
        </w:tc>
        <w:tc>
          <w:tcPr>
            <w:tcW w:w="1040" w:type="pct"/>
            <w:gridSpan w:val="2"/>
            <w:tcBorders>
              <w:bottom w:val="single" w:sz="4" w:space="0" w:color="auto"/>
            </w:tcBorders>
            <w:vAlign w:val="center"/>
          </w:tcPr>
          <w:p w:rsidR="009B5805" w:rsidRPr="005D73A6" w:rsidRDefault="009B5805" w:rsidP="009C0939">
            <w:pPr>
              <w:autoSpaceDE w:val="0"/>
              <w:autoSpaceDN w:val="0"/>
              <w:spacing w:line="240" w:lineRule="auto"/>
              <w:jc w:val="center"/>
              <w:rPr>
                <w:szCs w:val="28"/>
              </w:rPr>
            </w:pPr>
            <w:r w:rsidRPr="005D73A6">
              <w:rPr>
                <w:szCs w:val="28"/>
              </w:rPr>
              <w:t>預估年產值</w:t>
            </w:r>
          </w:p>
        </w:tc>
        <w:tc>
          <w:tcPr>
            <w:tcW w:w="959" w:type="pct"/>
            <w:gridSpan w:val="2"/>
            <w:tcBorders>
              <w:bottom w:val="single" w:sz="4" w:space="0" w:color="auto"/>
            </w:tcBorders>
            <w:vAlign w:val="center"/>
          </w:tcPr>
          <w:p w:rsidR="009B5805" w:rsidRPr="005D73A6" w:rsidRDefault="009B5805" w:rsidP="009C0939">
            <w:pPr>
              <w:autoSpaceDE w:val="0"/>
              <w:autoSpaceDN w:val="0"/>
              <w:spacing w:line="240" w:lineRule="auto"/>
              <w:jc w:val="center"/>
              <w:rPr>
                <w:szCs w:val="28"/>
              </w:rPr>
            </w:pPr>
            <w:r w:rsidRPr="005D73A6">
              <w:rPr>
                <w:szCs w:val="28"/>
              </w:rPr>
              <w:t>產品用途</w:t>
            </w:r>
          </w:p>
        </w:tc>
        <w:tc>
          <w:tcPr>
            <w:tcW w:w="601" w:type="pct"/>
            <w:tcBorders>
              <w:bottom w:val="single" w:sz="4" w:space="0" w:color="auto"/>
            </w:tcBorders>
            <w:vAlign w:val="center"/>
          </w:tcPr>
          <w:p w:rsidR="009B5805" w:rsidRPr="005D73A6" w:rsidRDefault="009B5805" w:rsidP="009C0939">
            <w:pPr>
              <w:autoSpaceDE w:val="0"/>
              <w:autoSpaceDN w:val="0"/>
              <w:spacing w:line="240" w:lineRule="auto"/>
              <w:jc w:val="center"/>
              <w:rPr>
                <w:szCs w:val="28"/>
              </w:rPr>
            </w:pPr>
            <w:r w:rsidRPr="005D73A6">
              <w:rPr>
                <w:szCs w:val="28"/>
              </w:rPr>
              <w:t>內</w:t>
            </w:r>
            <w:r w:rsidRPr="005D73A6">
              <w:rPr>
                <w:szCs w:val="28"/>
              </w:rPr>
              <w:t>/</w:t>
            </w:r>
            <w:r w:rsidRPr="005D73A6">
              <w:rPr>
                <w:szCs w:val="28"/>
              </w:rPr>
              <w:t>外銷</w:t>
            </w:r>
          </w:p>
        </w:tc>
      </w:tr>
      <w:tr w:rsidR="00C316E5" w:rsidRPr="005D73A6" w:rsidTr="009C0939">
        <w:trPr>
          <w:cantSplit/>
          <w:trHeight w:hRule="exact" w:val="454"/>
          <w:jc w:val="center"/>
        </w:trPr>
        <w:tc>
          <w:tcPr>
            <w:tcW w:w="590" w:type="pct"/>
            <w:vMerge/>
            <w:vAlign w:val="center"/>
          </w:tcPr>
          <w:p w:rsidR="009B5805" w:rsidRPr="005D73A6" w:rsidRDefault="009B5805" w:rsidP="009C0939">
            <w:pPr>
              <w:autoSpaceDE w:val="0"/>
              <w:autoSpaceDN w:val="0"/>
              <w:spacing w:line="240" w:lineRule="auto"/>
              <w:rPr>
                <w:szCs w:val="28"/>
              </w:rPr>
            </w:pPr>
          </w:p>
        </w:tc>
        <w:tc>
          <w:tcPr>
            <w:tcW w:w="1810" w:type="pct"/>
            <w:tcBorders>
              <w:bottom w:val="dotted" w:sz="4" w:space="0" w:color="auto"/>
            </w:tcBorders>
            <w:vAlign w:val="center"/>
          </w:tcPr>
          <w:p w:rsidR="009B5805" w:rsidRPr="005D73A6" w:rsidRDefault="009B5805" w:rsidP="009C0939">
            <w:pPr>
              <w:autoSpaceDE w:val="0"/>
              <w:autoSpaceDN w:val="0"/>
              <w:spacing w:line="240" w:lineRule="auto"/>
              <w:rPr>
                <w:szCs w:val="28"/>
              </w:rPr>
            </w:pPr>
          </w:p>
        </w:tc>
        <w:tc>
          <w:tcPr>
            <w:tcW w:w="1040" w:type="pct"/>
            <w:gridSpan w:val="2"/>
            <w:tcBorders>
              <w:bottom w:val="dotted" w:sz="4" w:space="0" w:color="auto"/>
            </w:tcBorders>
            <w:vAlign w:val="center"/>
          </w:tcPr>
          <w:p w:rsidR="009B5805" w:rsidRPr="005D73A6" w:rsidRDefault="009B5805" w:rsidP="009C0939">
            <w:pPr>
              <w:autoSpaceDE w:val="0"/>
              <w:autoSpaceDN w:val="0"/>
              <w:spacing w:line="240" w:lineRule="auto"/>
              <w:rPr>
                <w:szCs w:val="28"/>
              </w:rPr>
            </w:pPr>
          </w:p>
        </w:tc>
        <w:tc>
          <w:tcPr>
            <w:tcW w:w="959" w:type="pct"/>
            <w:gridSpan w:val="2"/>
            <w:tcBorders>
              <w:bottom w:val="dotted" w:sz="4" w:space="0" w:color="auto"/>
            </w:tcBorders>
            <w:vAlign w:val="center"/>
          </w:tcPr>
          <w:p w:rsidR="009B5805" w:rsidRPr="005D73A6" w:rsidRDefault="009B5805" w:rsidP="009C0939">
            <w:pPr>
              <w:autoSpaceDE w:val="0"/>
              <w:autoSpaceDN w:val="0"/>
              <w:spacing w:line="240" w:lineRule="auto"/>
              <w:rPr>
                <w:szCs w:val="28"/>
              </w:rPr>
            </w:pPr>
          </w:p>
        </w:tc>
        <w:tc>
          <w:tcPr>
            <w:tcW w:w="601" w:type="pct"/>
            <w:tcBorders>
              <w:bottom w:val="dotted" w:sz="4" w:space="0" w:color="auto"/>
            </w:tcBorders>
            <w:vAlign w:val="center"/>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vAlign w:val="center"/>
          </w:tcPr>
          <w:p w:rsidR="009B5805" w:rsidRPr="005D73A6" w:rsidRDefault="009B5805" w:rsidP="009C0939">
            <w:pPr>
              <w:autoSpaceDE w:val="0"/>
              <w:autoSpaceDN w:val="0"/>
              <w:spacing w:line="240" w:lineRule="auto"/>
              <w:rPr>
                <w:szCs w:val="28"/>
              </w:rPr>
            </w:pPr>
          </w:p>
        </w:tc>
        <w:tc>
          <w:tcPr>
            <w:tcW w:w="1810" w:type="pct"/>
            <w:tcBorders>
              <w:top w:val="dotted"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c>
          <w:tcPr>
            <w:tcW w:w="1040" w:type="pct"/>
            <w:gridSpan w:val="2"/>
            <w:tcBorders>
              <w:top w:val="dotted"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c>
          <w:tcPr>
            <w:tcW w:w="959" w:type="pct"/>
            <w:gridSpan w:val="2"/>
            <w:tcBorders>
              <w:top w:val="dotted"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c>
          <w:tcPr>
            <w:tcW w:w="601" w:type="pct"/>
            <w:tcBorders>
              <w:top w:val="dotted"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tcBorders>
              <w:bottom w:val="single" w:sz="4" w:space="0" w:color="auto"/>
            </w:tcBorders>
            <w:vAlign w:val="center"/>
          </w:tcPr>
          <w:p w:rsidR="009B5805" w:rsidRPr="005D73A6" w:rsidRDefault="009B5805" w:rsidP="009C0939">
            <w:pPr>
              <w:autoSpaceDE w:val="0"/>
              <w:autoSpaceDN w:val="0"/>
              <w:spacing w:line="240" w:lineRule="auto"/>
              <w:rPr>
                <w:szCs w:val="28"/>
              </w:rPr>
            </w:pPr>
          </w:p>
        </w:tc>
        <w:tc>
          <w:tcPr>
            <w:tcW w:w="1810" w:type="pct"/>
            <w:tcBorders>
              <w:top w:val="dotted"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c>
          <w:tcPr>
            <w:tcW w:w="1040" w:type="pct"/>
            <w:gridSpan w:val="2"/>
            <w:tcBorders>
              <w:top w:val="dotted"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c>
          <w:tcPr>
            <w:tcW w:w="959" w:type="pct"/>
            <w:gridSpan w:val="2"/>
            <w:tcBorders>
              <w:top w:val="dotted"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c>
          <w:tcPr>
            <w:tcW w:w="601" w:type="pct"/>
            <w:tcBorders>
              <w:top w:val="dotted"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val="restart"/>
            <w:vAlign w:val="center"/>
          </w:tcPr>
          <w:p w:rsidR="009B5805" w:rsidRPr="005D73A6" w:rsidRDefault="009B5805" w:rsidP="009C0939">
            <w:pPr>
              <w:autoSpaceDE w:val="0"/>
              <w:autoSpaceDN w:val="0"/>
              <w:spacing w:line="240" w:lineRule="auto"/>
              <w:jc w:val="center"/>
              <w:rPr>
                <w:szCs w:val="28"/>
              </w:rPr>
            </w:pPr>
            <w:r w:rsidRPr="005D73A6">
              <w:rPr>
                <w:szCs w:val="28"/>
              </w:rPr>
              <w:t>計畫經營項目</w:t>
            </w:r>
          </w:p>
        </w:tc>
        <w:tc>
          <w:tcPr>
            <w:tcW w:w="1810" w:type="pct"/>
            <w:tcBorders>
              <w:top w:val="single" w:sz="4" w:space="0" w:color="auto"/>
              <w:bottom w:val="single" w:sz="4" w:space="0" w:color="auto"/>
            </w:tcBorders>
            <w:vAlign w:val="center"/>
          </w:tcPr>
          <w:p w:rsidR="009B5805" w:rsidRPr="005D73A6" w:rsidRDefault="009B5805" w:rsidP="009C0939">
            <w:pPr>
              <w:autoSpaceDE w:val="0"/>
              <w:autoSpaceDN w:val="0"/>
              <w:spacing w:line="240" w:lineRule="auto"/>
              <w:jc w:val="center"/>
              <w:rPr>
                <w:szCs w:val="28"/>
              </w:rPr>
            </w:pPr>
            <w:r w:rsidRPr="005D73A6">
              <w:rPr>
                <w:szCs w:val="28"/>
              </w:rPr>
              <w:t>項目名稱</w:t>
            </w:r>
          </w:p>
        </w:tc>
        <w:tc>
          <w:tcPr>
            <w:tcW w:w="2599" w:type="pct"/>
            <w:gridSpan w:val="5"/>
            <w:tcBorders>
              <w:top w:val="single" w:sz="4" w:space="0" w:color="auto"/>
              <w:bottom w:val="single" w:sz="4" w:space="0" w:color="auto"/>
            </w:tcBorders>
            <w:vAlign w:val="center"/>
          </w:tcPr>
          <w:p w:rsidR="009B5805" w:rsidRPr="005D73A6" w:rsidRDefault="009B5805" w:rsidP="009C0939">
            <w:pPr>
              <w:autoSpaceDE w:val="0"/>
              <w:autoSpaceDN w:val="0"/>
              <w:spacing w:line="240" w:lineRule="auto"/>
              <w:jc w:val="center"/>
              <w:rPr>
                <w:szCs w:val="28"/>
              </w:rPr>
            </w:pPr>
            <w:r w:rsidRPr="005D73A6">
              <w:rPr>
                <w:szCs w:val="28"/>
              </w:rPr>
              <w:t>說明</w:t>
            </w:r>
          </w:p>
        </w:tc>
      </w:tr>
      <w:tr w:rsidR="00C316E5" w:rsidRPr="005D73A6" w:rsidTr="009C0939">
        <w:trPr>
          <w:cantSplit/>
          <w:trHeight w:hRule="exact" w:val="454"/>
          <w:jc w:val="center"/>
        </w:trPr>
        <w:tc>
          <w:tcPr>
            <w:tcW w:w="590" w:type="pct"/>
            <w:vMerge/>
          </w:tcPr>
          <w:p w:rsidR="009B5805" w:rsidRPr="005D73A6" w:rsidRDefault="009B5805" w:rsidP="009C0939">
            <w:pPr>
              <w:autoSpaceDE w:val="0"/>
              <w:autoSpaceDN w:val="0"/>
              <w:spacing w:line="240" w:lineRule="auto"/>
              <w:jc w:val="center"/>
              <w:rPr>
                <w:szCs w:val="28"/>
              </w:rPr>
            </w:pPr>
          </w:p>
        </w:tc>
        <w:tc>
          <w:tcPr>
            <w:tcW w:w="1810" w:type="pct"/>
            <w:tcBorders>
              <w:top w:val="single"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c>
          <w:tcPr>
            <w:tcW w:w="2599" w:type="pct"/>
            <w:gridSpan w:val="5"/>
            <w:tcBorders>
              <w:top w:val="single"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tcPr>
          <w:p w:rsidR="009B5805" w:rsidRPr="005D73A6" w:rsidRDefault="009B5805" w:rsidP="009C0939">
            <w:pPr>
              <w:autoSpaceDE w:val="0"/>
              <w:autoSpaceDN w:val="0"/>
              <w:spacing w:line="240" w:lineRule="auto"/>
              <w:rPr>
                <w:szCs w:val="28"/>
              </w:rPr>
            </w:pPr>
          </w:p>
        </w:tc>
        <w:tc>
          <w:tcPr>
            <w:tcW w:w="1810" w:type="pct"/>
            <w:tcBorders>
              <w:top w:val="dotted"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c>
          <w:tcPr>
            <w:tcW w:w="2599" w:type="pct"/>
            <w:gridSpan w:val="5"/>
            <w:tcBorders>
              <w:top w:val="dotted" w:sz="4" w:space="0" w:color="auto"/>
              <w:bottom w:val="dotted" w:sz="4" w:space="0" w:color="auto"/>
            </w:tcBorders>
            <w:vAlign w:val="center"/>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tcPr>
          <w:p w:rsidR="009B5805" w:rsidRPr="005D73A6" w:rsidRDefault="009B5805" w:rsidP="009C0939">
            <w:pPr>
              <w:autoSpaceDE w:val="0"/>
              <w:autoSpaceDN w:val="0"/>
              <w:spacing w:line="240" w:lineRule="auto"/>
              <w:rPr>
                <w:szCs w:val="28"/>
              </w:rPr>
            </w:pPr>
          </w:p>
        </w:tc>
        <w:tc>
          <w:tcPr>
            <w:tcW w:w="1810" w:type="pct"/>
            <w:tcBorders>
              <w:top w:val="dotted" w:sz="4" w:space="0" w:color="auto"/>
            </w:tcBorders>
            <w:vAlign w:val="center"/>
          </w:tcPr>
          <w:p w:rsidR="009B5805" w:rsidRPr="005D73A6" w:rsidRDefault="009B5805" w:rsidP="009C0939">
            <w:pPr>
              <w:autoSpaceDE w:val="0"/>
              <w:autoSpaceDN w:val="0"/>
              <w:spacing w:line="240" w:lineRule="auto"/>
              <w:rPr>
                <w:szCs w:val="28"/>
              </w:rPr>
            </w:pPr>
          </w:p>
        </w:tc>
        <w:tc>
          <w:tcPr>
            <w:tcW w:w="2599" w:type="pct"/>
            <w:gridSpan w:val="5"/>
            <w:tcBorders>
              <w:top w:val="dotted" w:sz="4" w:space="0" w:color="auto"/>
            </w:tcBorders>
            <w:vAlign w:val="center"/>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val="restart"/>
            <w:vAlign w:val="center"/>
          </w:tcPr>
          <w:p w:rsidR="009B5805" w:rsidRPr="005D73A6" w:rsidRDefault="009B5805" w:rsidP="009C0939">
            <w:pPr>
              <w:autoSpaceDE w:val="0"/>
              <w:autoSpaceDN w:val="0"/>
              <w:spacing w:line="240" w:lineRule="auto"/>
              <w:jc w:val="center"/>
              <w:rPr>
                <w:szCs w:val="28"/>
              </w:rPr>
            </w:pPr>
            <w:r w:rsidRPr="005D73A6">
              <w:rPr>
                <w:szCs w:val="28"/>
              </w:rPr>
              <w:t>財務與</w:t>
            </w:r>
          </w:p>
          <w:p w:rsidR="009B5805" w:rsidRPr="005D73A6" w:rsidRDefault="009B5805" w:rsidP="009C0939">
            <w:pPr>
              <w:autoSpaceDE w:val="0"/>
              <w:autoSpaceDN w:val="0"/>
              <w:spacing w:line="240" w:lineRule="auto"/>
              <w:jc w:val="center"/>
              <w:rPr>
                <w:szCs w:val="28"/>
              </w:rPr>
            </w:pPr>
            <w:r w:rsidRPr="005D73A6">
              <w:rPr>
                <w:szCs w:val="28"/>
              </w:rPr>
              <w:t>投資</w:t>
            </w:r>
          </w:p>
        </w:tc>
        <w:tc>
          <w:tcPr>
            <w:tcW w:w="1810" w:type="pct"/>
            <w:tcBorders>
              <w:bottom w:val="nil"/>
            </w:tcBorders>
            <w:vAlign w:val="center"/>
          </w:tcPr>
          <w:p w:rsidR="009B5805" w:rsidRPr="005D73A6" w:rsidRDefault="009B5805" w:rsidP="009C0939">
            <w:pPr>
              <w:autoSpaceDE w:val="0"/>
              <w:autoSpaceDN w:val="0"/>
              <w:spacing w:line="240" w:lineRule="auto"/>
              <w:jc w:val="center"/>
              <w:rPr>
                <w:szCs w:val="28"/>
              </w:rPr>
            </w:pPr>
            <w:r w:rsidRPr="005D73A6">
              <w:rPr>
                <w:szCs w:val="28"/>
              </w:rPr>
              <w:t>預估投入項目</w:t>
            </w:r>
          </w:p>
        </w:tc>
        <w:tc>
          <w:tcPr>
            <w:tcW w:w="1040" w:type="pct"/>
            <w:gridSpan w:val="2"/>
            <w:tcBorders>
              <w:bottom w:val="nil"/>
            </w:tcBorders>
            <w:vAlign w:val="center"/>
          </w:tcPr>
          <w:p w:rsidR="009B5805" w:rsidRPr="005D73A6" w:rsidRDefault="009B5805" w:rsidP="009C0939">
            <w:pPr>
              <w:autoSpaceDE w:val="0"/>
              <w:autoSpaceDN w:val="0"/>
              <w:spacing w:line="240" w:lineRule="auto"/>
              <w:jc w:val="center"/>
              <w:rPr>
                <w:szCs w:val="28"/>
              </w:rPr>
            </w:pPr>
            <w:r w:rsidRPr="005D73A6">
              <w:rPr>
                <w:szCs w:val="28"/>
              </w:rPr>
              <w:t>預估金額</w:t>
            </w:r>
          </w:p>
        </w:tc>
        <w:tc>
          <w:tcPr>
            <w:tcW w:w="1560" w:type="pct"/>
            <w:gridSpan w:val="3"/>
            <w:vAlign w:val="center"/>
          </w:tcPr>
          <w:p w:rsidR="009B5805" w:rsidRPr="005D73A6" w:rsidRDefault="009B5805" w:rsidP="009C0939">
            <w:pPr>
              <w:autoSpaceDE w:val="0"/>
              <w:autoSpaceDN w:val="0"/>
              <w:spacing w:line="240" w:lineRule="auto"/>
              <w:jc w:val="center"/>
              <w:rPr>
                <w:szCs w:val="28"/>
              </w:rPr>
            </w:pPr>
            <w:r w:rsidRPr="005D73A6">
              <w:rPr>
                <w:szCs w:val="28"/>
              </w:rPr>
              <w:t>資金來源</w:t>
            </w:r>
          </w:p>
        </w:tc>
      </w:tr>
      <w:tr w:rsidR="00C316E5" w:rsidRPr="005D73A6" w:rsidTr="009C0939">
        <w:trPr>
          <w:cantSplit/>
          <w:trHeight w:hRule="exact" w:val="454"/>
          <w:jc w:val="center"/>
        </w:trPr>
        <w:tc>
          <w:tcPr>
            <w:tcW w:w="590" w:type="pct"/>
            <w:vMerge/>
          </w:tcPr>
          <w:p w:rsidR="009B5805" w:rsidRPr="005D73A6" w:rsidRDefault="009B5805" w:rsidP="009C0939">
            <w:pPr>
              <w:autoSpaceDE w:val="0"/>
              <w:autoSpaceDN w:val="0"/>
              <w:spacing w:line="240" w:lineRule="auto"/>
              <w:jc w:val="center"/>
              <w:rPr>
                <w:szCs w:val="28"/>
              </w:rPr>
            </w:pPr>
          </w:p>
        </w:tc>
        <w:tc>
          <w:tcPr>
            <w:tcW w:w="1810" w:type="pct"/>
            <w:tcBorders>
              <w:bottom w:val="dotted" w:sz="4" w:space="0" w:color="auto"/>
              <w:right w:val="nil"/>
            </w:tcBorders>
            <w:vAlign w:val="center"/>
          </w:tcPr>
          <w:p w:rsidR="009B5805" w:rsidRPr="005D73A6" w:rsidRDefault="009B5805" w:rsidP="009C0939">
            <w:pPr>
              <w:autoSpaceDE w:val="0"/>
              <w:autoSpaceDN w:val="0"/>
              <w:spacing w:line="240" w:lineRule="auto"/>
              <w:rPr>
                <w:szCs w:val="28"/>
              </w:rPr>
            </w:pPr>
            <w:r w:rsidRPr="005D73A6">
              <w:rPr>
                <w:szCs w:val="28"/>
              </w:rPr>
              <w:t>土地及建築物</w:t>
            </w:r>
          </w:p>
        </w:tc>
        <w:tc>
          <w:tcPr>
            <w:tcW w:w="1040" w:type="pct"/>
            <w:gridSpan w:val="2"/>
            <w:tcBorders>
              <w:left w:val="single" w:sz="4" w:space="0" w:color="auto"/>
              <w:bottom w:val="dotted" w:sz="4" w:space="0" w:color="auto"/>
            </w:tcBorders>
            <w:vAlign w:val="center"/>
          </w:tcPr>
          <w:p w:rsidR="009B5805" w:rsidRPr="005D73A6" w:rsidRDefault="009B5805" w:rsidP="009C0939">
            <w:pPr>
              <w:autoSpaceDE w:val="0"/>
              <w:autoSpaceDN w:val="0"/>
              <w:spacing w:line="240" w:lineRule="auto"/>
              <w:jc w:val="right"/>
              <w:rPr>
                <w:szCs w:val="28"/>
              </w:rPr>
            </w:pPr>
            <w:r w:rsidRPr="005D73A6">
              <w:rPr>
                <w:szCs w:val="28"/>
              </w:rPr>
              <w:t>萬元</w:t>
            </w:r>
          </w:p>
        </w:tc>
        <w:tc>
          <w:tcPr>
            <w:tcW w:w="1560" w:type="pct"/>
            <w:gridSpan w:val="3"/>
            <w:vMerge w:val="restart"/>
          </w:tcPr>
          <w:p w:rsidR="009B5805" w:rsidRPr="005D73A6" w:rsidRDefault="009B5805" w:rsidP="009C0939">
            <w:pPr>
              <w:autoSpaceDE w:val="0"/>
              <w:autoSpaceDN w:val="0"/>
              <w:spacing w:line="240" w:lineRule="auto"/>
              <w:rPr>
                <w:szCs w:val="28"/>
              </w:rPr>
            </w:pPr>
          </w:p>
          <w:p w:rsidR="009B5805" w:rsidRPr="005D73A6" w:rsidRDefault="009B5805" w:rsidP="009C0939">
            <w:pPr>
              <w:autoSpaceDE w:val="0"/>
              <w:autoSpaceDN w:val="0"/>
              <w:spacing w:line="240" w:lineRule="auto"/>
              <w:rPr>
                <w:szCs w:val="28"/>
              </w:rPr>
            </w:pPr>
          </w:p>
          <w:p w:rsidR="009B5805" w:rsidRPr="005D73A6" w:rsidRDefault="009B5805" w:rsidP="009C0939">
            <w:pPr>
              <w:autoSpaceDE w:val="0"/>
              <w:autoSpaceDN w:val="0"/>
              <w:spacing w:line="240" w:lineRule="auto"/>
              <w:rPr>
                <w:szCs w:val="28"/>
              </w:rPr>
            </w:pPr>
            <w:r w:rsidRPr="005D73A6">
              <w:rPr>
                <w:szCs w:val="28"/>
              </w:rPr>
              <w:t xml:space="preserve">　自有資金　約　　　</w:t>
            </w:r>
            <w:r w:rsidRPr="005D73A6">
              <w:rPr>
                <w:szCs w:val="28"/>
              </w:rPr>
              <w:t>%</w:t>
            </w:r>
          </w:p>
          <w:p w:rsidR="009B5805" w:rsidRPr="005D73A6" w:rsidRDefault="009B5805" w:rsidP="009C0939">
            <w:pPr>
              <w:autoSpaceDE w:val="0"/>
              <w:autoSpaceDN w:val="0"/>
              <w:spacing w:line="240" w:lineRule="auto"/>
              <w:rPr>
                <w:szCs w:val="28"/>
              </w:rPr>
            </w:pPr>
            <w:r w:rsidRPr="005D73A6">
              <w:rPr>
                <w:szCs w:val="28"/>
              </w:rPr>
              <w:t xml:space="preserve">　銀行借款　約　　　</w:t>
            </w:r>
            <w:r w:rsidRPr="005D73A6">
              <w:rPr>
                <w:szCs w:val="28"/>
              </w:rPr>
              <w:t>%</w:t>
            </w:r>
          </w:p>
          <w:p w:rsidR="009B5805" w:rsidRPr="005D73A6" w:rsidRDefault="009B5805" w:rsidP="009C0939">
            <w:pPr>
              <w:autoSpaceDE w:val="0"/>
              <w:autoSpaceDN w:val="0"/>
              <w:spacing w:line="240" w:lineRule="auto"/>
              <w:rPr>
                <w:szCs w:val="28"/>
              </w:rPr>
            </w:pPr>
            <w:r w:rsidRPr="005D73A6">
              <w:rPr>
                <w:szCs w:val="28"/>
              </w:rPr>
              <w:t xml:space="preserve">　其　　他　約　　　</w:t>
            </w:r>
            <w:r w:rsidRPr="005D73A6">
              <w:rPr>
                <w:szCs w:val="28"/>
              </w:rPr>
              <w:t>%</w:t>
            </w:r>
          </w:p>
        </w:tc>
      </w:tr>
      <w:tr w:rsidR="00C316E5" w:rsidRPr="005D73A6" w:rsidTr="009C0939">
        <w:trPr>
          <w:cantSplit/>
          <w:trHeight w:hRule="exact" w:val="454"/>
          <w:jc w:val="center"/>
        </w:trPr>
        <w:tc>
          <w:tcPr>
            <w:tcW w:w="590" w:type="pct"/>
            <w:vMerge/>
          </w:tcPr>
          <w:p w:rsidR="009B5805" w:rsidRPr="005D73A6" w:rsidRDefault="009B5805" w:rsidP="009C0939">
            <w:pPr>
              <w:autoSpaceDE w:val="0"/>
              <w:autoSpaceDN w:val="0"/>
              <w:spacing w:line="240" w:lineRule="auto"/>
              <w:jc w:val="center"/>
              <w:rPr>
                <w:szCs w:val="28"/>
              </w:rPr>
            </w:pPr>
          </w:p>
        </w:tc>
        <w:tc>
          <w:tcPr>
            <w:tcW w:w="1810" w:type="pct"/>
            <w:tcBorders>
              <w:top w:val="dotted" w:sz="4" w:space="0" w:color="auto"/>
              <w:bottom w:val="dotted" w:sz="4" w:space="0" w:color="auto"/>
              <w:right w:val="nil"/>
            </w:tcBorders>
            <w:vAlign w:val="center"/>
          </w:tcPr>
          <w:p w:rsidR="009B5805" w:rsidRPr="005D73A6" w:rsidRDefault="009B5805" w:rsidP="009C0939">
            <w:pPr>
              <w:autoSpaceDE w:val="0"/>
              <w:autoSpaceDN w:val="0"/>
              <w:spacing w:line="240" w:lineRule="auto"/>
              <w:rPr>
                <w:szCs w:val="28"/>
              </w:rPr>
            </w:pPr>
            <w:r w:rsidRPr="005D73A6">
              <w:rPr>
                <w:szCs w:val="28"/>
              </w:rPr>
              <w:t>事務機器設備</w:t>
            </w:r>
          </w:p>
        </w:tc>
        <w:tc>
          <w:tcPr>
            <w:tcW w:w="1040" w:type="pct"/>
            <w:gridSpan w:val="2"/>
            <w:tcBorders>
              <w:top w:val="dotted" w:sz="4" w:space="0" w:color="auto"/>
              <w:left w:val="single" w:sz="4" w:space="0" w:color="auto"/>
              <w:bottom w:val="dotted" w:sz="4" w:space="0" w:color="auto"/>
            </w:tcBorders>
            <w:vAlign w:val="center"/>
          </w:tcPr>
          <w:p w:rsidR="009B5805" w:rsidRPr="005D73A6" w:rsidRDefault="009B5805" w:rsidP="009C0939">
            <w:pPr>
              <w:autoSpaceDE w:val="0"/>
              <w:autoSpaceDN w:val="0"/>
              <w:spacing w:line="240" w:lineRule="auto"/>
              <w:jc w:val="right"/>
              <w:rPr>
                <w:szCs w:val="28"/>
              </w:rPr>
            </w:pPr>
            <w:r w:rsidRPr="005D73A6">
              <w:rPr>
                <w:szCs w:val="28"/>
              </w:rPr>
              <w:t>萬元</w:t>
            </w:r>
          </w:p>
        </w:tc>
        <w:tc>
          <w:tcPr>
            <w:tcW w:w="1560" w:type="pct"/>
            <w:gridSpan w:val="3"/>
            <w:vMerge/>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tcPr>
          <w:p w:rsidR="009B5805" w:rsidRPr="005D73A6" w:rsidRDefault="009B5805" w:rsidP="009C0939">
            <w:pPr>
              <w:autoSpaceDE w:val="0"/>
              <w:autoSpaceDN w:val="0"/>
              <w:spacing w:line="240" w:lineRule="auto"/>
              <w:jc w:val="center"/>
              <w:rPr>
                <w:szCs w:val="28"/>
              </w:rPr>
            </w:pPr>
          </w:p>
        </w:tc>
        <w:tc>
          <w:tcPr>
            <w:tcW w:w="1810" w:type="pct"/>
            <w:tcBorders>
              <w:top w:val="dotted" w:sz="4" w:space="0" w:color="auto"/>
              <w:bottom w:val="dotted" w:sz="4" w:space="0" w:color="auto"/>
              <w:right w:val="nil"/>
            </w:tcBorders>
            <w:vAlign w:val="center"/>
          </w:tcPr>
          <w:p w:rsidR="009B5805" w:rsidRPr="005D73A6" w:rsidRDefault="009B5805" w:rsidP="009C0939">
            <w:pPr>
              <w:autoSpaceDE w:val="0"/>
              <w:autoSpaceDN w:val="0"/>
              <w:spacing w:line="240" w:lineRule="auto"/>
              <w:rPr>
                <w:szCs w:val="28"/>
              </w:rPr>
            </w:pPr>
            <w:r w:rsidRPr="005D73A6">
              <w:rPr>
                <w:szCs w:val="28"/>
              </w:rPr>
              <w:t>辦公用品</w:t>
            </w:r>
          </w:p>
        </w:tc>
        <w:tc>
          <w:tcPr>
            <w:tcW w:w="1040" w:type="pct"/>
            <w:gridSpan w:val="2"/>
            <w:tcBorders>
              <w:top w:val="dotted" w:sz="4" w:space="0" w:color="auto"/>
              <w:left w:val="single" w:sz="4" w:space="0" w:color="auto"/>
              <w:bottom w:val="dotted" w:sz="4" w:space="0" w:color="auto"/>
            </w:tcBorders>
            <w:vAlign w:val="center"/>
          </w:tcPr>
          <w:p w:rsidR="009B5805" w:rsidRPr="005D73A6" w:rsidRDefault="009B5805" w:rsidP="009C0939">
            <w:pPr>
              <w:autoSpaceDE w:val="0"/>
              <w:autoSpaceDN w:val="0"/>
              <w:spacing w:line="240" w:lineRule="auto"/>
              <w:jc w:val="right"/>
              <w:rPr>
                <w:szCs w:val="28"/>
              </w:rPr>
            </w:pPr>
            <w:r w:rsidRPr="005D73A6">
              <w:rPr>
                <w:szCs w:val="28"/>
              </w:rPr>
              <w:t>萬元</w:t>
            </w:r>
          </w:p>
        </w:tc>
        <w:tc>
          <w:tcPr>
            <w:tcW w:w="1560" w:type="pct"/>
            <w:gridSpan w:val="3"/>
            <w:vMerge/>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tcPr>
          <w:p w:rsidR="009B5805" w:rsidRPr="005D73A6" w:rsidRDefault="009B5805" w:rsidP="009C0939">
            <w:pPr>
              <w:autoSpaceDE w:val="0"/>
              <w:autoSpaceDN w:val="0"/>
              <w:spacing w:line="240" w:lineRule="auto"/>
              <w:jc w:val="center"/>
              <w:rPr>
                <w:szCs w:val="28"/>
              </w:rPr>
            </w:pPr>
          </w:p>
        </w:tc>
        <w:tc>
          <w:tcPr>
            <w:tcW w:w="1810" w:type="pct"/>
            <w:tcBorders>
              <w:top w:val="dotted" w:sz="4" w:space="0" w:color="auto"/>
              <w:bottom w:val="dotted" w:sz="4" w:space="0" w:color="auto"/>
              <w:right w:val="nil"/>
            </w:tcBorders>
            <w:vAlign w:val="center"/>
          </w:tcPr>
          <w:p w:rsidR="009B5805" w:rsidRPr="005D73A6" w:rsidRDefault="009B5805" w:rsidP="009C0939">
            <w:pPr>
              <w:autoSpaceDE w:val="0"/>
              <w:autoSpaceDN w:val="0"/>
              <w:spacing w:line="240" w:lineRule="auto"/>
              <w:rPr>
                <w:szCs w:val="28"/>
              </w:rPr>
            </w:pPr>
            <w:r w:rsidRPr="005D73A6">
              <w:rPr>
                <w:szCs w:val="28"/>
              </w:rPr>
              <w:t>年營運資金</w:t>
            </w:r>
            <w:r w:rsidRPr="005D73A6">
              <w:rPr>
                <w:sz w:val="24"/>
                <w:szCs w:val="28"/>
              </w:rPr>
              <w:t>（預估前三年總額）</w:t>
            </w:r>
          </w:p>
        </w:tc>
        <w:tc>
          <w:tcPr>
            <w:tcW w:w="1040" w:type="pct"/>
            <w:gridSpan w:val="2"/>
            <w:tcBorders>
              <w:top w:val="dotted" w:sz="4" w:space="0" w:color="auto"/>
              <w:left w:val="single" w:sz="4" w:space="0" w:color="auto"/>
              <w:bottom w:val="dotted" w:sz="4" w:space="0" w:color="auto"/>
            </w:tcBorders>
            <w:vAlign w:val="center"/>
          </w:tcPr>
          <w:p w:rsidR="009B5805" w:rsidRPr="005D73A6" w:rsidRDefault="009B5805" w:rsidP="009C0939">
            <w:pPr>
              <w:autoSpaceDE w:val="0"/>
              <w:autoSpaceDN w:val="0"/>
              <w:spacing w:line="240" w:lineRule="auto"/>
              <w:jc w:val="right"/>
              <w:rPr>
                <w:szCs w:val="28"/>
              </w:rPr>
            </w:pPr>
            <w:r w:rsidRPr="005D73A6">
              <w:rPr>
                <w:szCs w:val="28"/>
              </w:rPr>
              <w:t>萬元</w:t>
            </w:r>
          </w:p>
        </w:tc>
        <w:tc>
          <w:tcPr>
            <w:tcW w:w="1560" w:type="pct"/>
            <w:gridSpan w:val="3"/>
            <w:vMerge/>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tcPr>
          <w:p w:rsidR="009B5805" w:rsidRPr="005D73A6" w:rsidRDefault="009B5805" w:rsidP="009C0939">
            <w:pPr>
              <w:autoSpaceDE w:val="0"/>
              <w:autoSpaceDN w:val="0"/>
              <w:spacing w:line="240" w:lineRule="auto"/>
              <w:jc w:val="center"/>
              <w:rPr>
                <w:szCs w:val="28"/>
              </w:rPr>
            </w:pPr>
          </w:p>
        </w:tc>
        <w:tc>
          <w:tcPr>
            <w:tcW w:w="1810" w:type="pct"/>
            <w:tcBorders>
              <w:top w:val="dotted" w:sz="4" w:space="0" w:color="auto"/>
              <w:bottom w:val="dotted" w:sz="4" w:space="0" w:color="auto"/>
              <w:right w:val="nil"/>
            </w:tcBorders>
            <w:vAlign w:val="center"/>
          </w:tcPr>
          <w:p w:rsidR="009B5805" w:rsidRPr="005D73A6" w:rsidRDefault="009B5805" w:rsidP="009C0939">
            <w:pPr>
              <w:autoSpaceDE w:val="0"/>
              <w:autoSpaceDN w:val="0"/>
              <w:spacing w:line="240" w:lineRule="auto"/>
              <w:rPr>
                <w:szCs w:val="28"/>
              </w:rPr>
            </w:pPr>
            <w:r w:rsidRPr="005D73A6">
              <w:rPr>
                <w:szCs w:val="28"/>
              </w:rPr>
              <w:t>其他</w:t>
            </w:r>
          </w:p>
        </w:tc>
        <w:tc>
          <w:tcPr>
            <w:tcW w:w="1040" w:type="pct"/>
            <w:gridSpan w:val="2"/>
            <w:tcBorders>
              <w:top w:val="dotted" w:sz="4" w:space="0" w:color="auto"/>
              <w:left w:val="single" w:sz="4" w:space="0" w:color="auto"/>
              <w:bottom w:val="dotted" w:sz="4" w:space="0" w:color="auto"/>
            </w:tcBorders>
            <w:vAlign w:val="center"/>
          </w:tcPr>
          <w:p w:rsidR="009B5805" w:rsidRPr="005D73A6" w:rsidRDefault="009B5805" w:rsidP="009C0939">
            <w:pPr>
              <w:autoSpaceDE w:val="0"/>
              <w:autoSpaceDN w:val="0"/>
              <w:spacing w:line="240" w:lineRule="auto"/>
              <w:jc w:val="right"/>
              <w:rPr>
                <w:szCs w:val="28"/>
              </w:rPr>
            </w:pPr>
            <w:r w:rsidRPr="005D73A6">
              <w:rPr>
                <w:szCs w:val="28"/>
              </w:rPr>
              <w:t>萬元</w:t>
            </w:r>
          </w:p>
        </w:tc>
        <w:tc>
          <w:tcPr>
            <w:tcW w:w="1560" w:type="pct"/>
            <w:gridSpan w:val="3"/>
            <w:vMerge/>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tcPr>
          <w:p w:rsidR="009B5805" w:rsidRPr="005D73A6" w:rsidRDefault="009B5805" w:rsidP="009C0939">
            <w:pPr>
              <w:autoSpaceDE w:val="0"/>
              <w:autoSpaceDN w:val="0"/>
              <w:spacing w:line="240" w:lineRule="auto"/>
              <w:jc w:val="center"/>
              <w:rPr>
                <w:szCs w:val="28"/>
              </w:rPr>
            </w:pPr>
          </w:p>
        </w:tc>
        <w:tc>
          <w:tcPr>
            <w:tcW w:w="1810" w:type="pct"/>
            <w:tcBorders>
              <w:top w:val="dotted" w:sz="4" w:space="0" w:color="auto"/>
              <w:bottom w:val="dotted" w:sz="4" w:space="0" w:color="auto"/>
              <w:right w:val="nil"/>
            </w:tcBorders>
            <w:vAlign w:val="center"/>
          </w:tcPr>
          <w:p w:rsidR="009B5805" w:rsidRPr="005D73A6" w:rsidRDefault="009B5805" w:rsidP="009C0939">
            <w:pPr>
              <w:autoSpaceDE w:val="0"/>
              <w:autoSpaceDN w:val="0"/>
              <w:spacing w:line="240" w:lineRule="auto"/>
              <w:rPr>
                <w:szCs w:val="28"/>
              </w:rPr>
            </w:pPr>
          </w:p>
        </w:tc>
        <w:tc>
          <w:tcPr>
            <w:tcW w:w="1040" w:type="pct"/>
            <w:gridSpan w:val="2"/>
            <w:tcBorders>
              <w:top w:val="dotted" w:sz="4" w:space="0" w:color="auto"/>
              <w:left w:val="single" w:sz="4" w:space="0" w:color="auto"/>
              <w:bottom w:val="dotted" w:sz="4" w:space="0" w:color="auto"/>
            </w:tcBorders>
            <w:vAlign w:val="center"/>
          </w:tcPr>
          <w:p w:rsidR="009B5805" w:rsidRPr="005D73A6" w:rsidRDefault="009B5805" w:rsidP="009C0939">
            <w:pPr>
              <w:autoSpaceDE w:val="0"/>
              <w:autoSpaceDN w:val="0"/>
              <w:spacing w:line="240" w:lineRule="auto"/>
              <w:jc w:val="right"/>
              <w:rPr>
                <w:szCs w:val="28"/>
              </w:rPr>
            </w:pPr>
            <w:r w:rsidRPr="005D73A6">
              <w:rPr>
                <w:szCs w:val="28"/>
              </w:rPr>
              <w:t>萬元</w:t>
            </w:r>
          </w:p>
        </w:tc>
        <w:tc>
          <w:tcPr>
            <w:tcW w:w="1560" w:type="pct"/>
            <w:gridSpan w:val="3"/>
            <w:vMerge/>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tcPr>
          <w:p w:rsidR="009B5805" w:rsidRPr="005D73A6" w:rsidRDefault="009B5805" w:rsidP="009C0939">
            <w:pPr>
              <w:autoSpaceDE w:val="0"/>
              <w:autoSpaceDN w:val="0"/>
              <w:spacing w:line="240" w:lineRule="auto"/>
              <w:jc w:val="center"/>
              <w:rPr>
                <w:szCs w:val="28"/>
              </w:rPr>
            </w:pPr>
          </w:p>
        </w:tc>
        <w:tc>
          <w:tcPr>
            <w:tcW w:w="1810" w:type="pct"/>
            <w:tcBorders>
              <w:top w:val="dotted" w:sz="4" w:space="0" w:color="auto"/>
              <w:right w:val="nil"/>
            </w:tcBorders>
          </w:tcPr>
          <w:p w:rsidR="009B5805" w:rsidRPr="005D73A6" w:rsidRDefault="009B5805" w:rsidP="009C0939">
            <w:pPr>
              <w:autoSpaceDE w:val="0"/>
              <w:autoSpaceDN w:val="0"/>
              <w:spacing w:line="240" w:lineRule="auto"/>
              <w:rPr>
                <w:szCs w:val="28"/>
              </w:rPr>
            </w:pPr>
            <w:r w:rsidRPr="005D73A6">
              <w:rPr>
                <w:szCs w:val="28"/>
              </w:rPr>
              <w:t>合計</w:t>
            </w:r>
          </w:p>
        </w:tc>
        <w:tc>
          <w:tcPr>
            <w:tcW w:w="1040" w:type="pct"/>
            <w:gridSpan w:val="2"/>
            <w:tcBorders>
              <w:top w:val="dotted" w:sz="4" w:space="0" w:color="auto"/>
              <w:left w:val="single" w:sz="4" w:space="0" w:color="auto"/>
            </w:tcBorders>
            <w:vAlign w:val="center"/>
          </w:tcPr>
          <w:p w:rsidR="009B5805" w:rsidRPr="005D73A6" w:rsidRDefault="009B5805" w:rsidP="009C0939">
            <w:pPr>
              <w:autoSpaceDE w:val="0"/>
              <w:autoSpaceDN w:val="0"/>
              <w:spacing w:line="240" w:lineRule="auto"/>
              <w:jc w:val="right"/>
              <w:rPr>
                <w:szCs w:val="28"/>
              </w:rPr>
            </w:pPr>
            <w:r w:rsidRPr="005D73A6">
              <w:rPr>
                <w:szCs w:val="28"/>
              </w:rPr>
              <w:t>萬元</w:t>
            </w:r>
          </w:p>
        </w:tc>
        <w:tc>
          <w:tcPr>
            <w:tcW w:w="1560" w:type="pct"/>
            <w:gridSpan w:val="3"/>
            <w:vMerge/>
          </w:tcPr>
          <w:p w:rsidR="009B5805" w:rsidRPr="005D73A6" w:rsidRDefault="009B5805" w:rsidP="009C0939">
            <w:pPr>
              <w:autoSpaceDE w:val="0"/>
              <w:autoSpaceDN w:val="0"/>
              <w:spacing w:line="240" w:lineRule="auto"/>
              <w:rPr>
                <w:szCs w:val="28"/>
              </w:rPr>
            </w:pPr>
          </w:p>
        </w:tc>
      </w:tr>
      <w:tr w:rsidR="00C316E5" w:rsidRPr="005D73A6" w:rsidTr="009C0939">
        <w:trPr>
          <w:cantSplit/>
          <w:trHeight w:hRule="exact" w:val="454"/>
          <w:jc w:val="center"/>
        </w:trPr>
        <w:tc>
          <w:tcPr>
            <w:tcW w:w="590" w:type="pct"/>
            <w:vMerge/>
          </w:tcPr>
          <w:p w:rsidR="009B5805" w:rsidRPr="005D73A6" w:rsidRDefault="009B5805" w:rsidP="009C0939">
            <w:pPr>
              <w:autoSpaceDE w:val="0"/>
              <w:autoSpaceDN w:val="0"/>
              <w:spacing w:line="240" w:lineRule="auto"/>
              <w:jc w:val="center"/>
              <w:rPr>
                <w:szCs w:val="28"/>
              </w:rPr>
            </w:pPr>
          </w:p>
        </w:tc>
        <w:tc>
          <w:tcPr>
            <w:tcW w:w="1810" w:type="pct"/>
            <w:vAlign w:val="center"/>
          </w:tcPr>
          <w:p w:rsidR="009B5805" w:rsidRPr="005D73A6" w:rsidRDefault="009B5805" w:rsidP="009C0939">
            <w:pPr>
              <w:autoSpaceDE w:val="0"/>
              <w:autoSpaceDN w:val="0"/>
              <w:spacing w:line="240" w:lineRule="auto"/>
              <w:rPr>
                <w:szCs w:val="28"/>
              </w:rPr>
            </w:pPr>
            <w:r w:rsidRPr="005D73A6">
              <w:rPr>
                <w:szCs w:val="28"/>
              </w:rPr>
              <w:t>預估年營業額</w:t>
            </w:r>
          </w:p>
        </w:tc>
        <w:tc>
          <w:tcPr>
            <w:tcW w:w="2599" w:type="pct"/>
            <w:gridSpan w:val="5"/>
          </w:tcPr>
          <w:p w:rsidR="009B5805" w:rsidRPr="005D73A6" w:rsidRDefault="009B5805" w:rsidP="009C0939">
            <w:pPr>
              <w:autoSpaceDE w:val="0"/>
              <w:autoSpaceDN w:val="0"/>
              <w:spacing w:line="240" w:lineRule="auto"/>
              <w:jc w:val="right"/>
              <w:rPr>
                <w:szCs w:val="28"/>
              </w:rPr>
            </w:pPr>
            <w:r w:rsidRPr="005D73A6">
              <w:rPr>
                <w:szCs w:val="28"/>
              </w:rPr>
              <w:t>萬元</w:t>
            </w:r>
          </w:p>
        </w:tc>
      </w:tr>
      <w:tr w:rsidR="00C316E5" w:rsidRPr="005D73A6" w:rsidTr="009C0939">
        <w:trPr>
          <w:cantSplit/>
          <w:trHeight w:hRule="exact" w:val="1134"/>
          <w:jc w:val="center"/>
        </w:trPr>
        <w:tc>
          <w:tcPr>
            <w:tcW w:w="590" w:type="pct"/>
            <w:vMerge w:val="restart"/>
            <w:vAlign w:val="center"/>
          </w:tcPr>
          <w:p w:rsidR="009B5805" w:rsidRPr="005D73A6" w:rsidRDefault="009B5805" w:rsidP="009C0939">
            <w:pPr>
              <w:autoSpaceDE w:val="0"/>
              <w:autoSpaceDN w:val="0"/>
              <w:spacing w:line="240" w:lineRule="auto"/>
              <w:jc w:val="center"/>
              <w:rPr>
                <w:szCs w:val="28"/>
              </w:rPr>
            </w:pPr>
            <w:r w:rsidRPr="005D73A6">
              <w:rPr>
                <w:szCs w:val="28"/>
              </w:rPr>
              <w:t>研究</w:t>
            </w:r>
          </w:p>
          <w:p w:rsidR="009B5805" w:rsidRPr="005D73A6" w:rsidRDefault="009B5805" w:rsidP="009C0939">
            <w:pPr>
              <w:autoSpaceDE w:val="0"/>
              <w:autoSpaceDN w:val="0"/>
              <w:spacing w:line="240" w:lineRule="auto"/>
              <w:jc w:val="center"/>
              <w:rPr>
                <w:szCs w:val="28"/>
              </w:rPr>
            </w:pPr>
            <w:r w:rsidRPr="005D73A6">
              <w:rPr>
                <w:szCs w:val="28"/>
              </w:rPr>
              <w:t>發展</w:t>
            </w:r>
          </w:p>
        </w:tc>
        <w:tc>
          <w:tcPr>
            <w:tcW w:w="1810" w:type="pct"/>
            <w:vAlign w:val="center"/>
          </w:tcPr>
          <w:p w:rsidR="009B5805" w:rsidRPr="005D73A6" w:rsidRDefault="009B5805" w:rsidP="009C0939">
            <w:pPr>
              <w:autoSpaceDE w:val="0"/>
              <w:autoSpaceDN w:val="0"/>
              <w:spacing w:line="240" w:lineRule="auto"/>
              <w:jc w:val="center"/>
              <w:rPr>
                <w:szCs w:val="28"/>
              </w:rPr>
            </w:pPr>
            <w:r w:rsidRPr="005D73A6">
              <w:rPr>
                <w:szCs w:val="28"/>
              </w:rPr>
              <w:t>預估年度研發費用</w:t>
            </w:r>
          </w:p>
        </w:tc>
        <w:tc>
          <w:tcPr>
            <w:tcW w:w="946" w:type="pct"/>
            <w:vAlign w:val="center"/>
          </w:tcPr>
          <w:p w:rsidR="009B5805" w:rsidRPr="005D73A6" w:rsidRDefault="009B5805" w:rsidP="009C0939">
            <w:pPr>
              <w:autoSpaceDE w:val="0"/>
              <w:autoSpaceDN w:val="0"/>
              <w:spacing w:line="240" w:lineRule="auto"/>
              <w:jc w:val="center"/>
              <w:rPr>
                <w:szCs w:val="28"/>
              </w:rPr>
            </w:pPr>
            <w:proofErr w:type="gramStart"/>
            <w:r w:rsidRPr="005D73A6">
              <w:rPr>
                <w:szCs w:val="28"/>
              </w:rPr>
              <w:t>佔</w:t>
            </w:r>
            <w:proofErr w:type="gramEnd"/>
            <w:r w:rsidRPr="005D73A6">
              <w:rPr>
                <w:szCs w:val="28"/>
              </w:rPr>
              <w:t>年營業額</w:t>
            </w:r>
          </w:p>
          <w:p w:rsidR="009B5805" w:rsidRPr="005D73A6" w:rsidRDefault="009B5805" w:rsidP="009C0939">
            <w:pPr>
              <w:autoSpaceDE w:val="0"/>
              <w:autoSpaceDN w:val="0"/>
              <w:spacing w:line="240" w:lineRule="auto"/>
              <w:jc w:val="center"/>
              <w:rPr>
                <w:szCs w:val="28"/>
              </w:rPr>
            </w:pPr>
            <w:r w:rsidRPr="005D73A6">
              <w:rPr>
                <w:szCs w:val="28"/>
              </w:rPr>
              <w:t>比例</w:t>
            </w:r>
          </w:p>
        </w:tc>
        <w:tc>
          <w:tcPr>
            <w:tcW w:w="914" w:type="pct"/>
            <w:gridSpan w:val="2"/>
            <w:vAlign w:val="center"/>
          </w:tcPr>
          <w:p w:rsidR="009B5805" w:rsidRPr="005D73A6" w:rsidRDefault="009B5805" w:rsidP="009C0939">
            <w:pPr>
              <w:autoSpaceDE w:val="0"/>
              <w:autoSpaceDN w:val="0"/>
              <w:spacing w:line="240" w:lineRule="auto"/>
              <w:jc w:val="center"/>
              <w:rPr>
                <w:szCs w:val="28"/>
              </w:rPr>
            </w:pPr>
            <w:r w:rsidRPr="005D73A6">
              <w:rPr>
                <w:szCs w:val="28"/>
              </w:rPr>
              <w:t>預估專技研發</w:t>
            </w:r>
          </w:p>
          <w:p w:rsidR="009B5805" w:rsidRPr="005D73A6" w:rsidRDefault="009B5805" w:rsidP="009C0939">
            <w:pPr>
              <w:autoSpaceDE w:val="0"/>
              <w:autoSpaceDN w:val="0"/>
              <w:spacing w:line="240" w:lineRule="auto"/>
              <w:jc w:val="center"/>
              <w:rPr>
                <w:szCs w:val="28"/>
              </w:rPr>
            </w:pPr>
            <w:r w:rsidRPr="005D73A6">
              <w:rPr>
                <w:szCs w:val="28"/>
              </w:rPr>
              <w:t>人數</w:t>
            </w:r>
          </w:p>
        </w:tc>
        <w:tc>
          <w:tcPr>
            <w:tcW w:w="739" w:type="pct"/>
            <w:gridSpan w:val="2"/>
            <w:vAlign w:val="center"/>
          </w:tcPr>
          <w:p w:rsidR="009B5805" w:rsidRPr="005D73A6" w:rsidRDefault="009B5805" w:rsidP="009C0939">
            <w:pPr>
              <w:autoSpaceDE w:val="0"/>
              <w:autoSpaceDN w:val="0"/>
              <w:spacing w:line="240" w:lineRule="auto"/>
              <w:jc w:val="center"/>
              <w:rPr>
                <w:szCs w:val="28"/>
              </w:rPr>
            </w:pPr>
            <w:proofErr w:type="gramStart"/>
            <w:r w:rsidRPr="005D73A6">
              <w:rPr>
                <w:szCs w:val="28"/>
              </w:rPr>
              <w:t>佔</w:t>
            </w:r>
            <w:proofErr w:type="gramEnd"/>
            <w:r w:rsidRPr="005D73A6">
              <w:rPr>
                <w:szCs w:val="28"/>
              </w:rPr>
              <w:t>總員工</w:t>
            </w:r>
          </w:p>
          <w:p w:rsidR="009B5805" w:rsidRPr="005D73A6" w:rsidRDefault="009B5805" w:rsidP="009C0939">
            <w:pPr>
              <w:autoSpaceDE w:val="0"/>
              <w:autoSpaceDN w:val="0"/>
              <w:spacing w:line="240" w:lineRule="auto"/>
              <w:jc w:val="center"/>
              <w:rPr>
                <w:szCs w:val="28"/>
              </w:rPr>
            </w:pPr>
            <w:r w:rsidRPr="005D73A6">
              <w:rPr>
                <w:szCs w:val="28"/>
              </w:rPr>
              <w:t>比例</w:t>
            </w:r>
          </w:p>
        </w:tc>
      </w:tr>
      <w:tr w:rsidR="00C316E5" w:rsidRPr="005D73A6" w:rsidTr="009C0939">
        <w:trPr>
          <w:cantSplit/>
          <w:trHeight w:hRule="exact" w:val="567"/>
          <w:jc w:val="center"/>
        </w:trPr>
        <w:tc>
          <w:tcPr>
            <w:tcW w:w="590" w:type="pct"/>
            <w:vMerge/>
          </w:tcPr>
          <w:p w:rsidR="009B5805" w:rsidRPr="005D73A6" w:rsidRDefault="009B5805" w:rsidP="009C0939">
            <w:pPr>
              <w:autoSpaceDE w:val="0"/>
              <w:autoSpaceDN w:val="0"/>
              <w:spacing w:line="240" w:lineRule="auto"/>
              <w:rPr>
                <w:szCs w:val="28"/>
              </w:rPr>
            </w:pPr>
          </w:p>
        </w:tc>
        <w:tc>
          <w:tcPr>
            <w:tcW w:w="1810" w:type="pct"/>
            <w:vAlign w:val="center"/>
          </w:tcPr>
          <w:p w:rsidR="009B5805" w:rsidRPr="005D73A6" w:rsidRDefault="009B5805" w:rsidP="009C0939">
            <w:pPr>
              <w:autoSpaceDE w:val="0"/>
              <w:autoSpaceDN w:val="0"/>
              <w:spacing w:line="240" w:lineRule="auto"/>
              <w:jc w:val="right"/>
              <w:rPr>
                <w:szCs w:val="28"/>
              </w:rPr>
            </w:pPr>
            <w:r w:rsidRPr="005D73A6">
              <w:rPr>
                <w:szCs w:val="28"/>
              </w:rPr>
              <w:t>萬元</w:t>
            </w:r>
            <w:r w:rsidRPr="005D73A6">
              <w:rPr>
                <w:szCs w:val="28"/>
              </w:rPr>
              <w:t xml:space="preserve"> </w:t>
            </w:r>
          </w:p>
        </w:tc>
        <w:tc>
          <w:tcPr>
            <w:tcW w:w="946" w:type="pct"/>
            <w:vAlign w:val="center"/>
          </w:tcPr>
          <w:p w:rsidR="009B5805" w:rsidRPr="005D73A6" w:rsidRDefault="009B5805" w:rsidP="009C0939">
            <w:pPr>
              <w:autoSpaceDE w:val="0"/>
              <w:autoSpaceDN w:val="0"/>
              <w:spacing w:line="240" w:lineRule="auto"/>
              <w:jc w:val="right"/>
              <w:rPr>
                <w:szCs w:val="28"/>
              </w:rPr>
            </w:pPr>
            <w:r w:rsidRPr="005D73A6">
              <w:rPr>
                <w:szCs w:val="28"/>
              </w:rPr>
              <w:t xml:space="preserve">% </w:t>
            </w:r>
          </w:p>
        </w:tc>
        <w:tc>
          <w:tcPr>
            <w:tcW w:w="914" w:type="pct"/>
            <w:gridSpan w:val="2"/>
            <w:vAlign w:val="center"/>
          </w:tcPr>
          <w:p w:rsidR="009B5805" w:rsidRPr="005D73A6" w:rsidRDefault="009B5805" w:rsidP="009C0939">
            <w:pPr>
              <w:autoSpaceDE w:val="0"/>
              <w:autoSpaceDN w:val="0"/>
              <w:spacing w:line="240" w:lineRule="auto"/>
              <w:jc w:val="right"/>
              <w:rPr>
                <w:szCs w:val="28"/>
              </w:rPr>
            </w:pPr>
            <w:r w:rsidRPr="005D73A6">
              <w:rPr>
                <w:szCs w:val="28"/>
              </w:rPr>
              <w:t>人</w:t>
            </w:r>
            <w:r w:rsidRPr="005D73A6">
              <w:rPr>
                <w:szCs w:val="28"/>
              </w:rPr>
              <w:t xml:space="preserve"> </w:t>
            </w:r>
          </w:p>
        </w:tc>
        <w:tc>
          <w:tcPr>
            <w:tcW w:w="739" w:type="pct"/>
            <w:gridSpan w:val="2"/>
            <w:vAlign w:val="center"/>
          </w:tcPr>
          <w:p w:rsidR="009B5805" w:rsidRPr="005D73A6" w:rsidRDefault="009B5805" w:rsidP="009C0939">
            <w:pPr>
              <w:autoSpaceDE w:val="0"/>
              <w:autoSpaceDN w:val="0"/>
              <w:spacing w:line="240" w:lineRule="auto"/>
              <w:jc w:val="right"/>
              <w:rPr>
                <w:szCs w:val="28"/>
              </w:rPr>
            </w:pPr>
            <w:r w:rsidRPr="005D73A6">
              <w:rPr>
                <w:szCs w:val="28"/>
              </w:rPr>
              <w:t xml:space="preserve">% </w:t>
            </w:r>
          </w:p>
        </w:tc>
      </w:tr>
      <w:tr w:rsidR="009B5805" w:rsidRPr="005D73A6" w:rsidTr="009C0939">
        <w:trPr>
          <w:cantSplit/>
          <w:trHeight w:val="1975"/>
          <w:jc w:val="center"/>
        </w:trPr>
        <w:tc>
          <w:tcPr>
            <w:tcW w:w="590" w:type="pct"/>
            <w:vAlign w:val="center"/>
          </w:tcPr>
          <w:p w:rsidR="009B5805" w:rsidRPr="005D73A6" w:rsidRDefault="009B5805" w:rsidP="009C0939">
            <w:pPr>
              <w:autoSpaceDE w:val="0"/>
              <w:autoSpaceDN w:val="0"/>
              <w:spacing w:line="240" w:lineRule="auto"/>
              <w:jc w:val="center"/>
              <w:rPr>
                <w:szCs w:val="28"/>
              </w:rPr>
            </w:pPr>
            <w:r w:rsidRPr="005D73A6">
              <w:rPr>
                <w:szCs w:val="28"/>
              </w:rPr>
              <w:t>其他</w:t>
            </w:r>
          </w:p>
        </w:tc>
        <w:tc>
          <w:tcPr>
            <w:tcW w:w="4410" w:type="pct"/>
            <w:gridSpan w:val="6"/>
          </w:tcPr>
          <w:p w:rsidR="009B5805" w:rsidRPr="005D73A6" w:rsidRDefault="009B5805" w:rsidP="009C0939">
            <w:pPr>
              <w:autoSpaceDE w:val="0"/>
              <w:autoSpaceDN w:val="0"/>
              <w:spacing w:line="240" w:lineRule="auto"/>
              <w:rPr>
                <w:szCs w:val="28"/>
              </w:rPr>
            </w:pPr>
          </w:p>
        </w:tc>
      </w:tr>
    </w:tbl>
    <w:p w:rsidR="009B5805" w:rsidRPr="005D73A6" w:rsidRDefault="009B5805" w:rsidP="009B5805">
      <w:pPr>
        <w:widowControl/>
        <w:adjustRightInd/>
        <w:snapToGrid/>
        <w:spacing w:line="240" w:lineRule="auto"/>
        <w:jc w:val="left"/>
        <w:rPr>
          <w:sz w:val="24"/>
        </w:rPr>
      </w:pPr>
    </w:p>
    <w:p w:rsidR="009B5805" w:rsidRPr="005D73A6" w:rsidRDefault="009B5805" w:rsidP="009B5805">
      <w:pPr>
        <w:widowControl/>
        <w:adjustRightInd/>
        <w:snapToGrid/>
        <w:spacing w:line="240" w:lineRule="auto"/>
        <w:jc w:val="left"/>
        <w:rPr>
          <w:sz w:val="24"/>
        </w:rPr>
      </w:pPr>
      <w:r w:rsidRPr="005D73A6">
        <w:rPr>
          <w:sz w:val="24"/>
        </w:rPr>
        <w:br w:type="page"/>
      </w:r>
    </w:p>
    <w:p w:rsidR="009B5805" w:rsidRPr="005D73A6" w:rsidRDefault="007200DA" w:rsidP="004655A0">
      <w:pPr>
        <w:pStyle w:val="00"/>
        <w:spacing w:after="0" w:afterAutospacing="0"/>
      </w:pPr>
      <w:r>
        <w:rPr>
          <w:noProof/>
        </w:rPr>
        <w:lastRenderedPageBreak/>
        <w:pict>
          <v:shape id="Text Box 167" o:spid="_x0000_s1032" type="#_x0000_t202" style="position:absolute;left:0;text-align:left;margin-left:396.9pt;margin-top:-37.5pt;width:85.05pt;height:28.35pt;z-index:251801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">
            <v:textbox>
              <w:txbxContent>
                <w:p w:rsidR="00C316E5" w:rsidRPr="000640CE" w:rsidRDefault="00C316E5" w:rsidP="009B5805">
                  <w:pPr>
                    <w:pStyle w:val="31"/>
                    <w:numPr>
                      <w:ilvl w:val="0"/>
                      <w:numId w:val="0"/>
                    </w:numPr>
                    <w:spacing w:beforeLines="0" w:line="240" w:lineRule="auto"/>
                    <w:rPr>
                      <w:rFonts w:ascii="標楷體" w:hAnsi="標楷體"/>
                    </w:rPr>
                  </w:pPr>
                  <w:bookmarkStart w:id="177" w:name="_Toc489344164"/>
                  <w:bookmarkStart w:id="178" w:name="_Toc489344211"/>
                  <w:bookmarkStart w:id="179" w:name="_Toc494456351"/>
                  <w:bookmarkStart w:id="180" w:name="_Toc23955265"/>
                  <w:r>
                    <w:rPr>
                      <w:rFonts w:ascii="標楷體" w:hAnsi="標楷體" w:hint="eastAsia"/>
                    </w:rPr>
                    <w:t>附表6</w:t>
                  </w:r>
                  <w:bookmarkEnd w:id="177"/>
                  <w:bookmarkEnd w:id="178"/>
                  <w:bookmarkEnd w:id="179"/>
                  <w:bookmarkEnd w:id="180"/>
                </w:p>
              </w:txbxContent>
            </v:textbox>
          </v:shape>
        </w:pict>
      </w:r>
      <w:bookmarkStart w:id="181" w:name="_Toc482283547"/>
      <w:bookmarkStart w:id="182" w:name="_Toc482288566"/>
      <w:bookmarkStart w:id="183" w:name="_Toc482782301"/>
      <w:bookmarkStart w:id="184" w:name="_Toc482795844"/>
      <w:bookmarkStart w:id="185" w:name="_Toc482973091"/>
      <w:bookmarkStart w:id="186" w:name="_Toc488826116"/>
      <w:bookmarkStart w:id="187" w:name="_Toc489286663"/>
      <w:bookmarkStart w:id="188" w:name="_Toc489345377"/>
      <w:bookmarkStart w:id="189" w:name="_Toc494456350"/>
      <w:bookmarkStart w:id="190" w:name="_Toc23955264"/>
      <w:proofErr w:type="gramStart"/>
      <w:r w:rsidR="004655A0" w:rsidRPr="005D73A6">
        <w:t>申租彰濱</w:t>
      </w:r>
      <w:proofErr w:type="gramEnd"/>
      <w:r w:rsidR="004655A0" w:rsidRPr="005D73A6">
        <w:t>工業區崙尾東區</w:t>
      </w:r>
      <w:proofErr w:type="gramStart"/>
      <w:r w:rsidR="00F23795" w:rsidRPr="005D73A6">
        <w:rPr>
          <w:sz w:val="36"/>
        </w:rPr>
        <w:t>崙海段</w:t>
      </w:r>
      <w:proofErr w:type="gramEnd"/>
      <w:r w:rsidR="00F23795" w:rsidRPr="005D73A6">
        <w:rPr>
          <w:sz w:val="36"/>
        </w:rPr>
        <w:t>71</w:t>
      </w:r>
      <w:r w:rsidR="00974765" w:rsidRPr="005D73A6">
        <w:t>地號</w:t>
      </w:r>
      <w:r w:rsidR="004655A0" w:rsidRPr="005D73A6">
        <w:t>土地</w:t>
      </w:r>
      <w:r w:rsidR="009B5805" w:rsidRPr="005D73A6">
        <w:t>承諾書</w:t>
      </w:r>
      <w:bookmarkEnd w:id="181"/>
      <w:bookmarkEnd w:id="182"/>
      <w:bookmarkEnd w:id="183"/>
      <w:bookmarkEnd w:id="184"/>
      <w:bookmarkEnd w:id="185"/>
      <w:bookmarkEnd w:id="186"/>
      <w:bookmarkEnd w:id="187"/>
      <w:bookmarkEnd w:id="188"/>
      <w:bookmarkEnd w:id="189"/>
      <w:bookmarkEnd w:id="190"/>
    </w:p>
    <w:p w:rsidR="009B5805" w:rsidRPr="005D73A6" w:rsidRDefault="009B5805" w:rsidP="00C316E5">
      <w:pPr>
        <w:spacing w:beforeLines="50" w:before="190" w:afterLines="50" w:after="190" w:line="440" w:lineRule="exact"/>
      </w:pPr>
      <w:r w:rsidRPr="005D73A6">
        <w:t>本公司</w:t>
      </w:r>
      <w:r w:rsidRPr="005D73A6">
        <w:t>(</w:t>
      </w:r>
      <w:r w:rsidRPr="005D73A6">
        <w:t>商號、機構</w:t>
      </w:r>
      <w:r w:rsidR="00AD6E80" w:rsidRPr="005D73A6">
        <w:t>、籌備處</w:t>
      </w:r>
      <w:r w:rsidRPr="005D73A6">
        <w:t>)</w:t>
      </w:r>
      <w:r w:rsidRPr="005D73A6">
        <w:t>向經濟部工業局申請承</w:t>
      </w:r>
      <w:r w:rsidR="007976AB" w:rsidRPr="005D73A6">
        <w:t>租</w:t>
      </w:r>
      <w:r w:rsidRPr="005D73A6">
        <w:t>彰濱工業區</w:t>
      </w:r>
      <w:r w:rsidR="004655A0" w:rsidRPr="005D73A6">
        <w:t>崙尾東區</w:t>
      </w:r>
      <w:proofErr w:type="gramStart"/>
      <w:r w:rsidR="00511EAF" w:rsidRPr="005D73A6">
        <w:t>崙海</w:t>
      </w:r>
      <w:r w:rsidR="004655A0" w:rsidRPr="005D73A6">
        <w:t>段</w:t>
      </w:r>
      <w:proofErr w:type="gramEnd"/>
      <w:r w:rsidR="00F23795" w:rsidRPr="005D73A6">
        <w:t>71</w:t>
      </w:r>
      <w:r w:rsidR="00974765" w:rsidRPr="005D73A6">
        <w:t>地號</w:t>
      </w:r>
      <w:r w:rsidRPr="005D73A6">
        <w:t>土地，面積</w:t>
      </w:r>
      <w:r w:rsidR="00F23795" w:rsidRPr="005D73A6">
        <w:t>700,146.67</w:t>
      </w:r>
      <w:r w:rsidRPr="005D73A6">
        <w:t>平方公尺，</w:t>
      </w:r>
      <w:proofErr w:type="gramStart"/>
      <w:r w:rsidR="00F23795" w:rsidRPr="005D73A6">
        <w:t>經參閱</w:t>
      </w:r>
      <w:r w:rsidR="004655A0" w:rsidRPr="005D73A6">
        <w:t>彰</w:t>
      </w:r>
      <w:proofErr w:type="gramEnd"/>
      <w:r w:rsidR="004655A0" w:rsidRPr="005D73A6">
        <w:t>濱工業區崙尾東區</w:t>
      </w:r>
      <w:proofErr w:type="gramStart"/>
      <w:r w:rsidR="00F23795" w:rsidRPr="005D73A6">
        <w:t>崙海段</w:t>
      </w:r>
      <w:proofErr w:type="gramEnd"/>
      <w:r w:rsidR="00F23795" w:rsidRPr="005D73A6">
        <w:t>71</w:t>
      </w:r>
      <w:r w:rsidR="00974765" w:rsidRPr="005D73A6">
        <w:t>地號</w:t>
      </w:r>
      <w:r w:rsidR="004655A0" w:rsidRPr="005D73A6">
        <w:t>土地出租公告、出租須知及其相關法令規定，並實地勘查認為適合，同意按下列各項條件申請：</w:t>
      </w:r>
    </w:p>
    <w:p w:rsidR="009B5805" w:rsidRPr="005D73A6" w:rsidRDefault="004655A0" w:rsidP="00C316E5">
      <w:pPr>
        <w:pStyle w:val="ae"/>
        <w:numPr>
          <w:ilvl w:val="0"/>
          <w:numId w:val="12"/>
        </w:numPr>
        <w:spacing w:beforeLines="50" w:before="190" w:afterLines="50" w:after="190" w:line="440" w:lineRule="exact"/>
        <w:ind w:leftChars="0" w:left="851" w:hanging="851"/>
      </w:pPr>
      <w:r w:rsidRPr="005D73A6">
        <w:t>彰濱工業區崙尾東區</w:t>
      </w:r>
      <w:proofErr w:type="gramStart"/>
      <w:r w:rsidR="00F23795" w:rsidRPr="005D73A6">
        <w:t>崙海段</w:t>
      </w:r>
      <w:proofErr w:type="gramEnd"/>
      <w:r w:rsidR="00F23795" w:rsidRPr="005D73A6">
        <w:t>71</w:t>
      </w:r>
      <w:r w:rsidR="00974765" w:rsidRPr="005D73A6">
        <w:t>地號</w:t>
      </w:r>
      <w:r w:rsidRPr="005D73A6">
        <w:t>土地出租公告、出租須知及其相關法令規定</w:t>
      </w:r>
      <w:r w:rsidR="009B5805" w:rsidRPr="005D73A6">
        <w:t>，本公司</w:t>
      </w:r>
      <w:r w:rsidR="009B5805" w:rsidRPr="005D73A6">
        <w:t>(</w:t>
      </w:r>
      <w:r w:rsidR="009B5805" w:rsidRPr="005D73A6">
        <w:t>商號、機構</w:t>
      </w:r>
      <w:r w:rsidR="00AD6E80" w:rsidRPr="005D73A6">
        <w:t>、籌備處</w:t>
      </w:r>
      <w:r w:rsidR="009B5805" w:rsidRPr="005D73A6">
        <w:t>)</w:t>
      </w:r>
      <w:proofErr w:type="gramStart"/>
      <w:r w:rsidR="009B5805" w:rsidRPr="005D73A6">
        <w:t>均已詳細</w:t>
      </w:r>
      <w:proofErr w:type="gramEnd"/>
      <w:r w:rsidR="009B5805" w:rsidRPr="005D73A6">
        <w:t>閱讀確實了解，並同意遵守各項有關規定，日後如有糾紛，本公司</w:t>
      </w:r>
      <w:r w:rsidR="009B5805" w:rsidRPr="005D73A6">
        <w:t>(</w:t>
      </w:r>
      <w:r w:rsidR="009B5805" w:rsidRPr="005D73A6">
        <w:t>商號、機構</w:t>
      </w:r>
      <w:r w:rsidR="00AD6E80" w:rsidRPr="005D73A6">
        <w:t>、籌備處</w:t>
      </w:r>
      <w:r w:rsidR="009B5805" w:rsidRPr="005D73A6">
        <w:t>)</w:t>
      </w:r>
      <w:r w:rsidR="009B5805" w:rsidRPr="005D73A6">
        <w:t>同意按申請承</w:t>
      </w:r>
      <w:r w:rsidR="00753184" w:rsidRPr="005D73A6">
        <w:t>租</w:t>
      </w:r>
      <w:r w:rsidR="009B5805" w:rsidRPr="005D73A6">
        <w:t>當時之法令規定為仲裁之依據。</w:t>
      </w:r>
    </w:p>
    <w:p w:rsidR="00F80FA7" w:rsidRPr="005D73A6" w:rsidRDefault="00F80FA7"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AD6E80" w:rsidRPr="005D73A6">
        <w:t>、籌備處</w:t>
      </w:r>
      <w:r w:rsidRPr="005D73A6">
        <w:t>)</w:t>
      </w:r>
      <w:r w:rsidRPr="005D73A6">
        <w:t>同意依經濟部工業局規劃開發圖說辦理，並按現況</w:t>
      </w:r>
      <w:r w:rsidR="00854472" w:rsidRPr="005D73A6">
        <w:t>(</w:t>
      </w:r>
      <w:r w:rsidR="00854472" w:rsidRPr="005D73A6">
        <w:t>不施作公共設施</w:t>
      </w:r>
      <w:r w:rsidR="00854472" w:rsidRPr="005D73A6">
        <w:t>)</w:t>
      </w:r>
      <w:r w:rsidRPr="005D73A6">
        <w:t>申請，本公司</w:t>
      </w:r>
      <w:r w:rsidRPr="005D73A6">
        <w:t>(</w:t>
      </w:r>
      <w:r w:rsidRPr="005D73A6">
        <w:t>商號、機構</w:t>
      </w:r>
      <w:r w:rsidR="00AD6E80" w:rsidRPr="005D73A6">
        <w:t>、籌備處</w:t>
      </w:r>
      <w:r w:rsidRPr="005D73A6">
        <w:t>)</w:t>
      </w:r>
      <w:r w:rsidRPr="005D73A6">
        <w:t>不得要求經濟部工業局增設任何公共設施，</w:t>
      </w:r>
      <w:proofErr w:type="gramStart"/>
      <w:r w:rsidRPr="005D73A6">
        <w:rPr>
          <w:szCs w:val="28"/>
        </w:rPr>
        <w:t>未完成填造</w:t>
      </w:r>
      <w:proofErr w:type="gramEnd"/>
      <w:r w:rsidRPr="005D73A6">
        <w:rPr>
          <w:szCs w:val="28"/>
        </w:rPr>
        <w:t>之海地</w:t>
      </w:r>
      <w:r w:rsidRPr="005D73A6">
        <w:t>由本公司</w:t>
      </w:r>
      <w:r w:rsidRPr="005D73A6">
        <w:t>(</w:t>
      </w:r>
      <w:r w:rsidRPr="005D73A6">
        <w:t>商號、機構</w:t>
      </w:r>
      <w:r w:rsidR="00AD6E80" w:rsidRPr="005D73A6">
        <w:t>、籌備處</w:t>
      </w:r>
      <w:r w:rsidRPr="005D73A6">
        <w:t>)</w:t>
      </w:r>
      <w:r w:rsidRPr="005D73A6">
        <w:t>依據彰濱工業區編定計畫自行圍堤填海造地。倘本公司</w:t>
      </w:r>
      <w:r w:rsidRPr="005D73A6">
        <w:t>(</w:t>
      </w:r>
      <w:r w:rsidRPr="005D73A6">
        <w:t>商號、機構</w:t>
      </w:r>
      <w:r w:rsidR="00B3048C" w:rsidRPr="005D73A6">
        <w:t>、籌備處</w:t>
      </w:r>
      <w:r w:rsidRPr="005D73A6">
        <w:t>)</w:t>
      </w:r>
      <w:r w:rsidRPr="005D73A6">
        <w:t>承</w:t>
      </w:r>
      <w:r w:rsidR="00854472" w:rsidRPr="005D73A6">
        <w:t>租</w:t>
      </w:r>
      <w:r w:rsidRPr="005D73A6">
        <w:t>之土地使用涉及變更現行編定計畫，本公司</w:t>
      </w:r>
      <w:r w:rsidRPr="005D73A6">
        <w:t>(</w:t>
      </w:r>
      <w:r w:rsidRPr="005D73A6">
        <w:t>商號、機構</w:t>
      </w:r>
      <w:r w:rsidR="00B3048C" w:rsidRPr="005D73A6">
        <w:t>、籌備處</w:t>
      </w:r>
      <w:r w:rsidRPr="005D73A6">
        <w:t>)</w:t>
      </w:r>
      <w:r w:rsidRPr="005D73A6">
        <w:t>應依</w:t>
      </w:r>
      <w:proofErr w:type="gramStart"/>
      <w:r w:rsidRPr="005D73A6">
        <w:t>規</w:t>
      </w:r>
      <w:proofErr w:type="gramEnd"/>
      <w:r w:rsidRPr="005D73A6">
        <w:t>定向主管機關申請辦理變更編定計畫及變更環境影響評估相關程序。</w:t>
      </w:r>
    </w:p>
    <w:p w:rsidR="00F80FA7" w:rsidRPr="005D73A6" w:rsidRDefault="00F80FA7"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Pr="005D73A6">
        <w:t>同意承租之土地限作本須知附表</w:t>
      </w:r>
      <w:r w:rsidRPr="005D73A6">
        <w:t>1</w:t>
      </w:r>
      <w:r w:rsidRPr="005D73A6">
        <w:t>所列之規劃產業項目使用。</w:t>
      </w:r>
    </w:p>
    <w:p w:rsidR="00F80FA7" w:rsidRPr="005D73A6" w:rsidRDefault="00077CC6"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Pr="005D73A6">
        <w:t>如需填造土地，本公司</w:t>
      </w:r>
      <w:r w:rsidRPr="005D73A6">
        <w:t>(</w:t>
      </w:r>
      <w:r w:rsidRPr="005D73A6">
        <w:t>商號、機構</w:t>
      </w:r>
      <w:r w:rsidR="00B3048C" w:rsidRPr="005D73A6">
        <w:t>、籌備處</w:t>
      </w:r>
      <w:r w:rsidRPr="005D73A6">
        <w:t>)</w:t>
      </w:r>
      <w:r w:rsidRPr="005D73A6">
        <w:t>同意</w:t>
      </w:r>
      <w:r w:rsidR="00F80FA7" w:rsidRPr="005D73A6">
        <w:t>工業區土地之地籍整理，由本公司</w:t>
      </w:r>
      <w:r w:rsidR="00F80FA7" w:rsidRPr="005D73A6">
        <w:t>(</w:t>
      </w:r>
      <w:r w:rsidR="00F80FA7" w:rsidRPr="005D73A6">
        <w:t>商號、機構</w:t>
      </w:r>
      <w:r w:rsidR="00B3048C" w:rsidRPr="005D73A6">
        <w:t>、籌備處</w:t>
      </w:r>
      <w:r w:rsidR="00F80FA7" w:rsidRPr="005D73A6">
        <w:t>)</w:t>
      </w:r>
      <w:proofErr w:type="gramStart"/>
      <w:r w:rsidR="00F80FA7" w:rsidRPr="005D73A6">
        <w:t>視填土</w:t>
      </w:r>
      <w:proofErr w:type="gramEnd"/>
      <w:r w:rsidR="00F80FA7" w:rsidRPr="005D73A6">
        <w:t>造地施工情形達於可進行地籍整理進度時，通知經濟部</w:t>
      </w:r>
      <w:proofErr w:type="gramStart"/>
      <w:r w:rsidR="00F80FA7" w:rsidRPr="005D73A6">
        <w:t>工業局洽同彰化縣</w:t>
      </w:r>
      <w:proofErr w:type="gramEnd"/>
      <w:r w:rsidR="00F80FA7" w:rsidRPr="005D73A6">
        <w:t>政府辦理。</w:t>
      </w:r>
    </w:p>
    <w:p w:rsidR="00D856FC" w:rsidRPr="005D73A6" w:rsidRDefault="00D856FC"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Pr="005D73A6">
        <w:t>未取得土地使用同意書申報開工前，保證</w:t>
      </w:r>
      <w:proofErr w:type="gramStart"/>
      <w:r w:rsidRPr="005D73A6">
        <w:t>不</w:t>
      </w:r>
      <w:proofErr w:type="gramEnd"/>
      <w:r w:rsidRPr="005D73A6">
        <w:t>擅自使用承租土地構築工事，本公司</w:t>
      </w:r>
      <w:r w:rsidRPr="005D73A6">
        <w:t>(</w:t>
      </w:r>
      <w:r w:rsidRPr="005D73A6">
        <w:t>商號、機構</w:t>
      </w:r>
      <w:r w:rsidR="00B3048C" w:rsidRPr="005D73A6">
        <w:t>、籌備處</w:t>
      </w:r>
      <w:r w:rsidRPr="005D73A6">
        <w:t>)</w:t>
      </w:r>
      <w:r w:rsidRPr="005D73A6">
        <w:t>並同意自行向地政機關申請</w:t>
      </w:r>
      <w:proofErr w:type="gramStart"/>
      <w:r w:rsidRPr="005D73A6">
        <w:t>複</w:t>
      </w:r>
      <w:proofErr w:type="gramEnd"/>
      <w:r w:rsidRPr="005D73A6">
        <w:t>丈</w:t>
      </w:r>
      <w:proofErr w:type="gramStart"/>
      <w:r w:rsidRPr="005D73A6">
        <w:t>鑑</w:t>
      </w:r>
      <w:proofErr w:type="gramEnd"/>
      <w:r w:rsidRPr="005D73A6">
        <w:t>界確認界址後始行興工建築，如有越界建築致發生損害時，願負賠償責任。</w:t>
      </w:r>
    </w:p>
    <w:p w:rsidR="00F80FA7" w:rsidRPr="005D73A6" w:rsidRDefault="00F80FA7"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Pr="005D73A6">
        <w:t>同意</w:t>
      </w:r>
      <w:proofErr w:type="gramStart"/>
      <w:r w:rsidRPr="005D73A6">
        <w:t>本案造地</w:t>
      </w:r>
      <w:proofErr w:type="gramEnd"/>
      <w:r w:rsidRPr="005D73A6">
        <w:t>工程計畫及工程有關抽砂地點及範圍，應報經經濟部工業局同意後辦理。又各項工程之施工應切實依相</w:t>
      </w:r>
      <w:r w:rsidRPr="005D73A6">
        <w:lastRenderedPageBreak/>
        <w:t>關法令規定辦理，並注意安全。</w:t>
      </w:r>
    </w:p>
    <w:p w:rsidR="009B5805" w:rsidRPr="005D73A6" w:rsidRDefault="009B5805"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Pr="005D73A6">
        <w:t>實際應繳款項包含土地</w:t>
      </w:r>
      <w:r w:rsidR="009436BE" w:rsidRPr="005D73A6">
        <w:t>租金</w:t>
      </w:r>
      <w:r w:rsidRPr="005D73A6">
        <w:t>、</w:t>
      </w:r>
      <w:r w:rsidR="009436BE" w:rsidRPr="005D73A6">
        <w:t>擔保金</w:t>
      </w:r>
      <w:r w:rsidR="009436BE" w:rsidRPr="005D73A6">
        <w:t>(</w:t>
      </w:r>
      <w:r w:rsidR="009436BE" w:rsidRPr="005D73A6">
        <w:t>按</w:t>
      </w:r>
      <w:r w:rsidR="009436BE" w:rsidRPr="005D73A6">
        <w:t>6</w:t>
      </w:r>
      <w:r w:rsidR="009436BE" w:rsidRPr="005D73A6">
        <w:t>個月租金同額計算</w:t>
      </w:r>
      <w:r w:rsidR="009436BE" w:rsidRPr="005D73A6">
        <w:t>)</w:t>
      </w:r>
      <w:r w:rsidR="009436BE" w:rsidRPr="005D73A6">
        <w:t>、預繳</w:t>
      </w:r>
      <w:r w:rsidR="009436BE" w:rsidRPr="005D73A6">
        <w:t>2</w:t>
      </w:r>
      <w:r w:rsidR="009436BE" w:rsidRPr="005D73A6">
        <w:t>年租金</w:t>
      </w:r>
      <w:r w:rsidR="007962C3" w:rsidRPr="005D73A6">
        <w:t>(</w:t>
      </w:r>
      <w:r w:rsidR="007962C3" w:rsidRPr="005D73A6">
        <w:t>按簽約時審定月租金</w:t>
      </w:r>
      <w:r w:rsidR="007962C3" w:rsidRPr="005D73A6">
        <w:t>×12</w:t>
      </w:r>
      <w:r w:rsidR="007962C3" w:rsidRPr="005D73A6">
        <w:t>個月</w:t>
      </w:r>
      <w:r w:rsidR="007962C3" w:rsidRPr="005D73A6">
        <w:t>×2</w:t>
      </w:r>
      <w:r w:rsidR="007962C3" w:rsidRPr="005D73A6">
        <w:t>年</w:t>
      </w:r>
      <w:r w:rsidR="007962C3" w:rsidRPr="005D73A6">
        <w:t>)</w:t>
      </w:r>
      <w:r w:rsidR="007962C3" w:rsidRPr="005D73A6">
        <w:t>及</w:t>
      </w:r>
      <w:r w:rsidR="007962C3" w:rsidRPr="005D73A6">
        <w:t>5%</w:t>
      </w:r>
      <w:r w:rsidR="007962C3" w:rsidRPr="005D73A6">
        <w:t>營業稅</w:t>
      </w:r>
      <w:r w:rsidR="007962C3" w:rsidRPr="005D73A6">
        <w:t>(</w:t>
      </w:r>
      <w:r w:rsidR="007962C3" w:rsidRPr="005D73A6">
        <w:t>按當期應繳租金之</w:t>
      </w:r>
      <w:r w:rsidR="007962C3" w:rsidRPr="005D73A6">
        <w:t>5%</w:t>
      </w:r>
      <w:r w:rsidR="007962C3" w:rsidRPr="005D73A6">
        <w:t>計算</w:t>
      </w:r>
      <w:r w:rsidR="007962C3" w:rsidRPr="005D73A6">
        <w:t>)</w:t>
      </w:r>
      <w:r w:rsidRPr="005D73A6">
        <w:t>。</w:t>
      </w:r>
    </w:p>
    <w:p w:rsidR="009B5805" w:rsidRPr="005D73A6" w:rsidRDefault="009B5805"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Pr="005D73A6">
        <w:t>同意申請承</w:t>
      </w:r>
      <w:r w:rsidR="007962C3" w:rsidRPr="005D73A6">
        <w:t>租</w:t>
      </w:r>
      <w:r w:rsidRPr="005D73A6">
        <w:t>土地實際面積以地政機關土地登記簿所</w:t>
      </w:r>
      <w:proofErr w:type="gramStart"/>
      <w:r w:rsidRPr="005D73A6">
        <w:t>載者為準</w:t>
      </w:r>
      <w:proofErr w:type="gramEnd"/>
      <w:r w:rsidRPr="005D73A6">
        <w:t>，其較原申請</w:t>
      </w:r>
      <w:r w:rsidR="007962C3" w:rsidRPr="005D73A6">
        <w:t>承租</w:t>
      </w:r>
      <w:r w:rsidRPr="005D73A6">
        <w:t>時之面積有增減者，</w:t>
      </w:r>
      <w:r w:rsidR="007962C3" w:rsidRPr="005D73A6">
        <w:t>應按依規定結算結算互</w:t>
      </w:r>
      <w:proofErr w:type="gramStart"/>
      <w:r w:rsidR="007962C3" w:rsidRPr="005D73A6">
        <w:t>為退補租金</w:t>
      </w:r>
      <w:proofErr w:type="gramEnd"/>
      <w:r w:rsidR="007962C3" w:rsidRPr="005D73A6">
        <w:t>。</w:t>
      </w:r>
    </w:p>
    <w:p w:rsidR="009B5805" w:rsidRPr="005D73A6" w:rsidRDefault="009B5805"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Pr="005D73A6">
        <w:t>同意，</w:t>
      </w:r>
      <w:r w:rsidR="007962C3" w:rsidRPr="005D73A6">
        <w:t>自經濟部工業局</w:t>
      </w:r>
      <w:r w:rsidR="007962C3" w:rsidRPr="005D73A6">
        <w:rPr>
          <w:szCs w:val="28"/>
        </w:rPr>
        <w:t>核發土地使用同意書之日起，有關公共設施維護管理費，</w:t>
      </w:r>
      <w:proofErr w:type="gramStart"/>
      <w:r w:rsidR="007962C3" w:rsidRPr="005D73A6">
        <w:rPr>
          <w:szCs w:val="28"/>
        </w:rPr>
        <w:t>均由本公</w:t>
      </w:r>
      <w:r w:rsidR="007962C3" w:rsidRPr="005D73A6">
        <w:t>司</w:t>
      </w:r>
      <w:proofErr w:type="gramEnd"/>
      <w:r w:rsidR="007962C3" w:rsidRPr="005D73A6">
        <w:t>(</w:t>
      </w:r>
      <w:r w:rsidR="007962C3" w:rsidRPr="005D73A6">
        <w:t>商號、機構</w:t>
      </w:r>
      <w:r w:rsidR="00B3048C" w:rsidRPr="005D73A6">
        <w:t>、籌備處</w:t>
      </w:r>
      <w:r w:rsidR="007962C3" w:rsidRPr="005D73A6">
        <w:t>)</w:t>
      </w:r>
      <w:r w:rsidR="007962C3" w:rsidRPr="005D73A6">
        <w:t>負</w:t>
      </w:r>
      <w:r w:rsidR="007962C3" w:rsidRPr="005D73A6">
        <w:rPr>
          <w:szCs w:val="28"/>
        </w:rPr>
        <w:t>擔。</w:t>
      </w:r>
    </w:p>
    <w:p w:rsidR="009B5805" w:rsidRPr="005D73A6" w:rsidRDefault="009B5805"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Pr="005D73A6">
        <w:t>保證營運過程不會產生任何污染，如有任何污染事項致發生損害時，本公司</w:t>
      </w:r>
      <w:r w:rsidRPr="005D73A6">
        <w:t>(</w:t>
      </w:r>
      <w:r w:rsidRPr="005D73A6">
        <w:t>商號、機構</w:t>
      </w:r>
      <w:r w:rsidR="00B3048C" w:rsidRPr="005D73A6">
        <w:t>、籌備處</w:t>
      </w:r>
      <w:r w:rsidRPr="005D73A6">
        <w:t>)</w:t>
      </w:r>
      <w:r w:rsidRPr="005D73A6">
        <w:t>願負法律上之一切責任，絕無異議。</w:t>
      </w:r>
    </w:p>
    <w:p w:rsidR="009B5805" w:rsidRPr="005D73A6" w:rsidRDefault="009B5805"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00705040" w:rsidRPr="005D73A6">
        <w:t>使用承租土地</w:t>
      </w:r>
      <w:r w:rsidRPr="005D73A6">
        <w:t>所產生之污染，保證依下列規定辦理：</w:t>
      </w:r>
    </w:p>
    <w:p w:rsidR="009B5805" w:rsidRPr="005D73A6" w:rsidRDefault="009B5805" w:rsidP="007F1B07">
      <w:pPr>
        <w:pStyle w:val="ae"/>
        <w:widowControl/>
        <w:numPr>
          <w:ilvl w:val="0"/>
          <w:numId w:val="13"/>
        </w:numPr>
        <w:spacing w:line="440" w:lineRule="exact"/>
        <w:ind w:leftChars="300" w:left="1407" w:hanging="567"/>
        <w:jc w:val="left"/>
      </w:pPr>
      <w:r w:rsidRPr="005D73A6">
        <w:rPr>
          <w:spacing w:val="-4"/>
        </w:rPr>
        <w:t>廢水：自行處理後水質須符合彰濱工業區污水處理廠進廠標準及工廠礦場放流水標準始予排放。</w:t>
      </w:r>
    </w:p>
    <w:p w:rsidR="009B5805" w:rsidRPr="005D73A6" w:rsidRDefault="009B5805" w:rsidP="007F1B07">
      <w:pPr>
        <w:pStyle w:val="ae"/>
        <w:widowControl/>
        <w:numPr>
          <w:ilvl w:val="0"/>
          <w:numId w:val="13"/>
        </w:numPr>
        <w:spacing w:line="440" w:lineRule="exact"/>
        <w:ind w:leftChars="300" w:left="1407" w:hanging="567"/>
        <w:jc w:val="left"/>
      </w:pPr>
      <w:r w:rsidRPr="005D73A6">
        <w:t>廢氣：處理至符合空氣污染物排放標準及本工業區空氣</w:t>
      </w:r>
      <w:proofErr w:type="gramStart"/>
      <w:r w:rsidRPr="005D73A6">
        <w:t>污染量始予</w:t>
      </w:r>
      <w:proofErr w:type="gramEnd"/>
      <w:r w:rsidRPr="005D73A6">
        <w:t>排放。</w:t>
      </w:r>
    </w:p>
    <w:p w:rsidR="009B5805" w:rsidRPr="005D73A6" w:rsidRDefault="009B5805" w:rsidP="007F1B07">
      <w:pPr>
        <w:pStyle w:val="ae"/>
        <w:widowControl/>
        <w:numPr>
          <w:ilvl w:val="0"/>
          <w:numId w:val="13"/>
        </w:numPr>
        <w:spacing w:line="440" w:lineRule="exact"/>
        <w:ind w:leftChars="300" w:left="1407" w:hanging="567"/>
        <w:jc w:val="left"/>
      </w:pPr>
      <w:r w:rsidRPr="005D73A6">
        <w:t>噪音：處理至符合噪音管制標準。</w:t>
      </w:r>
    </w:p>
    <w:p w:rsidR="009B5805" w:rsidRPr="005D73A6" w:rsidRDefault="009B5805" w:rsidP="007F1B07">
      <w:pPr>
        <w:pStyle w:val="ae"/>
        <w:widowControl/>
        <w:numPr>
          <w:ilvl w:val="0"/>
          <w:numId w:val="13"/>
        </w:numPr>
        <w:spacing w:line="440" w:lineRule="exact"/>
        <w:ind w:leftChars="300" w:left="1407" w:hanging="567"/>
        <w:jc w:val="left"/>
      </w:pPr>
      <w:r w:rsidRPr="005D73A6">
        <w:t>廢棄物：依照</w:t>
      </w:r>
      <w:r w:rsidR="004A3835" w:rsidRPr="005D73A6">
        <w:t>彰濱工業區環評及</w:t>
      </w:r>
      <w:r w:rsidRPr="005D73A6">
        <w:t>廢棄物清理法處理。</w:t>
      </w:r>
    </w:p>
    <w:p w:rsidR="009B5805" w:rsidRPr="005D73A6" w:rsidRDefault="009B5805"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00705040" w:rsidRPr="005D73A6">
        <w:t>建築</w:t>
      </w:r>
      <w:r w:rsidRPr="005D73A6">
        <w:t>時，對於用地須知及建築物配置管制，保證依本區土地使用分區管制要點、景觀管制要點及相關法令規定辦理。</w:t>
      </w:r>
    </w:p>
    <w:p w:rsidR="009B5805" w:rsidRPr="005D73A6" w:rsidRDefault="009B5805" w:rsidP="00C316E5">
      <w:pPr>
        <w:pStyle w:val="ae"/>
        <w:numPr>
          <w:ilvl w:val="0"/>
          <w:numId w:val="12"/>
        </w:numPr>
        <w:spacing w:beforeLines="50" w:before="190" w:afterLines="50" w:after="190" w:line="440" w:lineRule="exact"/>
        <w:ind w:leftChars="0" w:left="851" w:hanging="851"/>
      </w:pPr>
      <w:r w:rsidRPr="005D73A6">
        <w:t>未依前開事項辦理，致發生損害時，本公司</w:t>
      </w:r>
      <w:r w:rsidRPr="005D73A6">
        <w:t>(</w:t>
      </w:r>
      <w:r w:rsidRPr="005D73A6">
        <w:t>商號、機構</w:t>
      </w:r>
      <w:r w:rsidR="00B3048C" w:rsidRPr="005D73A6">
        <w:t>、籌備處</w:t>
      </w:r>
      <w:r w:rsidRPr="005D73A6">
        <w:t>)</w:t>
      </w:r>
      <w:r w:rsidRPr="005D73A6">
        <w:t>願負法律上之一切責任，前述排放標準如有變更時，本公司</w:t>
      </w:r>
      <w:r w:rsidRPr="005D73A6">
        <w:t>(</w:t>
      </w:r>
      <w:r w:rsidRPr="005D73A6">
        <w:t>商號、機構</w:t>
      </w:r>
      <w:r w:rsidR="00B3048C" w:rsidRPr="005D73A6">
        <w:t>、籌備處</w:t>
      </w:r>
      <w:r w:rsidRPr="005D73A6">
        <w:t>)</w:t>
      </w:r>
      <w:r w:rsidRPr="005D73A6">
        <w:t>並承諾依最新標準處理，絕無異議。</w:t>
      </w:r>
    </w:p>
    <w:p w:rsidR="00753184" w:rsidRPr="005D73A6" w:rsidRDefault="00405E57"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00753184" w:rsidRPr="005D73A6">
        <w:t>承諾</w:t>
      </w:r>
      <w:r w:rsidR="005A6CFA" w:rsidRPr="005D73A6">
        <w:t>承</w:t>
      </w:r>
      <w:r w:rsidR="00753184" w:rsidRPr="005D73A6">
        <w:t>租之土地</w:t>
      </w:r>
      <w:r w:rsidR="00077CC6" w:rsidRPr="005D73A6">
        <w:t>取得電業執照</w:t>
      </w:r>
      <w:r w:rsidR="00077CC6" w:rsidRPr="005D73A6">
        <w:t>(</w:t>
      </w:r>
      <w:r w:rsidR="00077CC6" w:rsidRPr="005D73A6">
        <w:t>或再生能源發</w:t>
      </w:r>
      <w:r w:rsidR="00077CC6" w:rsidRPr="005D73A6">
        <w:lastRenderedPageBreak/>
        <w:t>電設備登記</w:t>
      </w:r>
      <w:r w:rsidR="00077CC6" w:rsidRPr="005D73A6">
        <w:t>)</w:t>
      </w:r>
      <w:r w:rsidR="00077CC6" w:rsidRPr="005D73A6">
        <w:rPr>
          <w:szCs w:val="28"/>
        </w:rPr>
        <w:t>前，</w:t>
      </w:r>
      <w:r w:rsidR="00753184" w:rsidRPr="005D73A6">
        <w:t>不得將其</w:t>
      </w:r>
      <w:r w:rsidR="001D3496" w:rsidRPr="005D73A6">
        <w:t>承</w:t>
      </w:r>
      <w:r w:rsidR="00753184" w:rsidRPr="005D73A6">
        <w:t>租之權利義務轉讓予他人。並承諾</w:t>
      </w:r>
      <w:r w:rsidR="004823A0" w:rsidRPr="005D73A6">
        <w:t>於簽訂土地租賃契約時，先預繳</w:t>
      </w:r>
      <w:r w:rsidR="004823A0" w:rsidRPr="005D73A6">
        <w:t>2</w:t>
      </w:r>
      <w:r w:rsidR="004823A0" w:rsidRPr="005D73A6">
        <w:t>年租金</w:t>
      </w:r>
      <w:r w:rsidR="004823A0" w:rsidRPr="005D73A6">
        <w:t>(</w:t>
      </w:r>
      <w:r w:rsidR="004823A0" w:rsidRPr="005D73A6">
        <w:t>按簽約時審定月租金</w:t>
      </w:r>
      <w:r w:rsidR="004823A0" w:rsidRPr="005D73A6">
        <w:t>×12</w:t>
      </w:r>
      <w:r w:rsidR="004823A0" w:rsidRPr="005D73A6">
        <w:t>個月</w:t>
      </w:r>
      <w:r w:rsidR="004823A0" w:rsidRPr="005D73A6">
        <w:t>×2</w:t>
      </w:r>
      <w:r w:rsidR="004823A0" w:rsidRPr="005D73A6">
        <w:t>年</w:t>
      </w:r>
      <w:r w:rsidR="004823A0" w:rsidRPr="005D73A6">
        <w:t>)</w:t>
      </w:r>
      <w:r w:rsidR="00E85447" w:rsidRPr="005D73A6">
        <w:t>，</w:t>
      </w:r>
      <w:r w:rsidR="004823A0" w:rsidRPr="005D73A6">
        <w:t>如本公司</w:t>
      </w:r>
      <w:r w:rsidR="004823A0" w:rsidRPr="005D73A6">
        <w:t>(</w:t>
      </w:r>
      <w:r w:rsidR="004823A0" w:rsidRPr="005D73A6">
        <w:t>商號、機構</w:t>
      </w:r>
      <w:r w:rsidR="00B3048C" w:rsidRPr="005D73A6">
        <w:t>、籌備處</w:t>
      </w:r>
      <w:r w:rsidR="004823A0" w:rsidRPr="005D73A6">
        <w:t>)</w:t>
      </w:r>
      <w:r w:rsidR="004823A0" w:rsidRPr="005D73A6">
        <w:t>自簽訂土地租賃契約</w:t>
      </w:r>
      <w:r w:rsidR="004A4B14" w:rsidRPr="005D73A6">
        <w:t>(</w:t>
      </w:r>
      <w:r w:rsidR="00077CC6" w:rsidRPr="005D73A6">
        <w:t>或環境影響說明書或評估書</w:t>
      </w:r>
      <w:r w:rsidR="00077CC6" w:rsidRPr="005D73A6">
        <w:t>(</w:t>
      </w:r>
      <w:r w:rsidR="00077CC6" w:rsidRPr="005D73A6">
        <w:t>含水下文化資產調查</w:t>
      </w:r>
      <w:r w:rsidR="00077CC6" w:rsidRPr="005D73A6">
        <w:t>)</w:t>
      </w:r>
      <w:r w:rsidR="00077CC6" w:rsidRPr="005D73A6">
        <w:t>審查通過、或海岸特定區位開發許可審查通過、或填海造地及設施主要工程完工</w:t>
      </w:r>
      <w:r w:rsidR="00077CC6" w:rsidRPr="005D73A6">
        <w:t>)</w:t>
      </w:r>
      <w:r w:rsidR="00077CC6" w:rsidRPr="005D73A6">
        <w:t>之</w:t>
      </w:r>
      <w:r w:rsidR="004823A0" w:rsidRPr="005D73A6">
        <w:t>日起</w:t>
      </w:r>
      <w:r w:rsidR="003346FE" w:rsidRPr="005D73A6">
        <w:t>2</w:t>
      </w:r>
      <w:r w:rsidR="004823A0" w:rsidRPr="005D73A6">
        <w:t>年內</w:t>
      </w:r>
      <w:r w:rsidR="00974765" w:rsidRPr="005D73A6">
        <w:t>或經「經濟部工業局產業園區土地或建築物租售審查小組」審查會核定之計畫期</w:t>
      </w:r>
      <w:proofErr w:type="gramStart"/>
      <w:r w:rsidR="00974765" w:rsidRPr="005D73A6">
        <w:t>程內</w:t>
      </w:r>
      <w:r w:rsidR="004823A0" w:rsidRPr="005D73A6">
        <w:t>按核定</w:t>
      </w:r>
      <w:proofErr w:type="gramEnd"/>
      <w:r w:rsidR="004823A0" w:rsidRPr="005D73A6">
        <w:t>計畫取得</w:t>
      </w:r>
      <w:r w:rsidR="00077CC6" w:rsidRPr="005D73A6">
        <w:t>電業</w:t>
      </w:r>
      <w:r w:rsidR="004823A0" w:rsidRPr="005D73A6">
        <w:t>執照</w:t>
      </w:r>
      <w:r w:rsidR="00077CC6" w:rsidRPr="005D73A6">
        <w:t>(</w:t>
      </w:r>
      <w:r w:rsidR="00077CC6" w:rsidRPr="005D73A6">
        <w:t>或再生能源發電設備登記</w:t>
      </w:r>
      <w:r w:rsidR="00077CC6" w:rsidRPr="005D73A6">
        <w:t>)</w:t>
      </w:r>
      <w:r w:rsidR="00BB75A1" w:rsidRPr="005D73A6">
        <w:t>後</w:t>
      </w:r>
      <w:r w:rsidR="004823A0" w:rsidRPr="005D73A6">
        <w:t>，即享有前</w:t>
      </w:r>
      <w:r w:rsidR="004823A0" w:rsidRPr="005D73A6">
        <w:t>2</w:t>
      </w:r>
      <w:r w:rsidR="004823A0" w:rsidRPr="005D73A6">
        <w:t>年免土地租金之優惠；以現金繳納之</w:t>
      </w:r>
      <w:r w:rsidR="004823A0" w:rsidRPr="005D73A6">
        <w:t>2</w:t>
      </w:r>
      <w:r w:rsidR="004823A0" w:rsidRPr="005D73A6">
        <w:t>年租金</w:t>
      </w:r>
      <w:r w:rsidR="00053833" w:rsidRPr="005D73A6">
        <w:t>可抵繳第</w:t>
      </w:r>
      <w:r w:rsidR="00053833" w:rsidRPr="005D73A6">
        <w:t>3</w:t>
      </w:r>
      <w:r w:rsidR="00053833" w:rsidRPr="005D73A6">
        <w:t>年、第</w:t>
      </w:r>
      <w:r w:rsidR="00053833" w:rsidRPr="005D73A6">
        <w:t>4</w:t>
      </w:r>
      <w:r w:rsidR="00053833" w:rsidRPr="005D73A6">
        <w:t>年租金，或申請無息退還</w:t>
      </w:r>
      <w:r w:rsidR="00753184" w:rsidRPr="005D73A6">
        <w:t>；倘</w:t>
      </w:r>
      <w:r w:rsidR="003346FE" w:rsidRPr="005D73A6">
        <w:t>2</w:t>
      </w:r>
      <w:r w:rsidR="00753184" w:rsidRPr="005D73A6">
        <w:t>年內未按核定計畫取得</w:t>
      </w:r>
      <w:r w:rsidR="00077CC6" w:rsidRPr="005D73A6">
        <w:t>電業執照</w:t>
      </w:r>
      <w:r w:rsidR="00077CC6" w:rsidRPr="005D73A6">
        <w:t>(</w:t>
      </w:r>
      <w:r w:rsidR="00077CC6" w:rsidRPr="005D73A6">
        <w:t>或再生能源發電設備登記</w:t>
      </w:r>
      <w:r w:rsidR="00077CC6" w:rsidRPr="005D73A6">
        <w:t>)</w:t>
      </w:r>
      <w:r w:rsidR="00753184" w:rsidRPr="005D73A6">
        <w:t>，以現金繳納之</w:t>
      </w:r>
      <w:r w:rsidR="00753184" w:rsidRPr="005D73A6">
        <w:t>2</w:t>
      </w:r>
      <w:r w:rsidR="00753184" w:rsidRPr="005D73A6">
        <w:t>年租金視同繳納第</w:t>
      </w:r>
      <w:r w:rsidR="00753184" w:rsidRPr="005D73A6">
        <w:t>1</w:t>
      </w:r>
      <w:r w:rsidR="00753184" w:rsidRPr="005D73A6">
        <w:t>年、第</w:t>
      </w:r>
      <w:r w:rsidR="00753184" w:rsidRPr="005D73A6">
        <w:t>2</w:t>
      </w:r>
      <w:r w:rsidR="00753184" w:rsidRPr="005D73A6">
        <w:t>年之租金，以銀行保證書、銀行可轉讓定期存單</w:t>
      </w:r>
      <w:proofErr w:type="gramStart"/>
      <w:r w:rsidR="00753184" w:rsidRPr="005D73A6">
        <w:t>設質者</w:t>
      </w:r>
      <w:proofErr w:type="gramEnd"/>
      <w:r w:rsidR="00753184" w:rsidRPr="005D73A6">
        <w:t>，得依約追繳前</w:t>
      </w:r>
      <w:r w:rsidR="00753184" w:rsidRPr="005D73A6">
        <w:t>2</w:t>
      </w:r>
      <w:r w:rsidR="00753184" w:rsidRPr="005D73A6">
        <w:t>年之租金，即不得享有前</w:t>
      </w:r>
      <w:r w:rsidR="00753184" w:rsidRPr="005D73A6">
        <w:t>2</w:t>
      </w:r>
      <w:r w:rsidR="00753184" w:rsidRPr="005D73A6">
        <w:t>年免租金之優惠，且工業局得終止租賃契約收回土地。經強化使用，</w:t>
      </w:r>
      <w:r w:rsidR="00B57A4E" w:rsidRPr="005D73A6">
        <w:t>惟</w:t>
      </w:r>
      <w:r w:rsidR="00974765" w:rsidRPr="005D73A6">
        <w:t>期限</w:t>
      </w:r>
      <w:r w:rsidR="00753184" w:rsidRPr="005D73A6">
        <w:t>內仍未按核定計畫取得</w:t>
      </w:r>
      <w:r w:rsidR="00077CC6" w:rsidRPr="005D73A6">
        <w:t>電業執照</w:t>
      </w:r>
      <w:r w:rsidR="00077CC6" w:rsidRPr="005D73A6">
        <w:t>(</w:t>
      </w:r>
      <w:r w:rsidR="00077CC6" w:rsidRPr="005D73A6">
        <w:t>或再生能源發電設備登記</w:t>
      </w:r>
      <w:r w:rsidR="00077CC6" w:rsidRPr="005D73A6">
        <w:t>)</w:t>
      </w:r>
      <w:r w:rsidR="00753184" w:rsidRPr="005D73A6">
        <w:t>，有不可歸責之原由時，</w:t>
      </w:r>
      <w:r w:rsidR="00974765" w:rsidRPr="005D73A6">
        <w:t>得依經濟部工業局訂定之「經濟部工業局產業園區個案開發期程限期改善作業原則」協處。</w:t>
      </w:r>
      <w:r w:rsidR="00753184" w:rsidRPr="005D73A6">
        <w:t>同時，本公司</w:t>
      </w:r>
      <w:r w:rsidR="00753184" w:rsidRPr="005D73A6">
        <w:t>(</w:t>
      </w:r>
      <w:r w:rsidR="00753184" w:rsidRPr="005D73A6">
        <w:t>商號、機構</w:t>
      </w:r>
      <w:r w:rsidR="00B3048C" w:rsidRPr="005D73A6">
        <w:t>、籌備處</w:t>
      </w:r>
      <w:r w:rsidR="00753184" w:rsidRPr="005D73A6">
        <w:t>)</w:t>
      </w:r>
      <w:r w:rsidR="00753184" w:rsidRPr="005D73A6">
        <w:t>承諾承租之土地不得設定地上權。</w:t>
      </w:r>
    </w:p>
    <w:p w:rsidR="00077CC6" w:rsidRPr="005D73A6" w:rsidRDefault="00077CC6" w:rsidP="00C316E5">
      <w:pPr>
        <w:spacing w:beforeLines="50" w:before="190" w:afterLines="50" w:after="190" w:line="440" w:lineRule="exact"/>
        <w:ind w:leftChars="302" w:left="849" w:hangingChars="1" w:hanging="3"/>
      </w:pPr>
      <w:r w:rsidRPr="005D73A6">
        <w:t>依前開及其他相關法令進行之各項作業所需費用由本公司</w:t>
      </w:r>
      <w:r w:rsidRPr="005D73A6">
        <w:t>(</w:t>
      </w:r>
      <w:r w:rsidRPr="005D73A6">
        <w:t>商號、機構</w:t>
      </w:r>
      <w:r w:rsidR="00B3048C" w:rsidRPr="005D73A6">
        <w:t>、籌備處</w:t>
      </w:r>
      <w:r w:rsidRPr="005D73A6">
        <w:t>)</w:t>
      </w:r>
      <w:r w:rsidRPr="005D73A6">
        <w:t>自行負擔。</w:t>
      </w:r>
    </w:p>
    <w:p w:rsidR="00077CC6" w:rsidRPr="005D73A6" w:rsidRDefault="00077CC6" w:rsidP="00C316E5">
      <w:pPr>
        <w:spacing w:beforeLines="50" w:before="190" w:afterLines="50" w:after="190" w:line="440" w:lineRule="exact"/>
        <w:ind w:leftChars="302" w:left="849" w:hangingChars="1" w:hanging="3"/>
      </w:pPr>
      <w:r w:rsidRPr="005D73A6">
        <w:t>本公司</w:t>
      </w:r>
      <w:r w:rsidRPr="005D73A6">
        <w:t>(</w:t>
      </w:r>
      <w:r w:rsidRPr="005D73A6">
        <w:t>商號、機構</w:t>
      </w:r>
      <w:r w:rsidR="00B3048C" w:rsidRPr="005D73A6">
        <w:t>、籌備處</w:t>
      </w:r>
      <w:r w:rsidRPr="005D73A6">
        <w:t>)</w:t>
      </w:r>
      <w:r w:rsidRPr="005D73A6">
        <w:t>同意放棄承租或未於規定</w:t>
      </w:r>
      <w:proofErr w:type="gramStart"/>
      <w:r w:rsidRPr="005D73A6">
        <w:t>期限內按核定</w:t>
      </w:r>
      <w:proofErr w:type="gramEnd"/>
      <w:r w:rsidRPr="005D73A6">
        <w:t>計畫取得</w:t>
      </w:r>
      <w:r w:rsidR="00785F92" w:rsidRPr="005D73A6">
        <w:t>電業執照</w:t>
      </w:r>
      <w:r w:rsidR="00785F92" w:rsidRPr="005D73A6">
        <w:t>(</w:t>
      </w:r>
      <w:r w:rsidR="00785F92" w:rsidRPr="005D73A6">
        <w:t>或再生能源發電設備登記</w:t>
      </w:r>
      <w:r w:rsidR="00785F92" w:rsidRPr="005D73A6">
        <w:t>)</w:t>
      </w:r>
      <w:r w:rsidRPr="005D73A6">
        <w:t>，且經經濟部工業局終止租賃契約收回土地時，本公司</w:t>
      </w:r>
      <w:r w:rsidRPr="005D73A6">
        <w:t>(</w:t>
      </w:r>
      <w:r w:rsidRPr="005D73A6">
        <w:t>商號、機構</w:t>
      </w:r>
      <w:r w:rsidR="00B3048C" w:rsidRPr="005D73A6">
        <w:t>、籌備處</w:t>
      </w:r>
      <w:r w:rsidRPr="005D73A6">
        <w:t>)</w:t>
      </w:r>
      <w:r w:rsidRPr="005D73A6">
        <w:t>應承諾配合辦理申請撤回或廢止本環境影響評估案。</w:t>
      </w:r>
    </w:p>
    <w:p w:rsidR="00FE3360" w:rsidRPr="005D73A6" w:rsidRDefault="00077CC6" w:rsidP="00C316E5">
      <w:pPr>
        <w:pStyle w:val="ae"/>
        <w:numPr>
          <w:ilvl w:val="0"/>
          <w:numId w:val="12"/>
        </w:numPr>
        <w:spacing w:beforeLines="50" w:before="190" w:afterLines="50" w:after="190" w:line="440" w:lineRule="exact"/>
        <w:ind w:leftChars="0" w:left="851" w:hanging="851"/>
      </w:pPr>
      <w:r w:rsidRPr="005D73A6">
        <w:t>本公司</w:t>
      </w:r>
      <w:r w:rsidRPr="005D73A6">
        <w:t>(</w:t>
      </w:r>
      <w:r w:rsidRPr="005D73A6">
        <w:t>商號、機構</w:t>
      </w:r>
      <w:r w:rsidR="00B3048C" w:rsidRPr="005D73A6">
        <w:t>、籌備處</w:t>
      </w:r>
      <w:r w:rsidRPr="005D73A6">
        <w:t>)</w:t>
      </w:r>
      <w:r w:rsidRPr="005D73A6">
        <w:t>如未履行上開各項條款或違反法令相關規定或放棄</w:t>
      </w:r>
      <w:r w:rsidR="004A4B14" w:rsidRPr="005D73A6">
        <w:t>承</w:t>
      </w:r>
      <w:r w:rsidRPr="005D73A6">
        <w:t>租資格時，除上條款另有規定外</w:t>
      </w:r>
      <w:r w:rsidRPr="005D73A6">
        <w:rPr>
          <w:rFonts w:eastAsia="新細明體"/>
        </w:rPr>
        <w:t>，</w:t>
      </w:r>
      <w:r w:rsidRPr="005D73A6">
        <w:t>同意經濟部工業局將土地依法收回，如有地上物，本公司</w:t>
      </w:r>
      <w:r w:rsidRPr="005D73A6">
        <w:t>(</w:t>
      </w:r>
      <w:r w:rsidRPr="005D73A6">
        <w:t>商號、機構</w:t>
      </w:r>
      <w:r w:rsidR="00B3048C" w:rsidRPr="005D73A6">
        <w:t>、籌備處</w:t>
      </w:r>
      <w:r w:rsidRPr="005D73A6">
        <w:t>)</w:t>
      </w:r>
      <w:r w:rsidRPr="005D73A6">
        <w:t>同意無條件自行拆除清理回復原狀，逾期視為放棄，任由經濟部工業局沒收全權處理，絕無異議，特具承諾書為</w:t>
      </w:r>
      <w:proofErr w:type="gramStart"/>
      <w:r w:rsidRPr="005D73A6">
        <w:t>憑</w:t>
      </w:r>
      <w:proofErr w:type="gramEnd"/>
      <w:r w:rsidRPr="005D73A6">
        <w:t>。</w:t>
      </w:r>
    </w:p>
    <w:p w:rsidR="009B5805" w:rsidRPr="005D73A6" w:rsidRDefault="009B5805" w:rsidP="000E1022">
      <w:pPr>
        <w:widowControl/>
        <w:adjustRightInd/>
        <w:snapToGrid/>
        <w:spacing w:line="240" w:lineRule="auto"/>
        <w:jc w:val="left"/>
      </w:pPr>
    </w:p>
    <w:p w:rsidR="00974765" w:rsidRPr="005D73A6" w:rsidRDefault="00974765" w:rsidP="000E1022">
      <w:pPr>
        <w:widowControl/>
        <w:adjustRightInd/>
        <w:snapToGrid/>
        <w:spacing w:line="240" w:lineRule="auto"/>
        <w:jc w:val="left"/>
      </w:pPr>
    </w:p>
    <w:p w:rsidR="00974765" w:rsidRPr="005D73A6" w:rsidRDefault="00974765" w:rsidP="000E1022">
      <w:pPr>
        <w:widowControl/>
        <w:adjustRightInd/>
        <w:snapToGrid/>
        <w:spacing w:line="240" w:lineRule="auto"/>
        <w:jc w:val="left"/>
      </w:pPr>
    </w:p>
    <w:p w:rsidR="009B5805" w:rsidRPr="005D73A6" w:rsidRDefault="009B5805" w:rsidP="009B5805">
      <w:pPr>
        <w:autoSpaceDE w:val="0"/>
        <w:autoSpaceDN w:val="0"/>
        <w:ind w:left="560" w:hangingChars="200" w:hanging="560"/>
      </w:pPr>
      <w:r w:rsidRPr="005D73A6">
        <w:lastRenderedPageBreak/>
        <w:t xml:space="preserve">　此致</w:t>
      </w:r>
    </w:p>
    <w:p w:rsidR="009B5805" w:rsidRPr="005D73A6" w:rsidRDefault="009B5805" w:rsidP="009B5805">
      <w:pPr>
        <w:autoSpaceDE w:val="0"/>
        <w:autoSpaceDN w:val="0"/>
        <w:ind w:left="560" w:hangingChars="200" w:hanging="560"/>
      </w:pPr>
    </w:p>
    <w:p w:rsidR="009B5805" w:rsidRPr="005D73A6" w:rsidRDefault="009B5805" w:rsidP="009B5805">
      <w:pPr>
        <w:autoSpaceDE w:val="0"/>
        <w:autoSpaceDN w:val="0"/>
      </w:pPr>
      <w:r w:rsidRPr="005D73A6">
        <w:t>經濟部工業局</w:t>
      </w:r>
    </w:p>
    <w:p w:rsidR="009B5805" w:rsidRPr="005D73A6" w:rsidRDefault="009B5805" w:rsidP="00C316E5">
      <w:pPr>
        <w:tabs>
          <w:tab w:val="left" w:pos="7920"/>
        </w:tabs>
        <w:autoSpaceDE w:val="0"/>
        <w:autoSpaceDN w:val="0"/>
        <w:spacing w:beforeLines="50" w:before="190" w:afterLines="50" w:after="190"/>
        <w:ind w:leftChars="800" w:left="2240"/>
      </w:pPr>
      <w:r w:rsidRPr="005D73A6">
        <w:t>立承諾書人：　　　　　　　　　　　（公</w:t>
      </w:r>
      <w:r w:rsidRPr="005D73A6">
        <w:t xml:space="preserve"> </w:t>
      </w:r>
      <w:r w:rsidRPr="005D73A6">
        <w:t>司</w:t>
      </w:r>
      <w:r w:rsidRPr="005D73A6">
        <w:t xml:space="preserve"> </w:t>
      </w:r>
      <w:r w:rsidRPr="005D73A6">
        <w:t>章）</w:t>
      </w:r>
    </w:p>
    <w:p w:rsidR="009B5805" w:rsidRPr="005D73A6" w:rsidRDefault="009B5805" w:rsidP="00C316E5">
      <w:pPr>
        <w:tabs>
          <w:tab w:val="left" w:pos="7920"/>
        </w:tabs>
        <w:autoSpaceDE w:val="0"/>
        <w:autoSpaceDN w:val="0"/>
        <w:spacing w:beforeLines="50" w:before="190" w:afterLines="50" w:after="190"/>
        <w:ind w:leftChars="800" w:left="2240"/>
      </w:pPr>
      <w:r w:rsidRPr="005D73A6">
        <w:t>代　表　人：　　　　　　　　　　　（代表人章）</w:t>
      </w:r>
    </w:p>
    <w:p w:rsidR="009B5805" w:rsidRPr="005D73A6" w:rsidRDefault="009B5805" w:rsidP="00C316E5">
      <w:pPr>
        <w:tabs>
          <w:tab w:val="left" w:pos="7920"/>
        </w:tabs>
        <w:autoSpaceDE w:val="0"/>
        <w:autoSpaceDN w:val="0"/>
        <w:spacing w:beforeLines="50" w:before="190" w:afterLines="50" w:after="190"/>
        <w:ind w:leftChars="800" w:left="2240"/>
      </w:pPr>
      <w:r w:rsidRPr="005D73A6">
        <w:t>身分證字號：</w:t>
      </w:r>
    </w:p>
    <w:p w:rsidR="009B5805" w:rsidRPr="005D73A6" w:rsidRDefault="009B5805" w:rsidP="00C316E5">
      <w:pPr>
        <w:tabs>
          <w:tab w:val="left" w:pos="7920"/>
        </w:tabs>
        <w:autoSpaceDE w:val="0"/>
        <w:autoSpaceDN w:val="0"/>
        <w:spacing w:beforeLines="50" w:before="190" w:afterLines="50" w:after="190"/>
        <w:ind w:leftChars="800" w:left="2240"/>
      </w:pPr>
      <w:r w:rsidRPr="005D73A6">
        <w:t>地　　　址：</w:t>
      </w:r>
    </w:p>
    <w:p w:rsidR="009B5805" w:rsidRPr="005D73A6" w:rsidRDefault="009B5805" w:rsidP="00C316E5">
      <w:pPr>
        <w:tabs>
          <w:tab w:val="left" w:pos="7920"/>
        </w:tabs>
        <w:autoSpaceDE w:val="0"/>
        <w:autoSpaceDN w:val="0"/>
        <w:spacing w:beforeLines="50" w:before="190" w:afterLines="50" w:after="190"/>
        <w:ind w:leftChars="800" w:left="2240"/>
      </w:pPr>
      <w:r w:rsidRPr="005D73A6">
        <w:t>電　　　話：</w:t>
      </w:r>
    </w:p>
    <w:p w:rsidR="009B5805" w:rsidRPr="005D73A6" w:rsidRDefault="009B5805" w:rsidP="009B5805">
      <w:pPr>
        <w:autoSpaceDE w:val="0"/>
        <w:autoSpaceDN w:val="0"/>
      </w:pPr>
    </w:p>
    <w:p w:rsidR="009B5805" w:rsidRPr="005D73A6" w:rsidRDefault="009B5805" w:rsidP="009B5805">
      <w:pPr>
        <w:autoSpaceDE w:val="0"/>
        <w:autoSpaceDN w:val="0"/>
        <w:jc w:val="distribute"/>
      </w:pPr>
      <w:r w:rsidRPr="005D73A6">
        <w:t>中華民國　　年　　月　　日</w:t>
      </w:r>
      <w:r w:rsidRPr="005D73A6">
        <w:br w:type="page"/>
      </w:r>
    </w:p>
    <w:p w:rsidR="009B5805" w:rsidRPr="005D73A6" w:rsidRDefault="007200DA" w:rsidP="009B5805">
      <w:pPr>
        <w:pStyle w:val="00"/>
      </w:pPr>
      <w:r>
        <w:rPr>
          <w:noProof/>
        </w:rPr>
        <w:lastRenderedPageBreak/>
        <w:pict>
          <v:shape id="Text Box 168" o:spid="_x0000_s1033" type="#_x0000_t202" style="position:absolute;left:0;text-align:left;margin-left:396.9pt;margin-top:-36.8pt;width:85.05pt;height:28.35pt;z-index:251802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">
            <v:textbox>
              <w:txbxContent>
                <w:p w:rsidR="00C316E5" w:rsidRPr="000640CE" w:rsidRDefault="00C316E5" w:rsidP="009B5805">
                  <w:pPr>
                    <w:pStyle w:val="31"/>
                    <w:numPr>
                      <w:ilvl w:val="0"/>
                      <w:numId w:val="0"/>
                    </w:numPr>
                    <w:spacing w:beforeLines="0" w:line="240" w:lineRule="auto"/>
                    <w:rPr>
                      <w:rFonts w:ascii="標楷體" w:hAnsi="標楷體"/>
                    </w:rPr>
                  </w:pPr>
                  <w:bookmarkStart w:id="191" w:name="_Toc494456353"/>
                  <w:bookmarkStart w:id="192" w:name="_Toc23955267"/>
                  <w:r>
                    <w:rPr>
                      <w:rFonts w:ascii="標楷體" w:hAnsi="標楷體" w:hint="eastAsia"/>
                    </w:rPr>
                    <w:t>附表6-1</w:t>
                  </w:r>
                  <w:bookmarkEnd w:id="191"/>
                  <w:bookmarkEnd w:id="192"/>
                </w:p>
              </w:txbxContent>
            </v:textbox>
          </v:shape>
        </w:pict>
      </w:r>
      <w:bookmarkStart w:id="193" w:name="_Toc482283549"/>
      <w:bookmarkStart w:id="194" w:name="_Toc482288568"/>
      <w:bookmarkStart w:id="195" w:name="_Toc482782303"/>
      <w:bookmarkStart w:id="196" w:name="_Toc482795846"/>
      <w:bookmarkStart w:id="197" w:name="_Toc482973093"/>
      <w:bookmarkStart w:id="198" w:name="_Toc488826118"/>
      <w:bookmarkStart w:id="199" w:name="_Toc489286665"/>
      <w:bookmarkStart w:id="200" w:name="_Toc489345379"/>
      <w:bookmarkStart w:id="201" w:name="_Toc494456352"/>
      <w:bookmarkStart w:id="202" w:name="_Toc23955266"/>
      <w:r w:rsidR="009B5805" w:rsidRPr="005D73A6">
        <w:t>切　　結　　書</w:t>
      </w:r>
      <w:bookmarkEnd w:id="193"/>
      <w:bookmarkEnd w:id="194"/>
      <w:bookmarkEnd w:id="195"/>
      <w:bookmarkEnd w:id="196"/>
      <w:bookmarkEnd w:id="197"/>
      <w:bookmarkEnd w:id="198"/>
      <w:bookmarkEnd w:id="199"/>
      <w:bookmarkEnd w:id="200"/>
      <w:bookmarkEnd w:id="201"/>
      <w:bookmarkEnd w:id="202"/>
    </w:p>
    <w:p w:rsidR="009B5805" w:rsidRPr="005D73A6" w:rsidRDefault="009B5805" w:rsidP="009B5805">
      <w:pPr>
        <w:topLinePunct/>
        <w:autoSpaceDE w:val="0"/>
        <w:autoSpaceDN w:val="0"/>
        <w:spacing w:line="360" w:lineRule="auto"/>
        <w:ind w:firstLineChars="200" w:firstLine="640"/>
        <w:rPr>
          <w:sz w:val="32"/>
        </w:rPr>
      </w:pPr>
      <w:r w:rsidRPr="005D73A6">
        <w:rPr>
          <w:sz w:val="32"/>
        </w:rPr>
        <w:t>本公司（商號、機構</w:t>
      </w:r>
      <w:r w:rsidR="00461C9B" w:rsidRPr="005D73A6">
        <w:rPr>
          <w:sz w:val="32"/>
        </w:rPr>
        <w:t>、籌備處</w:t>
      </w:r>
      <w:r w:rsidRPr="005D73A6">
        <w:rPr>
          <w:sz w:val="32"/>
        </w:rPr>
        <w:t>）知悉彰濱工業區用水量規定，承諾本公司（商號、機構</w:t>
      </w:r>
      <w:r w:rsidR="00461C9B" w:rsidRPr="005D73A6">
        <w:rPr>
          <w:sz w:val="32"/>
        </w:rPr>
        <w:t>、籌備處</w:t>
      </w:r>
      <w:r w:rsidRPr="005D73A6">
        <w:rPr>
          <w:sz w:val="32"/>
        </w:rPr>
        <w:t>）願自行向自來水公司申請供應。</w:t>
      </w:r>
    </w:p>
    <w:p w:rsidR="00D856FC" w:rsidRPr="005D73A6" w:rsidRDefault="0097144C" w:rsidP="009B5805">
      <w:pPr>
        <w:topLinePunct/>
        <w:autoSpaceDE w:val="0"/>
        <w:autoSpaceDN w:val="0"/>
        <w:spacing w:line="360" w:lineRule="auto"/>
        <w:ind w:firstLineChars="200" w:firstLine="640"/>
        <w:rPr>
          <w:sz w:val="32"/>
        </w:rPr>
      </w:pPr>
      <w:r w:rsidRPr="005D73A6">
        <w:rPr>
          <w:sz w:val="32"/>
          <w:szCs w:val="32"/>
        </w:rPr>
        <w:t>依據台灣自來水公司規劃，崙尾區規劃雙元供水方式，應與台灣自來水公司簽定民生用水及工業用水契約，生活用水以自來水供應，工業用水以「借</w:t>
      </w:r>
      <w:proofErr w:type="gramStart"/>
      <w:r w:rsidRPr="005D73A6">
        <w:rPr>
          <w:sz w:val="32"/>
          <w:szCs w:val="32"/>
        </w:rPr>
        <w:t>道福馬圳圳</w:t>
      </w:r>
      <w:proofErr w:type="gramEnd"/>
      <w:r w:rsidRPr="005D73A6">
        <w:rPr>
          <w:sz w:val="32"/>
          <w:szCs w:val="32"/>
        </w:rPr>
        <w:t>尾供水工程」之工業用水供應，該工程預計民國</w:t>
      </w:r>
      <w:r w:rsidRPr="005D73A6">
        <w:rPr>
          <w:sz w:val="32"/>
          <w:szCs w:val="32"/>
        </w:rPr>
        <w:t>109</w:t>
      </w:r>
      <w:r w:rsidRPr="005D73A6">
        <w:rPr>
          <w:sz w:val="32"/>
          <w:szCs w:val="32"/>
        </w:rPr>
        <w:t>年開始供水，</w:t>
      </w:r>
      <w:proofErr w:type="gramStart"/>
      <w:r w:rsidRPr="005D73A6">
        <w:rPr>
          <w:sz w:val="32"/>
          <w:szCs w:val="32"/>
        </w:rPr>
        <w:t>完工前倘廠商</w:t>
      </w:r>
      <w:proofErr w:type="gramEnd"/>
      <w:r w:rsidRPr="005D73A6">
        <w:rPr>
          <w:sz w:val="32"/>
          <w:szCs w:val="32"/>
        </w:rPr>
        <w:t>於本區有用水需求台灣自來水公司已承諾將先調配自來水供應，工業用水費用推估為</w:t>
      </w:r>
      <w:r w:rsidR="00CF0763" w:rsidRPr="005D73A6">
        <w:rPr>
          <w:sz w:val="32"/>
          <w:szCs w:val="32"/>
        </w:rPr>
        <w:t>30.35</w:t>
      </w:r>
      <w:r w:rsidRPr="005D73A6">
        <w:rPr>
          <w:sz w:val="32"/>
          <w:szCs w:val="32"/>
        </w:rPr>
        <w:t>元</w:t>
      </w:r>
      <w:r w:rsidRPr="005D73A6">
        <w:rPr>
          <w:sz w:val="32"/>
          <w:szCs w:val="32"/>
        </w:rPr>
        <w:t>/</w:t>
      </w:r>
      <w:r w:rsidRPr="005D73A6">
        <w:rPr>
          <w:sz w:val="32"/>
          <w:szCs w:val="32"/>
        </w:rPr>
        <w:t>噸，其中包含工業局區內管線維護費用及重置費</w:t>
      </w:r>
      <w:r w:rsidR="00CF0763" w:rsidRPr="005D73A6">
        <w:rPr>
          <w:sz w:val="32"/>
          <w:szCs w:val="32"/>
        </w:rPr>
        <w:t>2.57</w:t>
      </w:r>
      <w:r w:rsidRPr="005D73A6">
        <w:rPr>
          <w:sz w:val="32"/>
          <w:szCs w:val="32"/>
        </w:rPr>
        <w:t>元</w:t>
      </w:r>
      <w:r w:rsidRPr="005D73A6">
        <w:rPr>
          <w:sz w:val="32"/>
          <w:szCs w:val="32"/>
        </w:rPr>
        <w:t>/</w:t>
      </w:r>
      <w:r w:rsidRPr="005D73A6">
        <w:rPr>
          <w:sz w:val="32"/>
          <w:szCs w:val="32"/>
        </w:rPr>
        <w:t>噸、台灣自來水公司營管費用</w:t>
      </w:r>
      <w:r w:rsidR="00CF0763" w:rsidRPr="005D73A6">
        <w:rPr>
          <w:sz w:val="32"/>
          <w:szCs w:val="32"/>
        </w:rPr>
        <w:t>23.06</w:t>
      </w:r>
      <w:r w:rsidRPr="005D73A6">
        <w:rPr>
          <w:sz w:val="32"/>
          <w:szCs w:val="32"/>
        </w:rPr>
        <w:t>元</w:t>
      </w:r>
      <w:r w:rsidRPr="005D73A6">
        <w:rPr>
          <w:sz w:val="32"/>
          <w:szCs w:val="32"/>
        </w:rPr>
        <w:t>/</w:t>
      </w:r>
      <w:r w:rsidRPr="005D73A6">
        <w:rPr>
          <w:sz w:val="32"/>
          <w:szCs w:val="32"/>
        </w:rPr>
        <w:t>噸及彰化農田水利會建造物使用費</w:t>
      </w:r>
      <w:r w:rsidR="00CF0763" w:rsidRPr="005D73A6">
        <w:rPr>
          <w:sz w:val="32"/>
          <w:szCs w:val="32"/>
        </w:rPr>
        <w:t>4.72</w:t>
      </w:r>
      <w:r w:rsidRPr="005D73A6">
        <w:rPr>
          <w:sz w:val="32"/>
          <w:szCs w:val="32"/>
        </w:rPr>
        <w:t>元</w:t>
      </w:r>
      <w:r w:rsidRPr="005D73A6">
        <w:rPr>
          <w:sz w:val="32"/>
          <w:szCs w:val="32"/>
        </w:rPr>
        <w:t>/</w:t>
      </w:r>
      <w:r w:rsidRPr="005D73A6">
        <w:rPr>
          <w:sz w:val="32"/>
          <w:szCs w:val="32"/>
        </w:rPr>
        <w:t>噸，惟台灣自來水公司及農田水利會費用尚未確定，實際價格以台灣自來水公司公告為</w:t>
      </w:r>
      <w:proofErr w:type="gramStart"/>
      <w:r w:rsidRPr="005D73A6">
        <w:rPr>
          <w:sz w:val="32"/>
          <w:szCs w:val="32"/>
        </w:rPr>
        <w:t>準</w:t>
      </w:r>
      <w:proofErr w:type="gramEnd"/>
      <w:r w:rsidRPr="005D73A6">
        <w:rPr>
          <w:sz w:val="32"/>
          <w:szCs w:val="32"/>
        </w:rPr>
        <w:t>。</w:t>
      </w: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rPr>
          <w:sz w:val="32"/>
        </w:rPr>
      </w:pPr>
      <w:r w:rsidRPr="005D73A6">
        <w:rPr>
          <w:sz w:val="32"/>
        </w:rPr>
        <w:t xml:space="preserve">　此致</w:t>
      </w: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pPr>
      <w:r w:rsidRPr="005D73A6">
        <w:rPr>
          <w:sz w:val="32"/>
        </w:rPr>
        <w:t>經濟部工業局</w:t>
      </w: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jc w:val="center"/>
        <w:rPr>
          <w:sz w:val="32"/>
        </w:rPr>
      </w:pPr>
    </w:p>
    <w:p w:rsidR="009B5805" w:rsidRPr="005D73A6" w:rsidRDefault="009B5805" w:rsidP="009B5805">
      <w:pPr>
        <w:topLinePunct/>
        <w:autoSpaceDE w:val="0"/>
        <w:autoSpaceDN w:val="0"/>
        <w:jc w:val="center"/>
        <w:rPr>
          <w:sz w:val="32"/>
        </w:rPr>
      </w:pPr>
      <w:r w:rsidRPr="005D73A6">
        <w:rPr>
          <w:sz w:val="32"/>
        </w:rPr>
        <w:t>立切結書人：</w:t>
      </w:r>
    </w:p>
    <w:p w:rsidR="009B5805" w:rsidRPr="005D73A6" w:rsidRDefault="009B5805" w:rsidP="009B5805">
      <w:pPr>
        <w:topLinePunct/>
        <w:autoSpaceDE w:val="0"/>
        <w:autoSpaceDN w:val="0"/>
        <w:jc w:val="center"/>
        <w:rPr>
          <w:sz w:val="32"/>
        </w:rPr>
      </w:pPr>
    </w:p>
    <w:p w:rsidR="009B5805" w:rsidRPr="005D73A6" w:rsidRDefault="009B5805" w:rsidP="009B5805">
      <w:pPr>
        <w:topLinePunct/>
        <w:autoSpaceDE w:val="0"/>
        <w:autoSpaceDN w:val="0"/>
        <w:jc w:val="center"/>
        <w:rPr>
          <w:sz w:val="32"/>
        </w:rPr>
      </w:pPr>
      <w:r w:rsidRPr="005D73A6">
        <w:rPr>
          <w:sz w:val="32"/>
        </w:rPr>
        <w:t>代　表　人：</w:t>
      </w:r>
    </w:p>
    <w:p w:rsidR="009B5805" w:rsidRPr="005D73A6" w:rsidRDefault="009B5805" w:rsidP="009B5805">
      <w:pPr>
        <w:topLinePunct/>
        <w:autoSpaceDE w:val="0"/>
        <w:autoSpaceDN w:val="0"/>
        <w:jc w:val="center"/>
        <w:rPr>
          <w:sz w:val="32"/>
        </w:rPr>
      </w:pP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jc w:val="distribute"/>
        <w:rPr>
          <w:sz w:val="36"/>
        </w:rPr>
      </w:pPr>
      <w:r w:rsidRPr="005D73A6">
        <w:rPr>
          <w:sz w:val="36"/>
        </w:rPr>
        <w:t>中華民國　　　年　　　月　　　日</w:t>
      </w:r>
    </w:p>
    <w:p w:rsidR="009B5805" w:rsidRPr="005D73A6" w:rsidRDefault="007200DA" w:rsidP="009B5805">
      <w:pPr>
        <w:pStyle w:val="00"/>
      </w:pPr>
      <w:r>
        <w:rPr>
          <w:noProof/>
        </w:rPr>
        <w:lastRenderedPageBreak/>
        <w:pict>
          <v:shape id="Text Box 169" o:spid="_x0000_s1034" type="#_x0000_t202" style="position:absolute;left:0;text-align:left;margin-left:396.9pt;margin-top:-42.55pt;width:85.05pt;height:28.35pt;z-index:251803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">
            <v:textbox>
              <w:txbxContent>
                <w:p w:rsidR="00C316E5" w:rsidRPr="000640CE" w:rsidRDefault="00C316E5" w:rsidP="009B5805">
                  <w:pPr>
                    <w:pStyle w:val="31"/>
                    <w:numPr>
                      <w:ilvl w:val="0"/>
                      <w:numId w:val="0"/>
                    </w:numPr>
                    <w:spacing w:beforeLines="0" w:line="240" w:lineRule="auto"/>
                    <w:rPr>
                      <w:rFonts w:ascii="標楷體" w:hAnsi="標楷體"/>
                    </w:rPr>
                  </w:pPr>
                  <w:bookmarkStart w:id="203" w:name="_Toc494456355"/>
                  <w:bookmarkStart w:id="204" w:name="_Toc23955269"/>
                  <w:r>
                    <w:rPr>
                      <w:rFonts w:ascii="標楷體" w:hAnsi="標楷體" w:hint="eastAsia"/>
                    </w:rPr>
                    <w:t>附表6-2</w:t>
                  </w:r>
                  <w:bookmarkEnd w:id="203"/>
                  <w:bookmarkEnd w:id="204"/>
                </w:p>
              </w:txbxContent>
            </v:textbox>
          </v:shape>
        </w:pict>
      </w:r>
      <w:bookmarkStart w:id="205" w:name="_Toc482283551"/>
      <w:bookmarkStart w:id="206" w:name="_Toc482288570"/>
      <w:bookmarkStart w:id="207" w:name="_Toc482782305"/>
      <w:bookmarkStart w:id="208" w:name="_Toc482795848"/>
      <w:bookmarkStart w:id="209" w:name="_Toc482973095"/>
      <w:bookmarkStart w:id="210" w:name="_Toc488826120"/>
      <w:bookmarkStart w:id="211" w:name="_Toc489286667"/>
      <w:bookmarkStart w:id="212" w:name="_Toc489345381"/>
      <w:bookmarkStart w:id="213" w:name="_Toc494456354"/>
      <w:bookmarkStart w:id="214" w:name="_Toc23955268"/>
      <w:r w:rsidR="009B5805" w:rsidRPr="005D73A6">
        <w:t>切　　結　　書</w:t>
      </w:r>
      <w:bookmarkEnd w:id="205"/>
      <w:bookmarkEnd w:id="206"/>
      <w:bookmarkEnd w:id="207"/>
      <w:bookmarkEnd w:id="208"/>
      <w:bookmarkEnd w:id="209"/>
      <w:bookmarkEnd w:id="210"/>
      <w:bookmarkEnd w:id="211"/>
      <w:bookmarkEnd w:id="212"/>
      <w:bookmarkEnd w:id="213"/>
      <w:bookmarkEnd w:id="214"/>
    </w:p>
    <w:p w:rsidR="009B5805" w:rsidRPr="005D73A6" w:rsidRDefault="009B5805" w:rsidP="009B5805">
      <w:pPr>
        <w:topLinePunct/>
        <w:autoSpaceDE w:val="0"/>
        <w:autoSpaceDN w:val="0"/>
        <w:spacing w:line="360" w:lineRule="auto"/>
        <w:ind w:firstLineChars="200" w:firstLine="640"/>
        <w:rPr>
          <w:sz w:val="32"/>
        </w:rPr>
      </w:pPr>
      <w:r w:rsidRPr="005D73A6">
        <w:rPr>
          <w:sz w:val="32"/>
        </w:rPr>
        <w:t>本公司（</w:t>
      </w:r>
      <w:r w:rsidRPr="005D73A6">
        <w:rPr>
          <w:sz w:val="32"/>
          <w:szCs w:val="32"/>
        </w:rPr>
        <w:t>商號、機構</w:t>
      </w:r>
      <w:r w:rsidR="00461C9B" w:rsidRPr="005D73A6">
        <w:rPr>
          <w:sz w:val="32"/>
        </w:rPr>
        <w:t>、籌備處</w:t>
      </w:r>
      <w:r w:rsidRPr="005D73A6">
        <w:rPr>
          <w:sz w:val="32"/>
        </w:rPr>
        <w:t>）知悉</w:t>
      </w:r>
      <w:r w:rsidRPr="005D73A6">
        <w:rPr>
          <w:sz w:val="32"/>
          <w:szCs w:val="32"/>
        </w:rPr>
        <w:t>彰濱工業區</w:t>
      </w:r>
      <w:r w:rsidRPr="005D73A6">
        <w:rPr>
          <w:sz w:val="32"/>
        </w:rPr>
        <w:t>用電量規定，承諾本公司（</w:t>
      </w:r>
      <w:r w:rsidRPr="005D73A6">
        <w:rPr>
          <w:sz w:val="32"/>
          <w:szCs w:val="32"/>
        </w:rPr>
        <w:t>商號、機構</w:t>
      </w:r>
      <w:r w:rsidR="00461C9B" w:rsidRPr="005D73A6">
        <w:rPr>
          <w:sz w:val="32"/>
        </w:rPr>
        <w:t>、籌備處</w:t>
      </w:r>
      <w:r w:rsidRPr="005D73A6">
        <w:rPr>
          <w:sz w:val="32"/>
        </w:rPr>
        <w:t>）：</w:t>
      </w:r>
    </w:p>
    <w:p w:rsidR="009B5805" w:rsidRPr="005D73A6" w:rsidRDefault="009B5805" w:rsidP="00C316E5">
      <w:pPr>
        <w:widowControl/>
        <w:numPr>
          <w:ilvl w:val="0"/>
          <w:numId w:val="7"/>
        </w:numPr>
        <w:autoSpaceDE w:val="0"/>
        <w:autoSpaceDN w:val="0"/>
        <w:adjustRightInd/>
        <w:snapToGrid/>
        <w:spacing w:beforeLines="50" w:before="190" w:afterLines="50" w:after="190"/>
        <w:ind w:left="329" w:hanging="329"/>
        <w:rPr>
          <w:sz w:val="32"/>
        </w:rPr>
      </w:pPr>
      <w:r w:rsidRPr="005D73A6">
        <w:rPr>
          <w:sz w:val="32"/>
        </w:rPr>
        <w:t>願自行向台灣電力股份有限公司申請供應。</w:t>
      </w:r>
    </w:p>
    <w:p w:rsidR="009B5805" w:rsidRPr="005D73A6" w:rsidRDefault="009B5805" w:rsidP="00C316E5">
      <w:pPr>
        <w:widowControl/>
        <w:numPr>
          <w:ilvl w:val="0"/>
          <w:numId w:val="7"/>
        </w:numPr>
        <w:autoSpaceDE w:val="0"/>
        <w:autoSpaceDN w:val="0"/>
        <w:adjustRightInd/>
        <w:snapToGrid/>
        <w:spacing w:beforeLines="50" w:before="190" w:afterLines="50" w:after="190"/>
        <w:ind w:left="329" w:hanging="329"/>
        <w:rPr>
          <w:sz w:val="32"/>
        </w:rPr>
      </w:pPr>
      <w:r w:rsidRPr="005D73A6">
        <w:rPr>
          <w:sz w:val="32"/>
        </w:rPr>
        <w:t>自備發電設備供應。</w:t>
      </w: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rPr>
          <w:sz w:val="32"/>
        </w:rPr>
      </w:pPr>
      <w:r w:rsidRPr="005D73A6">
        <w:rPr>
          <w:sz w:val="32"/>
        </w:rPr>
        <w:t xml:space="preserve">　此致</w:t>
      </w: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pPr>
      <w:r w:rsidRPr="005D73A6">
        <w:rPr>
          <w:sz w:val="32"/>
        </w:rPr>
        <w:t>經濟部工業局</w:t>
      </w: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jc w:val="center"/>
        <w:rPr>
          <w:sz w:val="32"/>
        </w:rPr>
      </w:pPr>
    </w:p>
    <w:p w:rsidR="009B5805" w:rsidRPr="005D73A6" w:rsidRDefault="009B5805" w:rsidP="009B5805">
      <w:pPr>
        <w:topLinePunct/>
        <w:autoSpaceDE w:val="0"/>
        <w:autoSpaceDN w:val="0"/>
        <w:jc w:val="center"/>
        <w:rPr>
          <w:sz w:val="32"/>
        </w:rPr>
      </w:pPr>
      <w:r w:rsidRPr="005D73A6">
        <w:rPr>
          <w:sz w:val="32"/>
        </w:rPr>
        <w:t>立切結書人：</w:t>
      </w:r>
    </w:p>
    <w:p w:rsidR="009B5805" w:rsidRPr="005D73A6" w:rsidRDefault="009B5805" w:rsidP="009B5805">
      <w:pPr>
        <w:topLinePunct/>
        <w:autoSpaceDE w:val="0"/>
        <w:autoSpaceDN w:val="0"/>
        <w:jc w:val="center"/>
        <w:rPr>
          <w:sz w:val="32"/>
        </w:rPr>
      </w:pPr>
    </w:p>
    <w:p w:rsidR="009B5805" w:rsidRPr="005D73A6" w:rsidRDefault="009B5805" w:rsidP="009B5805">
      <w:pPr>
        <w:topLinePunct/>
        <w:autoSpaceDE w:val="0"/>
        <w:autoSpaceDN w:val="0"/>
        <w:jc w:val="center"/>
        <w:rPr>
          <w:sz w:val="32"/>
        </w:rPr>
      </w:pPr>
      <w:r w:rsidRPr="005D73A6">
        <w:rPr>
          <w:sz w:val="32"/>
        </w:rPr>
        <w:t>代　表　人：</w:t>
      </w:r>
    </w:p>
    <w:p w:rsidR="009B5805" w:rsidRPr="005D73A6" w:rsidRDefault="009B5805" w:rsidP="009B5805">
      <w:pPr>
        <w:topLinePunct/>
        <w:autoSpaceDE w:val="0"/>
        <w:autoSpaceDN w:val="0"/>
        <w:jc w:val="center"/>
        <w:rPr>
          <w:sz w:val="32"/>
        </w:rPr>
      </w:pP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rPr>
          <w:sz w:val="32"/>
        </w:rPr>
      </w:pPr>
    </w:p>
    <w:p w:rsidR="009B5805" w:rsidRPr="005D73A6" w:rsidRDefault="009B5805" w:rsidP="009B5805">
      <w:pPr>
        <w:topLinePunct/>
        <w:autoSpaceDE w:val="0"/>
        <w:autoSpaceDN w:val="0"/>
        <w:jc w:val="distribute"/>
        <w:rPr>
          <w:sz w:val="36"/>
        </w:rPr>
      </w:pPr>
      <w:r w:rsidRPr="005D73A6">
        <w:rPr>
          <w:sz w:val="36"/>
        </w:rPr>
        <w:t>中華民國　　　年　　　月　　　日</w:t>
      </w:r>
    </w:p>
    <w:p w:rsidR="009B5805" w:rsidRPr="005D73A6" w:rsidRDefault="009B5805" w:rsidP="009B5805">
      <w:pPr>
        <w:widowControl/>
        <w:adjustRightInd/>
        <w:snapToGrid/>
        <w:jc w:val="left"/>
      </w:pPr>
    </w:p>
    <w:p w:rsidR="009B5805" w:rsidRPr="005D73A6" w:rsidRDefault="009B5805" w:rsidP="009B5805">
      <w:pPr>
        <w:widowControl/>
        <w:adjustRightInd/>
        <w:snapToGrid/>
        <w:jc w:val="left"/>
      </w:pPr>
      <w:r w:rsidRPr="005D73A6">
        <w:br w:type="page"/>
      </w:r>
    </w:p>
    <w:p w:rsidR="004106E5" w:rsidRPr="005D73A6" w:rsidRDefault="007200DA" w:rsidP="004106E5">
      <w:pPr>
        <w:pStyle w:val="00"/>
        <w:spacing w:after="0" w:afterAutospacing="0"/>
        <w:rPr>
          <w:sz w:val="36"/>
          <w:szCs w:val="32"/>
        </w:rPr>
      </w:pPr>
      <w:r>
        <w:rPr>
          <w:noProof/>
          <w:sz w:val="36"/>
          <w:szCs w:val="32"/>
        </w:rPr>
        <w:lastRenderedPageBreak/>
        <w:pict>
          <v:shape id="Text Box 171" o:spid="_x0000_s1035" type="#_x0000_t202" style="position:absolute;left:0;text-align:left;margin-left:396.9pt;margin-top:-29.35pt;width:85.05pt;height:28.35pt;z-index:251815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">
            <v:textbox>
              <w:txbxContent>
                <w:p w:rsidR="00C316E5" w:rsidRPr="000640CE" w:rsidRDefault="00C316E5" w:rsidP="004106E5">
                  <w:pPr>
                    <w:pStyle w:val="31"/>
                    <w:numPr>
                      <w:ilvl w:val="0"/>
                      <w:numId w:val="0"/>
                    </w:numPr>
                    <w:spacing w:beforeLines="0" w:line="240" w:lineRule="auto"/>
                    <w:rPr>
                      <w:rFonts w:ascii="標楷體" w:hAnsi="標楷體"/>
                    </w:rPr>
                  </w:pPr>
                  <w:bookmarkStart w:id="215" w:name="_Toc494456358"/>
                  <w:bookmarkStart w:id="216" w:name="_Toc23955272"/>
                  <w:r>
                    <w:rPr>
                      <w:rFonts w:ascii="標楷體" w:hAnsi="標楷體" w:hint="eastAsia"/>
                    </w:rPr>
                    <w:t>附表7</w:t>
                  </w:r>
                  <w:bookmarkEnd w:id="215"/>
                  <w:bookmarkEnd w:id="216"/>
                </w:p>
              </w:txbxContent>
            </v:textbox>
          </v:shape>
        </w:pict>
      </w:r>
      <w:bookmarkStart w:id="217" w:name="_Toc482288574"/>
      <w:bookmarkStart w:id="218" w:name="_Toc482782307"/>
      <w:bookmarkStart w:id="219" w:name="_Toc482795850"/>
      <w:bookmarkStart w:id="220" w:name="_Toc482973097"/>
      <w:bookmarkStart w:id="221" w:name="_Toc488826122"/>
      <w:bookmarkStart w:id="222" w:name="_Toc489286669"/>
      <w:bookmarkStart w:id="223" w:name="_Toc489345383"/>
      <w:bookmarkStart w:id="224" w:name="_Toc494456356"/>
      <w:bookmarkStart w:id="225" w:name="_Toc23955270"/>
      <w:proofErr w:type="gramStart"/>
      <w:r w:rsidR="004106E5" w:rsidRPr="005D73A6">
        <w:t>申租彰濱</w:t>
      </w:r>
      <w:proofErr w:type="gramEnd"/>
      <w:r w:rsidR="004106E5" w:rsidRPr="005D73A6">
        <w:t>工業區</w:t>
      </w:r>
      <w:r w:rsidR="0011757B" w:rsidRPr="005D73A6">
        <w:t>崙尾東區</w:t>
      </w:r>
      <w:proofErr w:type="gramStart"/>
      <w:r w:rsidR="00F23795" w:rsidRPr="005D73A6">
        <w:rPr>
          <w:szCs w:val="40"/>
        </w:rPr>
        <w:t>崙海段</w:t>
      </w:r>
      <w:proofErr w:type="gramEnd"/>
      <w:r w:rsidR="00F23795" w:rsidRPr="005D73A6">
        <w:rPr>
          <w:szCs w:val="40"/>
        </w:rPr>
        <w:t>71</w:t>
      </w:r>
      <w:r w:rsidR="00974765" w:rsidRPr="005D73A6">
        <w:t>地號</w:t>
      </w:r>
      <w:r w:rsidR="004106E5" w:rsidRPr="005D73A6">
        <w:t>土地</w:t>
      </w:r>
      <w:bookmarkEnd w:id="217"/>
      <w:bookmarkEnd w:id="218"/>
      <w:bookmarkEnd w:id="219"/>
      <w:bookmarkEnd w:id="220"/>
      <w:bookmarkEnd w:id="221"/>
      <w:bookmarkEnd w:id="222"/>
      <w:bookmarkEnd w:id="223"/>
      <w:bookmarkEnd w:id="224"/>
      <w:bookmarkEnd w:id="225"/>
    </w:p>
    <w:p w:rsidR="004106E5" w:rsidRPr="005D73A6" w:rsidRDefault="004106E5" w:rsidP="004106E5">
      <w:pPr>
        <w:pStyle w:val="00"/>
        <w:spacing w:after="0" w:afterAutospacing="0"/>
      </w:pPr>
      <w:bookmarkStart w:id="226" w:name="_Toc482288575"/>
      <w:bookmarkStart w:id="227" w:name="_Toc482782308"/>
      <w:bookmarkStart w:id="228" w:name="_Toc482795851"/>
      <w:bookmarkStart w:id="229" w:name="_Toc482973098"/>
      <w:bookmarkStart w:id="230" w:name="_Toc488826123"/>
      <w:bookmarkStart w:id="231" w:name="_Toc489286670"/>
      <w:bookmarkStart w:id="232" w:name="_Toc489345384"/>
      <w:bookmarkStart w:id="233" w:name="_Toc494456357"/>
      <w:bookmarkStart w:id="234" w:name="_Toc23955271"/>
      <w:r w:rsidRPr="005D73A6">
        <w:t>「工業區土地出租優惠方案」切結書</w:t>
      </w:r>
      <w:bookmarkEnd w:id="226"/>
      <w:bookmarkEnd w:id="227"/>
      <w:bookmarkEnd w:id="228"/>
      <w:bookmarkEnd w:id="229"/>
      <w:bookmarkEnd w:id="230"/>
      <w:bookmarkEnd w:id="231"/>
      <w:bookmarkEnd w:id="232"/>
      <w:bookmarkEnd w:id="233"/>
      <w:bookmarkEnd w:id="234"/>
    </w:p>
    <w:p w:rsidR="004106E5" w:rsidRPr="005D73A6" w:rsidRDefault="004106E5" w:rsidP="005977FA">
      <w:pPr>
        <w:pStyle w:val="111"/>
        <w:spacing w:before="190" w:after="190"/>
        <w:ind w:firstLine="560"/>
      </w:pPr>
      <w:r w:rsidRPr="005D73A6">
        <w:t>本公司</w:t>
      </w:r>
      <w:r w:rsidRPr="005D73A6">
        <w:t>(</w:t>
      </w:r>
      <w:r w:rsidRPr="005D73A6">
        <w:t>商號、機構</w:t>
      </w:r>
      <w:r w:rsidR="00B3048C" w:rsidRPr="005D73A6">
        <w:t>、籌備處</w:t>
      </w:r>
      <w:r w:rsidRPr="005D73A6">
        <w:t>)</w:t>
      </w:r>
      <w:r w:rsidRPr="005D73A6">
        <w:t>向經濟部申請承租</w:t>
      </w:r>
      <w:r w:rsidR="0011757B" w:rsidRPr="005D73A6">
        <w:t>彰濱工業區崙尾東區</w:t>
      </w:r>
      <w:proofErr w:type="gramStart"/>
      <w:r w:rsidR="00F23795" w:rsidRPr="005D73A6">
        <w:t>崙海段</w:t>
      </w:r>
      <w:proofErr w:type="gramEnd"/>
      <w:r w:rsidR="00F23795" w:rsidRPr="005D73A6">
        <w:t>71</w:t>
      </w:r>
      <w:r w:rsidR="00974765" w:rsidRPr="005D73A6">
        <w:t>地號</w:t>
      </w:r>
      <w:r w:rsidRPr="005D73A6">
        <w:t>適用工業區土地出租優惠方案之土地，同意並知悉承租前述優惠方案之土地應依經濟部「工業區土地出租優惠方案」之各項規定辦理，特切結如下：</w:t>
      </w:r>
    </w:p>
    <w:p w:rsidR="004106E5" w:rsidRPr="005D73A6" w:rsidRDefault="004106E5" w:rsidP="00C316E5">
      <w:pPr>
        <w:spacing w:beforeLines="50" w:before="190" w:afterLines="50" w:after="190"/>
        <w:ind w:leftChars="50" w:left="566" w:hangingChars="152" w:hanging="426"/>
      </w:pPr>
      <w:r w:rsidRPr="005D73A6">
        <w:t xml:space="preserve">□ </w:t>
      </w:r>
      <w:r w:rsidRPr="005D73A6">
        <w:t>本公司</w:t>
      </w:r>
      <w:r w:rsidRPr="005D73A6">
        <w:t>(</w:t>
      </w:r>
      <w:r w:rsidRPr="005D73A6">
        <w:t>商號、機構</w:t>
      </w:r>
      <w:r w:rsidR="00B3048C" w:rsidRPr="005D73A6">
        <w:t>、籌備處</w:t>
      </w:r>
      <w:r w:rsidRPr="005D73A6">
        <w:t>)</w:t>
      </w:r>
      <w:r w:rsidRPr="005D73A6">
        <w:t>申請承租工業區土地出租優惠方案之土地應於接獲繳款通知之次日起</w:t>
      </w:r>
      <w:r w:rsidRPr="005D73A6">
        <w:t>2</w:t>
      </w:r>
      <w:r w:rsidRPr="005D73A6">
        <w:t>個月內繳納</w:t>
      </w:r>
      <w:r w:rsidRPr="005D73A6">
        <w:t>6</w:t>
      </w:r>
      <w:r w:rsidRPr="005D73A6">
        <w:t>個月租金同額之擔保金及預繳</w:t>
      </w:r>
      <w:r w:rsidRPr="005D73A6">
        <w:t>2</w:t>
      </w:r>
      <w:r w:rsidRPr="005D73A6">
        <w:t>年租金，該等款項需為現金、同額之經濟部工業局可接受之銀行保證書或辦妥質權設定予經濟部工業局並經簽發銀行承諾拋棄行使抵銷權之銀行可轉讓定存單。</w:t>
      </w:r>
    </w:p>
    <w:p w:rsidR="004106E5" w:rsidRPr="005D73A6" w:rsidRDefault="004106E5" w:rsidP="00C316E5">
      <w:pPr>
        <w:spacing w:beforeLines="50" w:before="190" w:afterLines="50" w:after="190"/>
        <w:ind w:leftChars="50" w:left="566" w:hangingChars="152" w:hanging="426"/>
        <w:rPr>
          <w:szCs w:val="28"/>
        </w:rPr>
      </w:pPr>
      <w:r w:rsidRPr="005D73A6">
        <w:rPr>
          <w:szCs w:val="28"/>
        </w:rPr>
        <w:t xml:space="preserve">□ </w:t>
      </w:r>
      <w:r w:rsidRPr="005D73A6">
        <w:rPr>
          <w:szCs w:val="28"/>
        </w:rPr>
        <w:t>本公司</w:t>
      </w:r>
      <w:r w:rsidRPr="005D73A6">
        <w:rPr>
          <w:szCs w:val="28"/>
        </w:rPr>
        <w:t>(</w:t>
      </w:r>
      <w:r w:rsidRPr="005D73A6">
        <w:rPr>
          <w:szCs w:val="28"/>
        </w:rPr>
        <w:t>商號、機構</w:t>
      </w:r>
      <w:r w:rsidR="00B3048C" w:rsidRPr="005D73A6">
        <w:t>、籌備處</w:t>
      </w:r>
      <w:r w:rsidRPr="005D73A6">
        <w:rPr>
          <w:szCs w:val="28"/>
        </w:rPr>
        <w:t>)</w:t>
      </w:r>
      <w:r w:rsidRPr="005D73A6">
        <w:rPr>
          <w:szCs w:val="28"/>
        </w:rPr>
        <w:t>知悉並同意如於簽訂租賃契約</w:t>
      </w:r>
      <w:r w:rsidR="00792D95" w:rsidRPr="005D73A6">
        <w:rPr>
          <w:szCs w:val="28"/>
        </w:rPr>
        <w:t>(</w:t>
      </w:r>
      <w:r w:rsidR="00792D95" w:rsidRPr="005D73A6">
        <w:rPr>
          <w:szCs w:val="28"/>
        </w:rPr>
        <w:t>或環境影響說明書或評估書</w:t>
      </w:r>
      <w:r w:rsidR="00792D95" w:rsidRPr="005D73A6">
        <w:rPr>
          <w:szCs w:val="28"/>
        </w:rPr>
        <w:t>(</w:t>
      </w:r>
      <w:r w:rsidR="00792D95" w:rsidRPr="005D73A6">
        <w:rPr>
          <w:szCs w:val="28"/>
        </w:rPr>
        <w:t>含水下文化資產調查</w:t>
      </w:r>
      <w:r w:rsidR="00792D95" w:rsidRPr="005D73A6">
        <w:rPr>
          <w:szCs w:val="28"/>
        </w:rPr>
        <w:t>)</w:t>
      </w:r>
      <w:r w:rsidR="00792D95" w:rsidRPr="005D73A6">
        <w:rPr>
          <w:szCs w:val="28"/>
        </w:rPr>
        <w:t>審查通過、或海岸特定區位開發許可審查通過、或填海造地及設施主要工程完工</w:t>
      </w:r>
      <w:r w:rsidR="00792D95" w:rsidRPr="005D73A6">
        <w:rPr>
          <w:szCs w:val="28"/>
        </w:rPr>
        <w:t>)</w:t>
      </w:r>
      <w:r w:rsidRPr="005D73A6">
        <w:rPr>
          <w:szCs w:val="28"/>
        </w:rPr>
        <w:t>之日起</w:t>
      </w:r>
      <w:r w:rsidR="003346FE" w:rsidRPr="005D73A6">
        <w:rPr>
          <w:szCs w:val="28"/>
        </w:rPr>
        <w:t>2</w:t>
      </w:r>
      <w:r w:rsidRPr="005D73A6">
        <w:rPr>
          <w:szCs w:val="28"/>
        </w:rPr>
        <w:t>年內</w:t>
      </w:r>
      <w:r w:rsidR="001C7961" w:rsidRPr="005D73A6">
        <w:t>或經「經濟部工業局產業園區土地或建築物租售審查小組」審查會核定之計畫期程內</w:t>
      </w:r>
      <w:r w:rsidRPr="005D73A6">
        <w:rPr>
          <w:szCs w:val="28"/>
        </w:rPr>
        <w:t>，按核定計畫取得</w:t>
      </w:r>
      <w:r w:rsidR="0011757B" w:rsidRPr="005D73A6">
        <w:rPr>
          <w:szCs w:val="28"/>
        </w:rPr>
        <w:t>電業執照</w:t>
      </w:r>
      <w:r w:rsidR="0011757B" w:rsidRPr="005D73A6">
        <w:rPr>
          <w:szCs w:val="28"/>
        </w:rPr>
        <w:t>(</w:t>
      </w:r>
      <w:r w:rsidR="0011757B" w:rsidRPr="005D73A6">
        <w:rPr>
          <w:szCs w:val="28"/>
        </w:rPr>
        <w:t>或再生能源發電設備登</w:t>
      </w:r>
      <w:r w:rsidR="00552B4A" w:rsidRPr="005D73A6">
        <w:rPr>
          <w:szCs w:val="28"/>
        </w:rPr>
        <w:t>記</w:t>
      </w:r>
      <w:r w:rsidR="0011757B" w:rsidRPr="005D73A6">
        <w:rPr>
          <w:szCs w:val="28"/>
        </w:rPr>
        <w:t>)</w:t>
      </w:r>
      <w:r w:rsidRPr="005D73A6">
        <w:rPr>
          <w:szCs w:val="28"/>
        </w:rPr>
        <w:t>者，可得享有第</w:t>
      </w:r>
      <w:r w:rsidRPr="005D73A6">
        <w:rPr>
          <w:szCs w:val="28"/>
        </w:rPr>
        <w:t>1</w:t>
      </w:r>
      <w:r w:rsidRPr="005D73A6">
        <w:rPr>
          <w:szCs w:val="28"/>
        </w:rPr>
        <w:t>年及第</w:t>
      </w:r>
      <w:r w:rsidRPr="005D73A6">
        <w:rPr>
          <w:szCs w:val="28"/>
        </w:rPr>
        <w:t>2</w:t>
      </w:r>
      <w:r w:rsidRPr="005D73A6">
        <w:rPr>
          <w:szCs w:val="28"/>
        </w:rPr>
        <w:t>年免租金之優惠。</w:t>
      </w:r>
    </w:p>
    <w:p w:rsidR="004106E5" w:rsidRPr="005D73A6" w:rsidRDefault="004106E5" w:rsidP="00C316E5">
      <w:pPr>
        <w:spacing w:beforeLines="50" w:before="190" w:afterLines="50" w:after="190"/>
        <w:ind w:leftChars="50" w:left="566" w:hangingChars="152" w:hanging="426"/>
        <w:rPr>
          <w:szCs w:val="28"/>
        </w:rPr>
      </w:pPr>
      <w:r w:rsidRPr="005D73A6">
        <w:rPr>
          <w:szCs w:val="28"/>
        </w:rPr>
        <w:t xml:space="preserve">□ </w:t>
      </w:r>
      <w:r w:rsidRPr="005D73A6">
        <w:rPr>
          <w:szCs w:val="28"/>
        </w:rPr>
        <w:t>本公司</w:t>
      </w:r>
      <w:r w:rsidRPr="005D73A6">
        <w:rPr>
          <w:szCs w:val="28"/>
        </w:rPr>
        <w:t>(</w:t>
      </w:r>
      <w:r w:rsidRPr="005D73A6">
        <w:rPr>
          <w:szCs w:val="28"/>
        </w:rPr>
        <w:t>商號、機構</w:t>
      </w:r>
      <w:r w:rsidR="00B3048C" w:rsidRPr="005D73A6">
        <w:t>、籌備處</w:t>
      </w:r>
      <w:r w:rsidRPr="005D73A6">
        <w:rPr>
          <w:szCs w:val="28"/>
        </w:rPr>
        <w:t>)</w:t>
      </w:r>
      <w:r w:rsidRPr="005D73A6">
        <w:rPr>
          <w:szCs w:val="28"/>
        </w:rPr>
        <w:t>知悉並同意本公司</w:t>
      </w:r>
      <w:r w:rsidRPr="005D73A6">
        <w:t>(</w:t>
      </w:r>
      <w:r w:rsidRPr="005D73A6">
        <w:t>商號、機構</w:t>
      </w:r>
      <w:r w:rsidR="00B3048C" w:rsidRPr="005D73A6">
        <w:t>、籌備處</w:t>
      </w:r>
      <w:r w:rsidRPr="005D73A6">
        <w:t>)</w:t>
      </w:r>
      <w:r w:rsidRPr="005D73A6">
        <w:rPr>
          <w:szCs w:val="28"/>
        </w:rPr>
        <w:t>如享有第</w:t>
      </w:r>
      <w:r w:rsidRPr="005D73A6">
        <w:rPr>
          <w:szCs w:val="28"/>
        </w:rPr>
        <w:t>1</w:t>
      </w:r>
      <w:r w:rsidRPr="005D73A6">
        <w:rPr>
          <w:szCs w:val="28"/>
        </w:rPr>
        <w:t>年及第</w:t>
      </w:r>
      <w:r w:rsidRPr="005D73A6">
        <w:rPr>
          <w:szCs w:val="28"/>
        </w:rPr>
        <w:t>2</w:t>
      </w:r>
      <w:r w:rsidRPr="005D73A6">
        <w:rPr>
          <w:szCs w:val="28"/>
        </w:rPr>
        <w:t>年免租金之優惠，得以書面通知經濟部工業局抵繳第</w:t>
      </w:r>
      <w:r w:rsidRPr="005D73A6">
        <w:rPr>
          <w:szCs w:val="28"/>
        </w:rPr>
        <w:t>3</w:t>
      </w:r>
      <w:r w:rsidRPr="005D73A6">
        <w:rPr>
          <w:szCs w:val="28"/>
        </w:rPr>
        <w:t>年、第</w:t>
      </w:r>
      <w:r w:rsidRPr="005D73A6">
        <w:rPr>
          <w:szCs w:val="28"/>
        </w:rPr>
        <w:t>4</w:t>
      </w:r>
      <w:r w:rsidRPr="005D73A6">
        <w:rPr>
          <w:szCs w:val="28"/>
        </w:rPr>
        <w:t>年租金，或請求無息退還預繳之</w:t>
      </w:r>
      <w:r w:rsidRPr="005D73A6">
        <w:rPr>
          <w:szCs w:val="28"/>
        </w:rPr>
        <w:t>2</w:t>
      </w:r>
      <w:r w:rsidRPr="005D73A6">
        <w:rPr>
          <w:szCs w:val="28"/>
        </w:rPr>
        <w:t>年租金。</w:t>
      </w:r>
    </w:p>
    <w:p w:rsidR="004106E5" w:rsidRPr="005D73A6" w:rsidRDefault="004106E5" w:rsidP="00C316E5">
      <w:pPr>
        <w:spacing w:beforeLines="50" w:before="190" w:afterLines="50" w:after="190"/>
        <w:ind w:leftChars="50" w:left="566" w:hangingChars="152" w:hanging="426"/>
        <w:rPr>
          <w:szCs w:val="28"/>
        </w:rPr>
      </w:pPr>
      <w:r w:rsidRPr="005D73A6">
        <w:rPr>
          <w:szCs w:val="28"/>
        </w:rPr>
        <w:t xml:space="preserve">□ </w:t>
      </w:r>
      <w:r w:rsidRPr="005D73A6">
        <w:rPr>
          <w:szCs w:val="28"/>
        </w:rPr>
        <w:t>本公司</w:t>
      </w:r>
      <w:r w:rsidRPr="005D73A6">
        <w:rPr>
          <w:szCs w:val="28"/>
        </w:rPr>
        <w:t>(</w:t>
      </w:r>
      <w:r w:rsidRPr="005D73A6">
        <w:rPr>
          <w:szCs w:val="28"/>
        </w:rPr>
        <w:t>商號、機構</w:t>
      </w:r>
      <w:r w:rsidR="00B3048C" w:rsidRPr="005D73A6">
        <w:t>、籌備處</w:t>
      </w:r>
      <w:r w:rsidRPr="005D73A6">
        <w:rPr>
          <w:szCs w:val="28"/>
        </w:rPr>
        <w:t>)</w:t>
      </w:r>
      <w:r w:rsidRPr="005D73A6">
        <w:rPr>
          <w:szCs w:val="28"/>
        </w:rPr>
        <w:t>知悉並同意本公司</w:t>
      </w:r>
      <w:r w:rsidRPr="005D73A6">
        <w:rPr>
          <w:szCs w:val="28"/>
        </w:rPr>
        <w:t>(</w:t>
      </w:r>
      <w:r w:rsidRPr="005D73A6">
        <w:rPr>
          <w:szCs w:val="28"/>
        </w:rPr>
        <w:t>商號、機構</w:t>
      </w:r>
      <w:r w:rsidR="00B3048C" w:rsidRPr="005D73A6">
        <w:t>、籌備處</w:t>
      </w:r>
      <w:r w:rsidRPr="005D73A6">
        <w:rPr>
          <w:szCs w:val="28"/>
        </w:rPr>
        <w:t>)</w:t>
      </w:r>
      <w:r w:rsidRPr="005D73A6">
        <w:rPr>
          <w:szCs w:val="28"/>
        </w:rPr>
        <w:t>如未享有第</w:t>
      </w:r>
      <w:r w:rsidRPr="005D73A6">
        <w:rPr>
          <w:szCs w:val="28"/>
        </w:rPr>
        <w:t>1</w:t>
      </w:r>
      <w:r w:rsidRPr="005D73A6">
        <w:rPr>
          <w:szCs w:val="28"/>
        </w:rPr>
        <w:t>年及第</w:t>
      </w:r>
      <w:r w:rsidRPr="005D73A6">
        <w:rPr>
          <w:szCs w:val="28"/>
        </w:rPr>
        <w:t>2</w:t>
      </w:r>
      <w:r w:rsidRPr="005D73A6">
        <w:rPr>
          <w:szCs w:val="28"/>
        </w:rPr>
        <w:t>年免租金之優惠，則本公司</w:t>
      </w:r>
      <w:r w:rsidRPr="005D73A6">
        <w:rPr>
          <w:szCs w:val="28"/>
        </w:rPr>
        <w:t>(</w:t>
      </w:r>
      <w:r w:rsidRPr="005D73A6">
        <w:rPr>
          <w:szCs w:val="28"/>
        </w:rPr>
        <w:t>商號、機構</w:t>
      </w:r>
      <w:r w:rsidR="00B3048C" w:rsidRPr="005D73A6">
        <w:t>、籌備處</w:t>
      </w:r>
      <w:r w:rsidRPr="005D73A6">
        <w:rPr>
          <w:szCs w:val="28"/>
        </w:rPr>
        <w:t>)</w:t>
      </w:r>
      <w:r w:rsidRPr="005D73A6">
        <w:rPr>
          <w:szCs w:val="28"/>
        </w:rPr>
        <w:t>預繳之</w:t>
      </w:r>
      <w:r w:rsidRPr="005D73A6">
        <w:rPr>
          <w:szCs w:val="28"/>
        </w:rPr>
        <w:t>2</w:t>
      </w:r>
      <w:r w:rsidRPr="005D73A6">
        <w:rPr>
          <w:szCs w:val="28"/>
        </w:rPr>
        <w:t>年租金，以現金繳納者，不予退還；以銀行可轉讓定期存單設質或銀行保證書繳納者，經濟部得追繳其租金。</w:t>
      </w:r>
    </w:p>
    <w:p w:rsidR="004106E5" w:rsidRPr="005D73A6" w:rsidRDefault="004106E5" w:rsidP="00C316E5">
      <w:pPr>
        <w:spacing w:beforeLines="50" w:before="190" w:afterLines="50" w:after="190"/>
        <w:ind w:leftChars="50" w:left="566" w:hangingChars="152" w:hanging="426"/>
        <w:rPr>
          <w:szCs w:val="28"/>
        </w:rPr>
      </w:pPr>
      <w:r w:rsidRPr="005D73A6">
        <w:rPr>
          <w:szCs w:val="28"/>
        </w:rPr>
        <w:t xml:space="preserve">□ </w:t>
      </w:r>
      <w:r w:rsidRPr="005D73A6">
        <w:rPr>
          <w:szCs w:val="28"/>
        </w:rPr>
        <w:t>本公司</w:t>
      </w:r>
      <w:r w:rsidRPr="005D73A6">
        <w:rPr>
          <w:szCs w:val="28"/>
        </w:rPr>
        <w:t>(</w:t>
      </w:r>
      <w:r w:rsidRPr="005D73A6">
        <w:rPr>
          <w:szCs w:val="28"/>
        </w:rPr>
        <w:t>商號、機構</w:t>
      </w:r>
      <w:r w:rsidR="00B3048C" w:rsidRPr="005D73A6">
        <w:t>、籌備處</w:t>
      </w:r>
      <w:r w:rsidRPr="005D73A6">
        <w:rPr>
          <w:szCs w:val="28"/>
        </w:rPr>
        <w:t>)</w:t>
      </w:r>
      <w:r w:rsidRPr="005D73A6">
        <w:rPr>
          <w:szCs w:val="28"/>
        </w:rPr>
        <w:t>知悉並同意不得將承租土地全部或一部轉租、出借或以其他方式供他人使用，且不得將興建之建築物及設施全部或一部移轉、出租、出借或以其他方式供他人使用。</w:t>
      </w:r>
    </w:p>
    <w:p w:rsidR="004106E5" w:rsidRPr="005D73A6" w:rsidRDefault="004106E5" w:rsidP="00C316E5">
      <w:pPr>
        <w:spacing w:beforeLines="50" w:before="190" w:afterLines="50" w:after="190"/>
        <w:ind w:leftChars="50" w:left="566" w:hangingChars="152" w:hanging="426"/>
        <w:rPr>
          <w:szCs w:val="28"/>
        </w:rPr>
      </w:pPr>
      <w:r w:rsidRPr="005D73A6">
        <w:rPr>
          <w:szCs w:val="28"/>
        </w:rPr>
        <w:t xml:space="preserve">□ </w:t>
      </w:r>
      <w:r w:rsidRPr="005D73A6">
        <w:rPr>
          <w:szCs w:val="28"/>
        </w:rPr>
        <w:t>本公司</w:t>
      </w:r>
      <w:r w:rsidRPr="005D73A6">
        <w:rPr>
          <w:szCs w:val="28"/>
        </w:rPr>
        <w:t>(</w:t>
      </w:r>
      <w:r w:rsidRPr="005D73A6">
        <w:rPr>
          <w:szCs w:val="28"/>
        </w:rPr>
        <w:t>商號、機構</w:t>
      </w:r>
      <w:r w:rsidR="00B3048C" w:rsidRPr="005D73A6">
        <w:t>、籌備處</w:t>
      </w:r>
      <w:r w:rsidRPr="005D73A6">
        <w:rPr>
          <w:szCs w:val="28"/>
        </w:rPr>
        <w:t>)</w:t>
      </w:r>
      <w:r w:rsidRPr="005D73A6">
        <w:rPr>
          <w:szCs w:val="28"/>
        </w:rPr>
        <w:t>知悉並同意</w:t>
      </w:r>
      <w:r w:rsidRPr="005D73A6">
        <w:t>承租之土地</w:t>
      </w:r>
      <w:r w:rsidRPr="005D73A6">
        <w:rPr>
          <w:szCs w:val="28"/>
        </w:rPr>
        <w:t>不得</w:t>
      </w:r>
      <w:r w:rsidRPr="005D73A6">
        <w:t>設定地上權。</w:t>
      </w:r>
    </w:p>
    <w:p w:rsidR="004106E5" w:rsidRPr="005D73A6" w:rsidRDefault="004106E5" w:rsidP="00C316E5">
      <w:pPr>
        <w:spacing w:beforeLines="50" w:before="190" w:afterLines="50" w:after="190"/>
        <w:ind w:leftChars="50" w:left="566" w:hangingChars="152" w:hanging="426"/>
        <w:rPr>
          <w:szCs w:val="28"/>
        </w:rPr>
      </w:pPr>
      <w:r w:rsidRPr="005D73A6">
        <w:rPr>
          <w:szCs w:val="28"/>
        </w:rPr>
        <w:t xml:space="preserve">□ </w:t>
      </w:r>
      <w:r w:rsidRPr="005D73A6">
        <w:rPr>
          <w:szCs w:val="28"/>
        </w:rPr>
        <w:t>本公司</w:t>
      </w:r>
      <w:r w:rsidRPr="005D73A6">
        <w:rPr>
          <w:szCs w:val="28"/>
        </w:rPr>
        <w:t>(</w:t>
      </w:r>
      <w:r w:rsidRPr="005D73A6">
        <w:rPr>
          <w:szCs w:val="28"/>
        </w:rPr>
        <w:t>商號、機構</w:t>
      </w:r>
      <w:r w:rsidR="00B3048C" w:rsidRPr="005D73A6">
        <w:t>、籌備處</w:t>
      </w:r>
      <w:r w:rsidRPr="005D73A6">
        <w:rPr>
          <w:szCs w:val="28"/>
        </w:rPr>
        <w:t>)</w:t>
      </w:r>
      <w:r w:rsidRPr="005D73A6">
        <w:rPr>
          <w:szCs w:val="28"/>
        </w:rPr>
        <w:t>知悉並同意租期屆滿前終止租約或經經濟部終止租約或租期屆滿不再續約者，應於租約終止或租期屆滿之日起</w:t>
      </w:r>
      <w:r w:rsidRPr="005D73A6">
        <w:rPr>
          <w:szCs w:val="28"/>
        </w:rPr>
        <w:t>1</w:t>
      </w:r>
      <w:r w:rsidRPr="005D73A6">
        <w:rPr>
          <w:szCs w:val="28"/>
        </w:rPr>
        <w:t>個月內回復土地原狀返還租賃標的物。</w:t>
      </w:r>
    </w:p>
    <w:p w:rsidR="00760DC5" w:rsidRPr="005D73A6" w:rsidRDefault="004106E5" w:rsidP="00760DC5">
      <w:pPr>
        <w:ind w:leftChars="50" w:left="566" w:hangingChars="152" w:hanging="426"/>
      </w:pPr>
      <w:r w:rsidRPr="005D73A6">
        <w:rPr>
          <w:szCs w:val="28"/>
        </w:rPr>
        <w:lastRenderedPageBreak/>
        <w:t xml:space="preserve">□ </w:t>
      </w:r>
      <w:r w:rsidRPr="005D73A6">
        <w:rPr>
          <w:szCs w:val="28"/>
        </w:rPr>
        <w:t>本公司</w:t>
      </w:r>
      <w:r w:rsidRPr="005D73A6">
        <w:rPr>
          <w:szCs w:val="28"/>
        </w:rPr>
        <w:t>(</w:t>
      </w:r>
      <w:r w:rsidRPr="005D73A6">
        <w:rPr>
          <w:szCs w:val="28"/>
        </w:rPr>
        <w:t>商號、機構</w:t>
      </w:r>
      <w:r w:rsidR="00B3048C" w:rsidRPr="005D73A6">
        <w:t>、籌備處</w:t>
      </w:r>
      <w:r w:rsidRPr="005D73A6">
        <w:rPr>
          <w:szCs w:val="28"/>
        </w:rPr>
        <w:t>)</w:t>
      </w:r>
      <w:r w:rsidRPr="005D73A6">
        <w:rPr>
          <w:szCs w:val="28"/>
        </w:rPr>
        <w:t>知悉並同意倘本公司</w:t>
      </w:r>
      <w:r w:rsidRPr="005D73A6">
        <w:rPr>
          <w:szCs w:val="28"/>
        </w:rPr>
        <w:t>(</w:t>
      </w:r>
      <w:r w:rsidRPr="005D73A6">
        <w:rPr>
          <w:szCs w:val="28"/>
        </w:rPr>
        <w:t>商號、機構</w:t>
      </w:r>
      <w:r w:rsidR="00B3048C" w:rsidRPr="005D73A6">
        <w:t>、籌備處</w:t>
      </w:r>
      <w:r w:rsidRPr="005D73A6">
        <w:rPr>
          <w:szCs w:val="28"/>
        </w:rPr>
        <w:t>)</w:t>
      </w:r>
      <w:r w:rsidRPr="005D73A6">
        <w:rPr>
          <w:szCs w:val="28"/>
        </w:rPr>
        <w:t>於租約終止或租期屆滿之日起</w:t>
      </w:r>
      <w:r w:rsidRPr="005D73A6">
        <w:rPr>
          <w:szCs w:val="28"/>
        </w:rPr>
        <w:t>1</w:t>
      </w:r>
      <w:r w:rsidRPr="005D73A6">
        <w:rPr>
          <w:szCs w:val="28"/>
        </w:rPr>
        <w:t>個月前提出書面申請授權委任經濟工業局代為辦理本公司</w:t>
      </w:r>
      <w:r w:rsidRPr="005D73A6">
        <w:rPr>
          <w:szCs w:val="28"/>
        </w:rPr>
        <w:t>(</w:t>
      </w:r>
      <w:r w:rsidRPr="005D73A6">
        <w:rPr>
          <w:szCs w:val="28"/>
        </w:rPr>
        <w:t>商號、機構</w:t>
      </w:r>
      <w:r w:rsidR="00B3048C" w:rsidRPr="005D73A6">
        <w:t>、籌備處</w:t>
      </w:r>
      <w:r w:rsidRPr="005D73A6">
        <w:rPr>
          <w:szCs w:val="28"/>
        </w:rPr>
        <w:t>)</w:t>
      </w:r>
      <w:r w:rsidRPr="005D73A6">
        <w:rPr>
          <w:szCs w:val="28"/>
        </w:rPr>
        <w:t>所有之地上物出售事宜，並同時以書面承諾配合辦理後續地上物之產權移轉登記手續，應經經濟部工業局同意後，</w:t>
      </w:r>
      <w:proofErr w:type="gramStart"/>
      <w:r w:rsidRPr="005D73A6">
        <w:rPr>
          <w:szCs w:val="28"/>
        </w:rPr>
        <w:t>方得暫不</w:t>
      </w:r>
      <w:proofErr w:type="gramEnd"/>
      <w:r w:rsidRPr="005D73A6">
        <w:rPr>
          <w:szCs w:val="28"/>
        </w:rPr>
        <w:t>回復土地原狀</w:t>
      </w:r>
      <w:r w:rsidR="00760DC5" w:rsidRPr="005D73A6">
        <w:rPr>
          <w:szCs w:val="28"/>
        </w:rPr>
        <w:t>直至經濟部工業局書面通知回復原狀時止。逾期未辦理回復原狀者，每逾</w:t>
      </w:r>
      <w:r w:rsidR="00760DC5" w:rsidRPr="005D73A6">
        <w:rPr>
          <w:szCs w:val="28"/>
        </w:rPr>
        <w:t>l</w:t>
      </w:r>
      <w:r w:rsidR="00760DC5" w:rsidRPr="005D73A6">
        <w:rPr>
          <w:szCs w:val="28"/>
        </w:rPr>
        <w:t>日本公司</w:t>
      </w:r>
      <w:r w:rsidR="00760DC5" w:rsidRPr="005D73A6">
        <w:rPr>
          <w:szCs w:val="28"/>
        </w:rPr>
        <w:t>(</w:t>
      </w:r>
      <w:r w:rsidR="00760DC5" w:rsidRPr="005D73A6">
        <w:rPr>
          <w:szCs w:val="28"/>
        </w:rPr>
        <w:t>商號、機構</w:t>
      </w:r>
      <w:r w:rsidR="00B3048C" w:rsidRPr="005D73A6">
        <w:t>、籌備處</w:t>
      </w:r>
      <w:r w:rsidR="00760DC5" w:rsidRPr="005D73A6">
        <w:rPr>
          <w:szCs w:val="28"/>
        </w:rPr>
        <w:t>)</w:t>
      </w:r>
      <w:r w:rsidR="00760DC5" w:rsidRPr="005D73A6">
        <w:rPr>
          <w:szCs w:val="28"/>
        </w:rPr>
        <w:t>應支付按原租約日租金</w:t>
      </w:r>
      <w:r w:rsidR="00760DC5" w:rsidRPr="005D73A6">
        <w:rPr>
          <w:szCs w:val="28"/>
        </w:rPr>
        <w:t>3</w:t>
      </w:r>
      <w:r w:rsidR="00760DC5" w:rsidRPr="005D73A6">
        <w:rPr>
          <w:szCs w:val="28"/>
        </w:rPr>
        <w:t>倍計算之違約金予經濟部。</w:t>
      </w:r>
    </w:p>
    <w:p w:rsidR="00760DC5" w:rsidRPr="005D73A6" w:rsidRDefault="00760DC5" w:rsidP="00C316E5">
      <w:pPr>
        <w:spacing w:beforeLines="50" w:before="190"/>
        <w:ind w:leftChars="200" w:left="560"/>
        <w:rPr>
          <w:szCs w:val="28"/>
        </w:rPr>
      </w:pPr>
      <w:r w:rsidRPr="005D73A6">
        <w:rPr>
          <w:szCs w:val="28"/>
        </w:rPr>
        <w:t>本公司</w:t>
      </w:r>
      <w:r w:rsidRPr="005D73A6">
        <w:rPr>
          <w:szCs w:val="28"/>
        </w:rPr>
        <w:t>(</w:t>
      </w:r>
      <w:r w:rsidRPr="005D73A6">
        <w:rPr>
          <w:szCs w:val="28"/>
        </w:rPr>
        <w:t>商號、機構</w:t>
      </w:r>
      <w:r w:rsidR="00B3048C" w:rsidRPr="005D73A6">
        <w:t>、籌備處</w:t>
      </w:r>
      <w:r w:rsidRPr="005D73A6">
        <w:rPr>
          <w:szCs w:val="28"/>
        </w:rPr>
        <w:t>)</w:t>
      </w:r>
      <w:r w:rsidRPr="005D73A6">
        <w:rPr>
          <w:szCs w:val="28"/>
        </w:rPr>
        <w:t>知悉並同意經經濟部工業局同意暫不回復原狀者，其期間仍應比照原租約之租金支付賠償金予經濟部。本公司</w:t>
      </w:r>
      <w:r w:rsidRPr="005D73A6">
        <w:rPr>
          <w:szCs w:val="28"/>
        </w:rPr>
        <w:t>(</w:t>
      </w:r>
      <w:r w:rsidRPr="005D73A6">
        <w:rPr>
          <w:szCs w:val="28"/>
        </w:rPr>
        <w:t>商號、機構</w:t>
      </w:r>
      <w:r w:rsidR="00B3048C" w:rsidRPr="005D73A6">
        <w:t>、籌備處</w:t>
      </w:r>
      <w:r w:rsidRPr="005D73A6">
        <w:rPr>
          <w:szCs w:val="28"/>
        </w:rPr>
        <w:t>)</w:t>
      </w:r>
      <w:r w:rsidRPr="005D73A6">
        <w:rPr>
          <w:szCs w:val="28"/>
        </w:rPr>
        <w:t>並不得以租期屆滿仍繼續使用土地或已繳付賠償金等任何理由，依民法第</w:t>
      </w:r>
      <w:r w:rsidRPr="005D73A6">
        <w:rPr>
          <w:szCs w:val="28"/>
        </w:rPr>
        <w:t>451</w:t>
      </w:r>
      <w:r w:rsidRPr="005D73A6">
        <w:rPr>
          <w:szCs w:val="28"/>
        </w:rPr>
        <w:t>條主張雙方租賃關係繼續存在。</w:t>
      </w:r>
    </w:p>
    <w:p w:rsidR="004106E5" w:rsidRPr="005D73A6" w:rsidRDefault="004106E5" w:rsidP="00C316E5">
      <w:pPr>
        <w:spacing w:beforeLines="50" w:before="190" w:afterLines="50" w:after="190"/>
        <w:ind w:leftChars="50" w:left="566" w:hangingChars="152" w:hanging="426"/>
        <w:rPr>
          <w:szCs w:val="28"/>
        </w:rPr>
      </w:pPr>
    </w:p>
    <w:p w:rsidR="004106E5" w:rsidRPr="005D73A6" w:rsidRDefault="004106E5" w:rsidP="00C316E5">
      <w:pPr>
        <w:spacing w:beforeLines="50" w:before="190" w:afterLines="50" w:after="190"/>
        <w:ind w:leftChars="250" w:left="1126" w:hangingChars="152" w:hanging="426"/>
      </w:pPr>
    </w:p>
    <w:p w:rsidR="004106E5" w:rsidRPr="005D73A6" w:rsidRDefault="004106E5" w:rsidP="004106E5">
      <w:pPr>
        <w:topLinePunct/>
        <w:autoSpaceDE w:val="0"/>
        <w:autoSpaceDN w:val="0"/>
        <w:rPr>
          <w:szCs w:val="28"/>
        </w:rPr>
      </w:pPr>
      <w:r w:rsidRPr="005D73A6">
        <w:rPr>
          <w:sz w:val="32"/>
        </w:rPr>
        <w:t xml:space="preserve">　</w:t>
      </w:r>
      <w:r w:rsidRPr="005D73A6">
        <w:rPr>
          <w:szCs w:val="28"/>
        </w:rPr>
        <w:t>此致</w:t>
      </w:r>
    </w:p>
    <w:p w:rsidR="004106E5" w:rsidRPr="005D73A6" w:rsidRDefault="004106E5" w:rsidP="004106E5">
      <w:pPr>
        <w:topLinePunct/>
        <w:autoSpaceDE w:val="0"/>
        <w:autoSpaceDN w:val="0"/>
        <w:rPr>
          <w:szCs w:val="28"/>
        </w:rPr>
      </w:pPr>
      <w:r w:rsidRPr="005D73A6">
        <w:rPr>
          <w:szCs w:val="28"/>
        </w:rPr>
        <w:t>經濟部工業局</w:t>
      </w:r>
    </w:p>
    <w:p w:rsidR="004106E5" w:rsidRPr="005D73A6" w:rsidRDefault="004106E5" w:rsidP="004106E5">
      <w:pPr>
        <w:topLinePunct/>
        <w:autoSpaceDE w:val="0"/>
        <w:autoSpaceDN w:val="0"/>
        <w:spacing w:after="100" w:afterAutospacing="1"/>
        <w:jc w:val="center"/>
        <w:rPr>
          <w:szCs w:val="28"/>
        </w:rPr>
      </w:pPr>
      <w:r w:rsidRPr="005D73A6">
        <w:rPr>
          <w:szCs w:val="28"/>
        </w:rPr>
        <w:t>立切結書人：</w:t>
      </w:r>
    </w:p>
    <w:p w:rsidR="004106E5" w:rsidRPr="005D73A6" w:rsidRDefault="004106E5" w:rsidP="004106E5">
      <w:pPr>
        <w:rPr>
          <w:szCs w:val="28"/>
        </w:rPr>
      </w:pPr>
    </w:p>
    <w:p w:rsidR="004106E5" w:rsidRPr="005D73A6" w:rsidRDefault="004106E5" w:rsidP="004106E5">
      <w:pPr>
        <w:topLinePunct/>
        <w:autoSpaceDE w:val="0"/>
        <w:autoSpaceDN w:val="0"/>
        <w:spacing w:after="100" w:afterAutospacing="1"/>
        <w:jc w:val="center"/>
        <w:rPr>
          <w:szCs w:val="28"/>
        </w:rPr>
      </w:pPr>
      <w:r w:rsidRPr="005D73A6">
        <w:rPr>
          <w:szCs w:val="28"/>
        </w:rPr>
        <w:t>代　表　人：</w:t>
      </w:r>
    </w:p>
    <w:p w:rsidR="004106E5" w:rsidRPr="005D73A6" w:rsidRDefault="004106E5" w:rsidP="004106E5">
      <w:pPr>
        <w:topLinePunct/>
        <w:autoSpaceDE w:val="0"/>
        <w:autoSpaceDN w:val="0"/>
        <w:jc w:val="center"/>
        <w:rPr>
          <w:szCs w:val="28"/>
        </w:rPr>
      </w:pPr>
    </w:p>
    <w:p w:rsidR="004106E5" w:rsidRPr="005D73A6" w:rsidRDefault="004106E5" w:rsidP="004106E5">
      <w:pPr>
        <w:topLinePunct/>
        <w:autoSpaceDE w:val="0"/>
        <w:autoSpaceDN w:val="0"/>
        <w:jc w:val="center"/>
        <w:rPr>
          <w:szCs w:val="28"/>
        </w:rPr>
      </w:pPr>
    </w:p>
    <w:p w:rsidR="004106E5" w:rsidRPr="005D73A6" w:rsidRDefault="004106E5" w:rsidP="004106E5">
      <w:pPr>
        <w:topLinePunct/>
        <w:autoSpaceDE w:val="0"/>
        <w:autoSpaceDN w:val="0"/>
        <w:jc w:val="center"/>
        <w:rPr>
          <w:szCs w:val="28"/>
        </w:rPr>
      </w:pPr>
    </w:p>
    <w:p w:rsidR="004106E5" w:rsidRPr="005D73A6" w:rsidRDefault="004106E5" w:rsidP="004106E5">
      <w:pPr>
        <w:widowControl/>
        <w:adjustRightInd/>
        <w:snapToGrid/>
        <w:spacing w:line="240" w:lineRule="auto"/>
        <w:jc w:val="distribute"/>
        <w:rPr>
          <w:szCs w:val="28"/>
        </w:rPr>
      </w:pPr>
      <w:r w:rsidRPr="005D73A6">
        <w:rPr>
          <w:szCs w:val="28"/>
        </w:rPr>
        <w:t>中華民國　　　年　　　月　　　日</w:t>
      </w:r>
    </w:p>
    <w:p w:rsidR="0043454B" w:rsidRPr="005D73A6" w:rsidRDefault="004106E5" w:rsidP="0043454B">
      <w:pPr>
        <w:pStyle w:val="00"/>
        <w:spacing w:after="0" w:afterAutospacing="0"/>
        <w:rPr>
          <w:sz w:val="36"/>
        </w:rPr>
      </w:pPr>
      <w:r w:rsidRPr="005D73A6">
        <w:br w:type="page"/>
      </w:r>
      <w:bookmarkStart w:id="235" w:name="_Toc477335009"/>
      <w:bookmarkStart w:id="236" w:name="_Toc477511555"/>
      <w:bookmarkStart w:id="237" w:name="_Toc482782310"/>
      <w:bookmarkStart w:id="238" w:name="_Toc482795853"/>
      <w:bookmarkStart w:id="239" w:name="_Toc482973100"/>
      <w:bookmarkStart w:id="240" w:name="_Toc488826125"/>
      <w:bookmarkStart w:id="241" w:name="_Toc489286672"/>
      <w:bookmarkStart w:id="242" w:name="_Toc489345386"/>
      <w:bookmarkStart w:id="243" w:name="_Toc494456359"/>
      <w:bookmarkStart w:id="244" w:name="_Toc23955273"/>
      <w:r w:rsidR="0043454B" w:rsidRPr="005D73A6">
        <w:rPr>
          <w:sz w:val="36"/>
        </w:rPr>
        <w:lastRenderedPageBreak/>
        <w:t>廠商名稱：　　　　　　　　　　公司</w:t>
      </w:r>
      <w:bookmarkEnd w:id="235"/>
      <w:bookmarkEnd w:id="236"/>
      <w:bookmarkEnd w:id="237"/>
      <w:bookmarkEnd w:id="238"/>
      <w:bookmarkEnd w:id="239"/>
      <w:bookmarkEnd w:id="240"/>
      <w:bookmarkEnd w:id="241"/>
      <w:bookmarkEnd w:id="242"/>
      <w:bookmarkEnd w:id="243"/>
      <w:bookmarkEnd w:id="244"/>
    </w:p>
    <w:p w:rsidR="0043454B" w:rsidRPr="005D73A6" w:rsidRDefault="007200DA" w:rsidP="0043454B">
      <w:pPr>
        <w:pStyle w:val="00"/>
        <w:spacing w:after="0" w:afterAutospacing="0"/>
        <w:rPr>
          <w:sz w:val="26"/>
          <w:szCs w:val="26"/>
        </w:rPr>
      </w:pPr>
      <w:bookmarkStart w:id="245" w:name="_Toc477335010"/>
      <w:bookmarkStart w:id="246" w:name="_Toc477511556"/>
      <w:bookmarkStart w:id="247" w:name="_Toc482782311"/>
      <w:bookmarkStart w:id="248" w:name="_Toc482795854"/>
      <w:bookmarkStart w:id="249" w:name="_Toc482973101"/>
      <w:bookmarkStart w:id="250" w:name="_Toc488826126"/>
      <w:bookmarkStart w:id="251" w:name="_Toc489286673"/>
      <w:bookmarkStart w:id="252" w:name="_Toc489345387"/>
      <w:bookmarkStart w:id="253" w:name="_Toc494456360"/>
      <w:r>
        <w:rPr>
          <w:noProof/>
          <w:szCs w:val="32"/>
        </w:rPr>
        <w:pict>
          <v:shape id="Text Box 49" o:spid="_x0000_s1036" type="#_x0000_t202" style="position:absolute;left:0;text-align:left;margin-left:396.9pt;margin-top:-58.2pt;width:85.05pt;height:28.35pt;z-index:251820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">
            <v:textbox>
              <w:txbxContent>
                <w:p w:rsidR="00C316E5" w:rsidRPr="000640CE" w:rsidRDefault="00C316E5" w:rsidP="0043454B">
                  <w:pPr>
                    <w:pStyle w:val="31"/>
                    <w:numPr>
                      <w:ilvl w:val="0"/>
                      <w:numId w:val="0"/>
                    </w:numPr>
                    <w:spacing w:beforeLines="0" w:line="240" w:lineRule="auto"/>
                    <w:rPr>
                      <w:rFonts w:ascii="標楷體" w:hAnsi="標楷體"/>
                    </w:rPr>
                  </w:pPr>
                  <w:bookmarkStart w:id="254" w:name="_Toc477511557"/>
                  <w:bookmarkStart w:id="255" w:name="_Toc494456361"/>
                  <w:bookmarkStart w:id="256" w:name="_Toc23955275"/>
                  <w:r>
                    <w:rPr>
                      <w:rFonts w:ascii="標楷體" w:hAnsi="標楷體" w:hint="eastAsia"/>
                    </w:rPr>
                    <w:t>附表</w:t>
                  </w:r>
                  <w:bookmarkEnd w:id="254"/>
                  <w:r>
                    <w:rPr>
                      <w:rFonts w:ascii="標楷體" w:hAnsi="標楷體" w:hint="eastAsia"/>
                    </w:rPr>
                    <w:t>8</w:t>
                  </w:r>
                  <w:bookmarkEnd w:id="255"/>
                  <w:bookmarkEnd w:id="256"/>
                </w:p>
              </w:txbxContent>
            </v:textbox>
          </v:shape>
        </w:pict>
      </w:r>
      <w:bookmarkStart w:id="257" w:name="_Toc23955274"/>
      <w:proofErr w:type="gramStart"/>
      <w:r w:rsidR="0043454B" w:rsidRPr="005D73A6">
        <w:rPr>
          <w:sz w:val="36"/>
        </w:rPr>
        <w:t>申租</w:t>
      </w:r>
      <w:r w:rsidR="0043454B" w:rsidRPr="005D73A6">
        <w:rPr>
          <w:sz w:val="36"/>
          <w:szCs w:val="36"/>
        </w:rPr>
        <w:t>彰濱</w:t>
      </w:r>
      <w:proofErr w:type="gramEnd"/>
      <w:r w:rsidR="0043454B" w:rsidRPr="005D73A6">
        <w:rPr>
          <w:sz w:val="36"/>
          <w:szCs w:val="36"/>
        </w:rPr>
        <w:t>工業區崙尾東區</w:t>
      </w:r>
      <w:proofErr w:type="gramStart"/>
      <w:r w:rsidR="00F23795" w:rsidRPr="005D73A6">
        <w:rPr>
          <w:sz w:val="36"/>
          <w:szCs w:val="36"/>
        </w:rPr>
        <w:t>崙海段</w:t>
      </w:r>
      <w:proofErr w:type="gramEnd"/>
      <w:r w:rsidR="00F23795" w:rsidRPr="005D73A6">
        <w:rPr>
          <w:sz w:val="36"/>
          <w:szCs w:val="36"/>
        </w:rPr>
        <w:t>71</w:t>
      </w:r>
      <w:r w:rsidR="001C7961" w:rsidRPr="005D73A6">
        <w:rPr>
          <w:sz w:val="36"/>
        </w:rPr>
        <w:t>地號</w:t>
      </w:r>
      <w:r w:rsidR="0043454B" w:rsidRPr="005D73A6">
        <w:rPr>
          <w:sz w:val="36"/>
          <w:szCs w:val="32"/>
        </w:rPr>
        <w:t>土地</w:t>
      </w:r>
      <w:r w:rsidR="0043454B" w:rsidRPr="005D73A6">
        <w:rPr>
          <w:sz w:val="36"/>
        </w:rPr>
        <w:t>開發事項檢查表</w:t>
      </w:r>
      <w:bookmarkEnd w:id="245"/>
      <w:bookmarkEnd w:id="246"/>
      <w:bookmarkEnd w:id="247"/>
      <w:bookmarkEnd w:id="248"/>
      <w:bookmarkEnd w:id="249"/>
      <w:bookmarkEnd w:id="250"/>
      <w:bookmarkEnd w:id="251"/>
      <w:bookmarkEnd w:id="252"/>
      <w:bookmarkEnd w:id="253"/>
      <w:bookmarkEnd w:id="257"/>
    </w:p>
    <w:tbl>
      <w:tblPr>
        <w:tblStyle w:val="a8"/>
        <w:tblW w:w="10216" w:type="dxa"/>
        <w:jc w:val="center"/>
        <w:tblLook w:val="04A0" w:firstRow="1" w:lastRow="0" w:firstColumn="1" w:lastColumn="0" w:noHBand="0" w:noVBand="1"/>
      </w:tblPr>
      <w:tblGrid>
        <w:gridCol w:w="658"/>
        <w:gridCol w:w="3802"/>
        <w:gridCol w:w="3992"/>
        <w:gridCol w:w="1764"/>
      </w:tblGrid>
      <w:tr w:rsidR="00C316E5" w:rsidRPr="005D73A6" w:rsidTr="00187DF5">
        <w:trPr>
          <w:jc w:val="center"/>
        </w:trPr>
        <w:tc>
          <w:tcPr>
            <w:tcW w:w="8452" w:type="dxa"/>
            <w:gridSpan w:val="3"/>
            <w:tcBorders>
              <w:top w:val="single" w:sz="12" w:space="0" w:color="auto"/>
              <w:left w:val="single" w:sz="12" w:space="0" w:color="auto"/>
              <w:bottom w:val="single" w:sz="12" w:space="0" w:color="auto"/>
            </w:tcBorders>
            <w:shd w:val="clear" w:color="auto" w:fill="D9D9D9" w:themeFill="background1" w:themeFillShade="D9"/>
            <w:vAlign w:val="center"/>
          </w:tcPr>
          <w:p w:rsidR="0043454B" w:rsidRPr="005D73A6" w:rsidRDefault="0043454B" w:rsidP="00187DF5">
            <w:pPr>
              <w:spacing w:line="240" w:lineRule="auto"/>
              <w:jc w:val="center"/>
              <w:rPr>
                <w:sz w:val="26"/>
                <w:szCs w:val="26"/>
              </w:rPr>
            </w:pPr>
            <w:r w:rsidRPr="005D73A6">
              <w:rPr>
                <w:sz w:val="26"/>
                <w:szCs w:val="26"/>
              </w:rPr>
              <w:t>開發項目</w:t>
            </w:r>
          </w:p>
        </w:tc>
        <w:tc>
          <w:tcPr>
            <w:tcW w:w="1764" w:type="dxa"/>
            <w:tcBorders>
              <w:top w:val="single" w:sz="12" w:space="0" w:color="auto"/>
              <w:bottom w:val="single" w:sz="12" w:space="0" w:color="auto"/>
              <w:right w:val="single" w:sz="12" w:space="0" w:color="auto"/>
            </w:tcBorders>
            <w:shd w:val="clear" w:color="auto" w:fill="D9D9D9" w:themeFill="background1" w:themeFillShade="D9"/>
            <w:vAlign w:val="center"/>
          </w:tcPr>
          <w:p w:rsidR="0043454B" w:rsidRPr="005D73A6" w:rsidRDefault="0043454B" w:rsidP="00187DF5">
            <w:pPr>
              <w:spacing w:line="240" w:lineRule="auto"/>
              <w:jc w:val="center"/>
              <w:rPr>
                <w:sz w:val="26"/>
                <w:szCs w:val="26"/>
              </w:rPr>
            </w:pPr>
            <w:r w:rsidRPr="005D73A6">
              <w:rPr>
                <w:sz w:val="26"/>
                <w:szCs w:val="26"/>
              </w:rPr>
              <w:t>檢查結果</w:t>
            </w:r>
          </w:p>
        </w:tc>
      </w:tr>
      <w:tr w:rsidR="00C316E5" w:rsidRPr="005D73A6" w:rsidTr="00187DF5">
        <w:trPr>
          <w:jc w:val="center"/>
        </w:trPr>
        <w:tc>
          <w:tcPr>
            <w:tcW w:w="658" w:type="dxa"/>
            <w:tcBorders>
              <w:top w:val="single" w:sz="12" w:space="0" w:color="auto"/>
              <w:left w:val="single" w:sz="12" w:space="0" w:color="auto"/>
            </w:tcBorders>
            <w:shd w:val="clear" w:color="auto" w:fill="F2F2F2" w:themeFill="background1" w:themeFillShade="F2"/>
            <w:vAlign w:val="center"/>
          </w:tcPr>
          <w:p w:rsidR="0043454B" w:rsidRPr="005D73A6" w:rsidRDefault="0043454B" w:rsidP="00187DF5">
            <w:pPr>
              <w:spacing w:line="240" w:lineRule="auto"/>
              <w:jc w:val="center"/>
              <w:rPr>
                <w:sz w:val="26"/>
                <w:szCs w:val="26"/>
              </w:rPr>
            </w:pPr>
            <w:r w:rsidRPr="005D73A6">
              <w:rPr>
                <w:sz w:val="26"/>
                <w:szCs w:val="26"/>
              </w:rPr>
              <w:t>1.</w:t>
            </w:r>
          </w:p>
        </w:tc>
        <w:tc>
          <w:tcPr>
            <w:tcW w:w="7794" w:type="dxa"/>
            <w:gridSpan w:val="2"/>
            <w:tcBorders>
              <w:top w:val="single" w:sz="12" w:space="0" w:color="auto"/>
            </w:tcBorders>
            <w:shd w:val="clear" w:color="auto" w:fill="F2F2F2" w:themeFill="background1" w:themeFillShade="F2"/>
            <w:vAlign w:val="center"/>
          </w:tcPr>
          <w:p w:rsidR="0043454B" w:rsidRPr="005D73A6" w:rsidRDefault="0043454B" w:rsidP="00187DF5">
            <w:pPr>
              <w:spacing w:line="240" w:lineRule="auto"/>
              <w:rPr>
                <w:sz w:val="26"/>
                <w:szCs w:val="26"/>
              </w:rPr>
            </w:pPr>
            <w:r w:rsidRPr="005D73A6">
              <w:rPr>
                <w:sz w:val="26"/>
                <w:szCs w:val="26"/>
              </w:rPr>
              <w:t>海岸利用管理</w:t>
            </w:r>
          </w:p>
        </w:tc>
        <w:tc>
          <w:tcPr>
            <w:tcW w:w="1764" w:type="dxa"/>
            <w:tcBorders>
              <w:top w:val="single" w:sz="12" w:space="0" w:color="auto"/>
              <w:right w:val="single" w:sz="12" w:space="0" w:color="auto"/>
            </w:tcBorders>
            <w:shd w:val="clear" w:color="auto" w:fill="F2F2F2" w:themeFill="background1" w:themeFillShade="F2"/>
            <w:vAlign w:val="center"/>
          </w:tcPr>
          <w:p w:rsidR="0043454B" w:rsidRPr="005D73A6" w:rsidRDefault="0043454B" w:rsidP="00187DF5">
            <w:pPr>
              <w:spacing w:line="240" w:lineRule="auto"/>
              <w:rPr>
                <w:sz w:val="26"/>
                <w:szCs w:val="26"/>
              </w:rPr>
            </w:pPr>
          </w:p>
        </w:tc>
      </w:tr>
      <w:tr w:rsidR="00C316E5" w:rsidRPr="005D73A6" w:rsidTr="00187DF5">
        <w:trPr>
          <w:jc w:val="center"/>
        </w:trPr>
        <w:tc>
          <w:tcPr>
            <w:tcW w:w="658" w:type="dxa"/>
            <w:tcBorders>
              <w:left w:val="single" w:sz="12" w:space="0" w:color="auto"/>
            </w:tcBorders>
            <w:vAlign w:val="center"/>
          </w:tcPr>
          <w:p w:rsidR="0043454B" w:rsidRPr="005D73A6" w:rsidRDefault="0043454B" w:rsidP="00187DF5">
            <w:pPr>
              <w:spacing w:line="240" w:lineRule="auto"/>
              <w:jc w:val="right"/>
              <w:rPr>
                <w:sz w:val="26"/>
                <w:szCs w:val="26"/>
              </w:rPr>
            </w:pPr>
          </w:p>
        </w:tc>
        <w:tc>
          <w:tcPr>
            <w:tcW w:w="7794" w:type="dxa"/>
            <w:gridSpan w:val="2"/>
            <w:vAlign w:val="center"/>
          </w:tcPr>
          <w:p w:rsidR="0043454B" w:rsidRPr="005D73A6" w:rsidRDefault="0043454B" w:rsidP="001C7961">
            <w:pPr>
              <w:spacing w:line="240" w:lineRule="auto"/>
              <w:rPr>
                <w:sz w:val="26"/>
                <w:szCs w:val="26"/>
              </w:rPr>
            </w:pPr>
            <w:r w:rsidRPr="005D73A6">
              <w:rPr>
                <w:sz w:val="26"/>
                <w:szCs w:val="26"/>
              </w:rPr>
              <w:t>本公司</w:t>
            </w:r>
            <w:r w:rsidRPr="005D73A6">
              <w:rPr>
                <w:sz w:val="26"/>
                <w:szCs w:val="26"/>
              </w:rPr>
              <w:t>(</w:t>
            </w:r>
            <w:r w:rsidRPr="005D73A6">
              <w:rPr>
                <w:sz w:val="26"/>
                <w:szCs w:val="26"/>
              </w:rPr>
              <w:t>商號、機構</w:t>
            </w:r>
            <w:r w:rsidR="00B3048C" w:rsidRPr="005D73A6">
              <w:t>、籌備處</w:t>
            </w:r>
            <w:r w:rsidRPr="005D73A6">
              <w:rPr>
                <w:sz w:val="26"/>
                <w:szCs w:val="26"/>
              </w:rPr>
              <w:t>)</w:t>
            </w:r>
            <w:r w:rsidRPr="005D73A6">
              <w:rPr>
                <w:sz w:val="26"/>
                <w:szCs w:val="26"/>
              </w:rPr>
              <w:t>已知悉本土地之開發可能須配合依內政部</w:t>
            </w:r>
            <w:proofErr w:type="gramStart"/>
            <w:r w:rsidRPr="005D73A6">
              <w:rPr>
                <w:sz w:val="26"/>
                <w:szCs w:val="26"/>
              </w:rPr>
              <w:t>營建署轄管</w:t>
            </w:r>
            <w:proofErr w:type="gramEnd"/>
            <w:r w:rsidRPr="005D73A6">
              <w:rPr>
                <w:sz w:val="26"/>
                <w:szCs w:val="26"/>
              </w:rPr>
              <w:t>之「海岸管理法」、「一級海岸保護區以外特定區位利用管理辦法」暨其相關規定，擬具海岸利用管理說明書，申請開發許可。</w:t>
            </w:r>
          </w:p>
        </w:tc>
        <w:tc>
          <w:tcPr>
            <w:tcW w:w="1764" w:type="dxa"/>
            <w:tcBorders>
              <w:right w:val="single" w:sz="12" w:space="0" w:color="auto"/>
            </w:tcBorders>
            <w:vAlign w:val="center"/>
          </w:tcPr>
          <w:p w:rsidR="0043454B" w:rsidRPr="005D73A6" w:rsidRDefault="0043454B" w:rsidP="00187DF5">
            <w:pPr>
              <w:spacing w:line="240" w:lineRule="auto"/>
              <w:jc w:val="center"/>
              <w:rPr>
                <w:sz w:val="26"/>
                <w:szCs w:val="26"/>
              </w:rPr>
            </w:pPr>
            <w:r w:rsidRPr="005D73A6">
              <w:rPr>
                <w:sz w:val="26"/>
                <w:szCs w:val="26"/>
              </w:rPr>
              <w:t>□</w:t>
            </w:r>
            <w:r w:rsidRPr="005D73A6">
              <w:rPr>
                <w:sz w:val="26"/>
                <w:szCs w:val="26"/>
              </w:rPr>
              <w:t>是</w:t>
            </w:r>
            <w:proofErr w:type="gramStart"/>
            <w:r w:rsidRPr="005D73A6">
              <w:rPr>
                <w:sz w:val="26"/>
                <w:szCs w:val="26"/>
              </w:rPr>
              <w:t xml:space="preserve">　</w:t>
            </w:r>
            <w:r w:rsidRPr="005D73A6">
              <w:rPr>
                <w:sz w:val="26"/>
                <w:szCs w:val="26"/>
              </w:rPr>
              <w:t>□</w:t>
            </w:r>
            <w:r w:rsidRPr="005D73A6">
              <w:rPr>
                <w:sz w:val="26"/>
                <w:szCs w:val="26"/>
              </w:rPr>
              <w:t>否</w:t>
            </w:r>
            <w:proofErr w:type="gramEnd"/>
          </w:p>
        </w:tc>
      </w:tr>
      <w:tr w:rsidR="00C316E5" w:rsidRPr="005D73A6" w:rsidTr="00187DF5">
        <w:trPr>
          <w:jc w:val="center"/>
        </w:trPr>
        <w:tc>
          <w:tcPr>
            <w:tcW w:w="658" w:type="dxa"/>
            <w:tcBorders>
              <w:top w:val="double" w:sz="2" w:space="0" w:color="auto"/>
              <w:left w:val="single" w:sz="12" w:space="0" w:color="auto"/>
            </w:tcBorders>
            <w:shd w:val="clear" w:color="auto" w:fill="F2F2F2" w:themeFill="background1" w:themeFillShade="F2"/>
            <w:vAlign w:val="center"/>
          </w:tcPr>
          <w:p w:rsidR="0043454B" w:rsidRPr="005D73A6" w:rsidRDefault="0043454B" w:rsidP="00187DF5">
            <w:pPr>
              <w:spacing w:line="240" w:lineRule="auto"/>
              <w:jc w:val="center"/>
              <w:rPr>
                <w:sz w:val="26"/>
                <w:szCs w:val="26"/>
              </w:rPr>
            </w:pPr>
            <w:r w:rsidRPr="005D73A6">
              <w:rPr>
                <w:sz w:val="26"/>
                <w:szCs w:val="26"/>
              </w:rPr>
              <w:t>2.</w:t>
            </w:r>
          </w:p>
        </w:tc>
        <w:tc>
          <w:tcPr>
            <w:tcW w:w="7794" w:type="dxa"/>
            <w:gridSpan w:val="2"/>
            <w:tcBorders>
              <w:top w:val="double" w:sz="2" w:space="0" w:color="auto"/>
            </w:tcBorders>
            <w:shd w:val="clear" w:color="auto" w:fill="F2F2F2" w:themeFill="background1" w:themeFillShade="F2"/>
            <w:vAlign w:val="center"/>
          </w:tcPr>
          <w:p w:rsidR="0043454B" w:rsidRPr="005D73A6" w:rsidRDefault="0043454B" w:rsidP="00187DF5">
            <w:pPr>
              <w:spacing w:line="240" w:lineRule="auto"/>
              <w:rPr>
                <w:sz w:val="26"/>
                <w:szCs w:val="26"/>
              </w:rPr>
            </w:pPr>
            <w:r w:rsidRPr="005D73A6">
              <w:rPr>
                <w:sz w:val="26"/>
                <w:szCs w:val="26"/>
              </w:rPr>
              <w:t>環境影響評估與編定規劃</w:t>
            </w:r>
          </w:p>
        </w:tc>
        <w:tc>
          <w:tcPr>
            <w:tcW w:w="1764" w:type="dxa"/>
            <w:tcBorders>
              <w:top w:val="double" w:sz="2" w:space="0" w:color="auto"/>
              <w:right w:val="single" w:sz="12" w:space="0" w:color="auto"/>
            </w:tcBorders>
            <w:shd w:val="clear" w:color="auto" w:fill="F2F2F2" w:themeFill="background1" w:themeFillShade="F2"/>
            <w:vAlign w:val="center"/>
          </w:tcPr>
          <w:p w:rsidR="0043454B" w:rsidRPr="005D73A6" w:rsidRDefault="0043454B" w:rsidP="00187DF5">
            <w:pPr>
              <w:spacing w:line="240" w:lineRule="auto"/>
              <w:rPr>
                <w:sz w:val="26"/>
                <w:szCs w:val="26"/>
              </w:rPr>
            </w:pPr>
          </w:p>
        </w:tc>
      </w:tr>
      <w:tr w:rsidR="00C316E5" w:rsidRPr="005D73A6" w:rsidTr="00187DF5">
        <w:trPr>
          <w:trHeight w:val="1429"/>
          <w:jc w:val="center"/>
        </w:trPr>
        <w:tc>
          <w:tcPr>
            <w:tcW w:w="658" w:type="dxa"/>
            <w:tcBorders>
              <w:left w:val="single" w:sz="12" w:space="0" w:color="auto"/>
              <w:bottom w:val="double" w:sz="2" w:space="0" w:color="auto"/>
            </w:tcBorders>
            <w:vAlign w:val="center"/>
          </w:tcPr>
          <w:p w:rsidR="0043454B" w:rsidRPr="005D73A6" w:rsidRDefault="0043454B" w:rsidP="00187DF5">
            <w:pPr>
              <w:spacing w:line="240" w:lineRule="auto"/>
              <w:jc w:val="center"/>
              <w:rPr>
                <w:sz w:val="26"/>
                <w:szCs w:val="26"/>
              </w:rPr>
            </w:pPr>
            <w:r w:rsidRPr="005D73A6">
              <w:rPr>
                <w:sz w:val="26"/>
                <w:szCs w:val="26"/>
              </w:rPr>
              <w:t>(1)</w:t>
            </w:r>
          </w:p>
        </w:tc>
        <w:tc>
          <w:tcPr>
            <w:tcW w:w="7794" w:type="dxa"/>
            <w:gridSpan w:val="2"/>
            <w:tcBorders>
              <w:bottom w:val="double" w:sz="2" w:space="0" w:color="auto"/>
            </w:tcBorders>
            <w:vAlign w:val="center"/>
          </w:tcPr>
          <w:p w:rsidR="0043454B" w:rsidRPr="005D73A6" w:rsidRDefault="0043454B" w:rsidP="001C7961">
            <w:pPr>
              <w:spacing w:line="240" w:lineRule="auto"/>
              <w:rPr>
                <w:sz w:val="26"/>
                <w:szCs w:val="26"/>
              </w:rPr>
            </w:pPr>
            <w:r w:rsidRPr="005D73A6">
              <w:rPr>
                <w:sz w:val="26"/>
                <w:szCs w:val="26"/>
              </w:rPr>
              <w:t>本公司</w:t>
            </w:r>
            <w:r w:rsidRPr="005D73A6">
              <w:rPr>
                <w:sz w:val="26"/>
                <w:szCs w:val="26"/>
              </w:rPr>
              <w:t>(</w:t>
            </w:r>
            <w:r w:rsidRPr="005D73A6">
              <w:rPr>
                <w:sz w:val="26"/>
                <w:szCs w:val="26"/>
              </w:rPr>
              <w:t>商號、機構</w:t>
            </w:r>
            <w:r w:rsidR="00B3048C" w:rsidRPr="005D73A6">
              <w:t>、籌備處</w:t>
            </w:r>
            <w:r w:rsidRPr="005D73A6">
              <w:rPr>
                <w:sz w:val="26"/>
                <w:szCs w:val="26"/>
              </w:rPr>
              <w:t>)</w:t>
            </w:r>
            <w:r w:rsidRPr="005D73A6">
              <w:rPr>
                <w:sz w:val="26"/>
                <w:szCs w:val="26"/>
              </w:rPr>
              <w:t>已知悉本土地之開發之事業如為行政院環境保護署依「開發行為應實施環境影響評估細目及範圍認定標準」認定應實施環境影響評估之開發行為，</w:t>
            </w:r>
            <w:r w:rsidR="00F91D21" w:rsidRPr="005D73A6">
              <w:rPr>
                <w:sz w:val="26"/>
                <w:szCs w:val="26"/>
              </w:rPr>
              <w:t>申請</w:t>
            </w:r>
            <w:r w:rsidRPr="005D73A6">
              <w:rPr>
                <w:sz w:val="26"/>
                <w:szCs w:val="26"/>
              </w:rPr>
              <w:t>人應配合依「環境影響評估法」、「開發行為應實施環境影響評估細目及範圍認定標準」暨其相關規定辦理。</w:t>
            </w:r>
          </w:p>
        </w:tc>
        <w:tc>
          <w:tcPr>
            <w:tcW w:w="1764" w:type="dxa"/>
            <w:tcBorders>
              <w:bottom w:val="double" w:sz="2" w:space="0" w:color="auto"/>
              <w:right w:val="single" w:sz="12" w:space="0" w:color="auto"/>
            </w:tcBorders>
            <w:vAlign w:val="center"/>
          </w:tcPr>
          <w:p w:rsidR="0043454B" w:rsidRPr="005D73A6" w:rsidRDefault="0043454B" w:rsidP="00187DF5">
            <w:pPr>
              <w:spacing w:line="240" w:lineRule="auto"/>
              <w:jc w:val="center"/>
              <w:rPr>
                <w:sz w:val="26"/>
                <w:szCs w:val="26"/>
              </w:rPr>
            </w:pPr>
            <w:r w:rsidRPr="005D73A6">
              <w:rPr>
                <w:sz w:val="26"/>
                <w:szCs w:val="26"/>
              </w:rPr>
              <w:t>□</w:t>
            </w:r>
            <w:r w:rsidRPr="005D73A6">
              <w:rPr>
                <w:sz w:val="26"/>
                <w:szCs w:val="26"/>
              </w:rPr>
              <w:t>是</w:t>
            </w:r>
            <w:proofErr w:type="gramStart"/>
            <w:r w:rsidRPr="005D73A6">
              <w:rPr>
                <w:sz w:val="26"/>
                <w:szCs w:val="26"/>
              </w:rPr>
              <w:t xml:space="preserve">　</w:t>
            </w:r>
            <w:r w:rsidRPr="005D73A6">
              <w:rPr>
                <w:sz w:val="26"/>
                <w:szCs w:val="26"/>
              </w:rPr>
              <w:t>□</w:t>
            </w:r>
            <w:r w:rsidRPr="005D73A6">
              <w:rPr>
                <w:sz w:val="26"/>
                <w:szCs w:val="26"/>
              </w:rPr>
              <w:t>否</w:t>
            </w:r>
            <w:proofErr w:type="gramEnd"/>
          </w:p>
        </w:tc>
      </w:tr>
      <w:tr w:rsidR="00C316E5" w:rsidRPr="005D73A6" w:rsidTr="00187DF5">
        <w:trPr>
          <w:trHeight w:val="1429"/>
          <w:jc w:val="center"/>
        </w:trPr>
        <w:tc>
          <w:tcPr>
            <w:tcW w:w="658" w:type="dxa"/>
            <w:tcBorders>
              <w:left w:val="single" w:sz="12" w:space="0" w:color="auto"/>
              <w:bottom w:val="double" w:sz="2" w:space="0" w:color="auto"/>
            </w:tcBorders>
            <w:vAlign w:val="center"/>
          </w:tcPr>
          <w:p w:rsidR="0043454B" w:rsidRPr="005D73A6" w:rsidRDefault="0043454B" w:rsidP="00187DF5">
            <w:pPr>
              <w:spacing w:line="240" w:lineRule="auto"/>
              <w:jc w:val="center"/>
              <w:rPr>
                <w:sz w:val="26"/>
                <w:szCs w:val="26"/>
              </w:rPr>
            </w:pPr>
            <w:r w:rsidRPr="005D73A6">
              <w:rPr>
                <w:sz w:val="26"/>
                <w:szCs w:val="26"/>
              </w:rPr>
              <w:t>(2)</w:t>
            </w:r>
          </w:p>
        </w:tc>
        <w:tc>
          <w:tcPr>
            <w:tcW w:w="7794" w:type="dxa"/>
            <w:gridSpan w:val="2"/>
            <w:tcBorders>
              <w:bottom w:val="double" w:sz="2" w:space="0" w:color="auto"/>
            </w:tcBorders>
            <w:vAlign w:val="center"/>
          </w:tcPr>
          <w:p w:rsidR="0043454B" w:rsidRPr="005D73A6" w:rsidRDefault="0043454B" w:rsidP="001C7961">
            <w:pPr>
              <w:spacing w:line="240" w:lineRule="auto"/>
              <w:rPr>
                <w:sz w:val="26"/>
                <w:szCs w:val="26"/>
              </w:rPr>
            </w:pPr>
            <w:r w:rsidRPr="005D73A6">
              <w:rPr>
                <w:sz w:val="26"/>
                <w:szCs w:val="26"/>
              </w:rPr>
              <w:t>本公司</w:t>
            </w:r>
            <w:r w:rsidRPr="005D73A6">
              <w:rPr>
                <w:sz w:val="26"/>
                <w:szCs w:val="26"/>
              </w:rPr>
              <w:t>(</w:t>
            </w:r>
            <w:r w:rsidRPr="005D73A6">
              <w:rPr>
                <w:sz w:val="26"/>
                <w:szCs w:val="26"/>
              </w:rPr>
              <w:t>商號、機構</w:t>
            </w:r>
            <w:r w:rsidR="00B3048C" w:rsidRPr="005D73A6">
              <w:t>、籌備處</w:t>
            </w:r>
            <w:r w:rsidRPr="005D73A6">
              <w:rPr>
                <w:sz w:val="26"/>
                <w:szCs w:val="26"/>
              </w:rPr>
              <w:t>)</w:t>
            </w:r>
            <w:r w:rsidRPr="005D73A6">
              <w:rPr>
                <w:sz w:val="26"/>
                <w:szCs w:val="26"/>
              </w:rPr>
              <w:t>已知悉本土地使用應依原編定規劃使用，倘申請人開發計畫涉及變更原編定規劃，</w:t>
            </w:r>
            <w:r w:rsidR="00F91D21" w:rsidRPr="005D73A6">
              <w:rPr>
                <w:sz w:val="26"/>
                <w:szCs w:val="26"/>
              </w:rPr>
              <w:t>申請</w:t>
            </w:r>
            <w:r w:rsidRPr="005D73A6">
              <w:rPr>
                <w:sz w:val="26"/>
                <w:szCs w:val="26"/>
              </w:rPr>
              <w:t>人應依規定自行向內政部營建署及經濟部申請變更編定規劃及向行政院環保署申請變更環境影響評估相關程序。</w:t>
            </w:r>
          </w:p>
        </w:tc>
        <w:tc>
          <w:tcPr>
            <w:tcW w:w="1764" w:type="dxa"/>
            <w:tcBorders>
              <w:bottom w:val="double" w:sz="2" w:space="0" w:color="auto"/>
              <w:right w:val="single" w:sz="12" w:space="0" w:color="auto"/>
            </w:tcBorders>
            <w:vAlign w:val="center"/>
          </w:tcPr>
          <w:p w:rsidR="0043454B" w:rsidRPr="005D73A6" w:rsidRDefault="0043454B" w:rsidP="00187DF5">
            <w:pPr>
              <w:spacing w:line="240" w:lineRule="auto"/>
              <w:jc w:val="center"/>
              <w:rPr>
                <w:sz w:val="26"/>
                <w:szCs w:val="26"/>
              </w:rPr>
            </w:pPr>
            <w:r w:rsidRPr="005D73A6">
              <w:rPr>
                <w:sz w:val="26"/>
                <w:szCs w:val="26"/>
              </w:rPr>
              <w:t>□</w:t>
            </w:r>
            <w:r w:rsidRPr="005D73A6">
              <w:rPr>
                <w:sz w:val="26"/>
                <w:szCs w:val="26"/>
              </w:rPr>
              <w:t>是</w:t>
            </w:r>
            <w:proofErr w:type="gramStart"/>
            <w:r w:rsidRPr="005D73A6">
              <w:rPr>
                <w:sz w:val="26"/>
                <w:szCs w:val="26"/>
              </w:rPr>
              <w:t xml:space="preserve">　</w:t>
            </w:r>
            <w:r w:rsidRPr="005D73A6">
              <w:rPr>
                <w:sz w:val="26"/>
                <w:szCs w:val="26"/>
              </w:rPr>
              <w:t>□</w:t>
            </w:r>
            <w:r w:rsidRPr="005D73A6">
              <w:rPr>
                <w:sz w:val="26"/>
                <w:szCs w:val="26"/>
              </w:rPr>
              <w:t>否</w:t>
            </w:r>
            <w:proofErr w:type="gramEnd"/>
          </w:p>
        </w:tc>
      </w:tr>
      <w:tr w:rsidR="00C316E5" w:rsidRPr="005D73A6" w:rsidTr="00187DF5">
        <w:trPr>
          <w:jc w:val="center"/>
        </w:trPr>
        <w:tc>
          <w:tcPr>
            <w:tcW w:w="658" w:type="dxa"/>
            <w:tcBorders>
              <w:top w:val="double" w:sz="2" w:space="0" w:color="auto"/>
              <w:left w:val="single" w:sz="12" w:space="0" w:color="auto"/>
            </w:tcBorders>
            <w:shd w:val="clear" w:color="auto" w:fill="F2F2F2" w:themeFill="background1" w:themeFillShade="F2"/>
            <w:vAlign w:val="center"/>
          </w:tcPr>
          <w:p w:rsidR="0043454B" w:rsidRPr="005D73A6" w:rsidRDefault="0043454B" w:rsidP="00187DF5">
            <w:pPr>
              <w:spacing w:line="240" w:lineRule="auto"/>
              <w:jc w:val="center"/>
              <w:rPr>
                <w:sz w:val="26"/>
                <w:szCs w:val="26"/>
              </w:rPr>
            </w:pPr>
            <w:r w:rsidRPr="005D73A6">
              <w:rPr>
                <w:sz w:val="26"/>
                <w:szCs w:val="26"/>
              </w:rPr>
              <w:t>3.</w:t>
            </w:r>
          </w:p>
        </w:tc>
        <w:tc>
          <w:tcPr>
            <w:tcW w:w="7794" w:type="dxa"/>
            <w:gridSpan w:val="2"/>
            <w:tcBorders>
              <w:top w:val="double" w:sz="2" w:space="0" w:color="auto"/>
            </w:tcBorders>
            <w:shd w:val="clear" w:color="auto" w:fill="F2F2F2" w:themeFill="background1" w:themeFillShade="F2"/>
            <w:vAlign w:val="center"/>
          </w:tcPr>
          <w:p w:rsidR="0043454B" w:rsidRPr="005D73A6" w:rsidRDefault="0043454B" w:rsidP="00187DF5">
            <w:pPr>
              <w:spacing w:line="240" w:lineRule="auto"/>
              <w:rPr>
                <w:sz w:val="26"/>
                <w:szCs w:val="26"/>
              </w:rPr>
            </w:pPr>
            <w:r w:rsidRPr="005D73A6">
              <w:rPr>
                <w:sz w:val="26"/>
                <w:szCs w:val="26"/>
              </w:rPr>
              <w:t>水下文化資產保存</w:t>
            </w:r>
          </w:p>
        </w:tc>
        <w:tc>
          <w:tcPr>
            <w:tcW w:w="1764" w:type="dxa"/>
            <w:tcBorders>
              <w:top w:val="double" w:sz="2" w:space="0" w:color="auto"/>
              <w:right w:val="single" w:sz="12" w:space="0" w:color="auto"/>
            </w:tcBorders>
            <w:shd w:val="clear" w:color="auto" w:fill="F2F2F2" w:themeFill="background1" w:themeFillShade="F2"/>
            <w:vAlign w:val="center"/>
          </w:tcPr>
          <w:p w:rsidR="0043454B" w:rsidRPr="005D73A6" w:rsidRDefault="0043454B" w:rsidP="00187DF5">
            <w:pPr>
              <w:spacing w:line="240" w:lineRule="auto"/>
              <w:rPr>
                <w:sz w:val="26"/>
                <w:szCs w:val="26"/>
              </w:rPr>
            </w:pPr>
          </w:p>
        </w:tc>
      </w:tr>
      <w:tr w:rsidR="00C316E5" w:rsidRPr="005D73A6" w:rsidTr="00187DF5">
        <w:trPr>
          <w:trHeight w:val="1286"/>
          <w:jc w:val="center"/>
        </w:trPr>
        <w:tc>
          <w:tcPr>
            <w:tcW w:w="658" w:type="dxa"/>
            <w:tcBorders>
              <w:left w:val="single" w:sz="12" w:space="0" w:color="auto"/>
              <w:bottom w:val="double" w:sz="2" w:space="0" w:color="auto"/>
            </w:tcBorders>
            <w:vAlign w:val="center"/>
          </w:tcPr>
          <w:p w:rsidR="0043454B" w:rsidRPr="005D73A6" w:rsidRDefault="0043454B" w:rsidP="00187DF5">
            <w:pPr>
              <w:spacing w:line="240" w:lineRule="auto"/>
              <w:jc w:val="right"/>
              <w:rPr>
                <w:sz w:val="26"/>
                <w:szCs w:val="26"/>
              </w:rPr>
            </w:pPr>
          </w:p>
        </w:tc>
        <w:tc>
          <w:tcPr>
            <w:tcW w:w="7794" w:type="dxa"/>
            <w:gridSpan w:val="2"/>
            <w:tcBorders>
              <w:bottom w:val="double" w:sz="2" w:space="0" w:color="auto"/>
            </w:tcBorders>
            <w:vAlign w:val="center"/>
          </w:tcPr>
          <w:p w:rsidR="0043454B" w:rsidRPr="005D73A6" w:rsidRDefault="0043454B" w:rsidP="001C7961">
            <w:pPr>
              <w:spacing w:line="240" w:lineRule="auto"/>
              <w:rPr>
                <w:sz w:val="26"/>
                <w:szCs w:val="26"/>
              </w:rPr>
            </w:pPr>
            <w:r w:rsidRPr="005D73A6">
              <w:rPr>
                <w:sz w:val="26"/>
                <w:szCs w:val="26"/>
              </w:rPr>
              <w:t>本公司</w:t>
            </w:r>
            <w:r w:rsidRPr="005D73A6">
              <w:rPr>
                <w:sz w:val="26"/>
                <w:szCs w:val="26"/>
              </w:rPr>
              <w:t>(</w:t>
            </w:r>
            <w:r w:rsidRPr="005D73A6">
              <w:rPr>
                <w:sz w:val="26"/>
                <w:szCs w:val="26"/>
              </w:rPr>
              <w:t>商號、機構</w:t>
            </w:r>
            <w:r w:rsidR="00B3048C" w:rsidRPr="005D73A6">
              <w:t>、籌備處</w:t>
            </w:r>
            <w:r w:rsidRPr="005D73A6">
              <w:rPr>
                <w:sz w:val="26"/>
                <w:szCs w:val="26"/>
              </w:rPr>
              <w:t>)</w:t>
            </w:r>
            <w:r w:rsidRPr="005D73A6">
              <w:rPr>
                <w:sz w:val="26"/>
                <w:szCs w:val="26"/>
              </w:rPr>
              <w:t>已知悉本土地及其開發之</w:t>
            </w:r>
            <w:proofErr w:type="gramStart"/>
            <w:r w:rsidRPr="005D73A6">
              <w:rPr>
                <w:sz w:val="26"/>
                <w:szCs w:val="26"/>
              </w:rPr>
              <w:t>事業倘屬應</w:t>
            </w:r>
            <w:proofErr w:type="gramEnd"/>
            <w:r w:rsidRPr="005D73A6">
              <w:rPr>
                <w:sz w:val="26"/>
                <w:szCs w:val="26"/>
              </w:rPr>
              <w:t>實施環境影響評估者，應配合</w:t>
            </w:r>
            <w:proofErr w:type="gramStart"/>
            <w:r w:rsidRPr="005D73A6">
              <w:rPr>
                <w:sz w:val="26"/>
                <w:szCs w:val="26"/>
              </w:rPr>
              <w:t>文化部轄管</w:t>
            </w:r>
            <w:proofErr w:type="gramEnd"/>
            <w:r w:rsidRPr="005D73A6">
              <w:rPr>
                <w:sz w:val="26"/>
                <w:szCs w:val="26"/>
              </w:rPr>
              <w:t>之「水下文化資產保存法」及其相關規定，先行調查所涉水域有無水下文化資產或疑似水下文化資產，並依相關程序辦理。</w:t>
            </w:r>
          </w:p>
        </w:tc>
        <w:tc>
          <w:tcPr>
            <w:tcW w:w="1764" w:type="dxa"/>
            <w:tcBorders>
              <w:bottom w:val="double" w:sz="2" w:space="0" w:color="auto"/>
              <w:right w:val="single" w:sz="12" w:space="0" w:color="auto"/>
            </w:tcBorders>
            <w:vAlign w:val="center"/>
          </w:tcPr>
          <w:p w:rsidR="0043454B" w:rsidRPr="005D73A6" w:rsidRDefault="0043454B" w:rsidP="00187DF5">
            <w:pPr>
              <w:spacing w:line="240" w:lineRule="auto"/>
              <w:jc w:val="center"/>
              <w:rPr>
                <w:sz w:val="26"/>
                <w:szCs w:val="26"/>
              </w:rPr>
            </w:pPr>
            <w:r w:rsidRPr="005D73A6">
              <w:rPr>
                <w:sz w:val="26"/>
                <w:szCs w:val="26"/>
              </w:rPr>
              <w:t>□</w:t>
            </w:r>
            <w:r w:rsidRPr="005D73A6">
              <w:rPr>
                <w:sz w:val="26"/>
                <w:szCs w:val="26"/>
              </w:rPr>
              <w:t>是</w:t>
            </w:r>
            <w:proofErr w:type="gramStart"/>
            <w:r w:rsidRPr="005D73A6">
              <w:rPr>
                <w:sz w:val="26"/>
                <w:szCs w:val="26"/>
              </w:rPr>
              <w:t xml:space="preserve">　</w:t>
            </w:r>
            <w:r w:rsidRPr="005D73A6">
              <w:rPr>
                <w:sz w:val="26"/>
                <w:szCs w:val="26"/>
              </w:rPr>
              <w:t>□</w:t>
            </w:r>
            <w:r w:rsidRPr="005D73A6">
              <w:rPr>
                <w:sz w:val="26"/>
                <w:szCs w:val="26"/>
              </w:rPr>
              <w:t>否</w:t>
            </w:r>
            <w:proofErr w:type="gramEnd"/>
          </w:p>
        </w:tc>
      </w:tr>
      <w:tr w:rsidR="00C316E5" w:rsidRPr="005D73A6" w:rsidTr="00187DF5">
        <w:trPr>
          <w:jc w:val="center"/>
        </w:trPr>
        <w:tc>
          <w:tcPr>
            <w:tcW w:w="658" w:type="dxa"/>
            <w:tcBorders>
              <w:top w:val="double" w:sz="2" w:space="0" w:color="auto"/>
              <w:left w:val="single" w:sz="12" w:space="0" w:color="auto"/>
            </w:tcBorders>
            <w:shd w:val="clear" w:color="auto" w:fill="F2F2F2" w:themeFill="background1" w:themeFillShade="F2"/>
            <w:vAlign w:val="center"/>
          </w:tcPr>
          <w:p w:rsidR="0043454B" w:rsidRPr="005D73A6" w:rsidRDefault="0043454B" w:rsidP="00187DF5">
            <w:pPr>
              <w:spacing w:line="240" w:lineRule="auto"/>
              <w:jc w:val="center"/>
              <w:rPr>
                <w:sz w:val="26"/>
                <w:szCs w:val="26"/>
              </w:rPr>
            </w:pPr>
            <w:r w:rsidRPr="005D73A6">
              <w:rPr>
                <w:sz w:val="26"/>
                <w:szCs w:val="26"/>
              </w:rPr>
              <w:t>4.</w:t>
            </w:r>
          </w:p>
        </w:tc>
        <w:tc>
          <w:tcPr>
            <w:tcW w:w="7794" w:type="dxa"/>
            <w:gridSpan w:val="2"/>
            <w:tcBorders>
              <w:top w:val="double" w:sz="2" w:space="0" w:color="auto"/>
            </w:tcBorders>
            <w:shd w:val="clear" w:color="auto" w:fill="F2F2F2" w:themeFill="background1" w:themeFillShade="F2"/>
            <w:vAlign w:val="center"/>
          </w:tcPr>
          <w:p w:rsidR="0043454B" w:rsidRPr="005D73A6" w:rsidRDefault="0043454B" w:rsidP="00187DF5">
            <w:pPr>
              <w:spacing w:line="240" w:lineRule="auto"/>
              <w:rPr>
                <w:sz w:val="26"/>
                <w:szCs w:val="26"/>
              </w:rPr>
            </w:pPr>
            <w:r w:rsidRPr="005D73A6">
              <w:rPr>
                <w:sz w:val="26"/>
                <w:szCs w:val="26"/>
              </w:rPr>
              <w:t>築堤填海造地</w:t>
            </w:r>
          </w:p>
        </w:tc>
        <w:tc>
          <w:tcPr>
            <w:tcW w:w="1764" w:type="dxa"/>
            <w:tcBorders>
              <w:top w:val="double" w:sz="2" w:space="0" w:color="auto"/>
              <w:right w:val="single" w:sz="12" w:space="0" w:color="auto"/>
            </w:tcBorders>
            <w:shd w:val="clear" w:color="auto" w:fill="F2F2F2" w:themeFill="background1" w:themeFillShade="F2"/>
          </w:tcPr>
          <w:p w:rsidR="0043454B" w:rsidRPr="005D73A6" w:rsidRDefault="0043454B" w:rsidP="00187DF5">
            <w:pPr>
              <w:spacing w:line="240" w:lineRule="auto"/>
              <w:rPr>
                <w:sz w:val="26"/>
                <w:szCs w:val="26"/>
              </w:rPr>
            </w:pPr>
          </w:p>
        </w:tc>
      </w:tr>
      <w:tr w:rsidR="00C316E5" w:rsidRPr="005D73A6" w:rsidTr="00187DF5">
        <w:trPr>
          <w:trHeight w:val="904"/>
          <w:jc w:val="center"/>
        </w:trPr>
        <w:tc>
          <w:tcPr>
            <w:tcW w:w="658" w:type="dxa"/>
            <w:tcBorders>
              <w:left w:val="single" w:sz="12" w:space="0" w:color="auto"/>
              <w:bottom w:val="double" w:sz="2" w:space="0" w:color="auto"/>
            </w:tcBorders>
            <w:vAlign w:val="center"/>
          </w:tcPr>
          <w:p w:rsidR="0043454B" w:rsidRPr="005D73A6" w:rsidRDefault="0043454B" w:rsidP="00187DF5">
            <w:pPr>
              <w:spacing w:line="240" w:lineRule="auto"/>
              <w:jc w:val="right"/>
              <w:rPr>
                <w:sz w:val="26"/>
                <w:szCs w:val="26"/>
              </w:rPr>
            </w:pPr>
          </w:p>
        </w:tc>
        <w:tc>
          <w:tcPr>
            <w:tcW w:w="7794" w:type="dxa"/>
            <w:gridSpan w:val="2"/>
            <w:tcBorders>
              <w:bottom w:val="double" w:sz="2" w:space="0" w:color="auto"/>
            </w:tcBorders>
            <w:vAlign w:val="center"/>
          </w:tcPr>
          <w:p w:rsidR="0043454B" w:rsidRPr="005D73A6" w:rsidRDefault="0043454B" w:rsidP="001C7961">
            <w:pPr>
              <w:spacing w:line="240" w:lineRule="auto"/>
              <w:rPr>
                <w:sz w:val="26"/>
                <w:szCs w:val="26"/>
              </w:rPr>
            </w:pPr>
            <w:r w:rsidRPr="005D73A6">
              <w:rPr>
                <w:sz w:val="26"/>
                <w:szCs w:val="26"/>
              </w:rPr>
              <w:t>本公司</w:t>
            </w:r>
            <w:r w:rsidRPr="005D73A6">
              <w:rPr>
                <w:sz w:val="26"/>
                <w:szCs w:val="26"/>
              </w:rPr>
              <w:t>(</w:t>
            </w:r>
            <w:r w:rsidRPr="005D73A6">
              <w:rPr>
                <w:sz w:val="26"/>
                <w:szCs w:val="26"/>
              </w:rPr>
              <w:t>商號、機構</w:t>
            </w:r>
            <w:r w:rsidR="00B3048C" w:rsidRPr="005D73A6">
              <w:t>、籌備處</w:t>
            </w:r>
            <w:r w:rsidRPr="005D73A6">
              <w:rPr>
                <w:sz w:val="26"/>
                <w:szCs w:val="26"/>
              </w:rPr>
              <w:t>)</w:t>
            </w:r>
            <w:r w:rsidRPr="005D73A6">
              <w:rPr>
                <w:sz w:val="26"/>
                <w:szCs w:val="26"/>
              </w:rPr>
              <w:t>已知悉本土地之開發如涉及築堤填海造地，應配合依「產業創新條例」、「產業園區築堤填海造地施工管理計畫申請審查辦法」暨其相關規定，擬具申請書及造地施工管理計畫。</w:t>
            </w:r>
          </w:p>
        </w:tc>
        <w:tc>
          <w:tcPr>
            <w:tcW w:w="1764" w:type="dxa"/>
            <w:tcBorders>
              <w:bottom w:val="double" w:sz="2" w:space="0" w:color="auto"/>
              <w:right w:val="single" w:sz="12" w:space="0" w:color="auto"/>
            </w:tcBorders>
            <w:vAlign w:val="center"/>
          </w:tcPr>
          <w:p w:rsidR="0043454B" w:rsidRPr="005D73A6" w:rsidRDefault="0043454B" w:rsidP="00187DF5">
            <w:pPr>
              <w:spacing w:line="240" w:lineRule="auto"/>
              <w:jc w:val="center"/>
              <w:rPr>
                <w:sz w:val="26"/>
                <w:szCs w:val="26"/>
              </w:rPr>
            </w:pPr>
            <w:r w:rsidRPr="005D73A6">
              <w:rPr>
                <w:sz w:val="26"/>
                <w:szCs w:val="26"/>
              </w:rPr>
              <w:t>□</w:t>
            </w:r>
            <w:r w:rsidRPr="005D73A6">
              <w:rPr>
                <w:sz w:val="26"/>
                <w:szCs w:val="26"/>
              </w:rPr>
              <w:t>是</w:t>
            </w:r>
            <w:proofErr w:type="gramStart"/>
            <w:r w:rsidRPr="005D73A6">
              <w:rPr>
                <w:sz w:val="26"/>
                <w:szCs w:val="26"/>
              </w:rPr>
              <w:t xml:space="preserve">　</w:t>
            </w:r>
            <w:r w:rsidRPr="005D73A6">
              <w:rPr>
                <w:sz w:val="26"/>
                <w:szCs w:val="26"/>
              </w:rPr>
              <w:t>□</w:t>
            </w:r>
            <w:r w:rsidRPr="005D73A6">
              <w:rPr>
                <w:sz w:val="26"/>
                <w:szCs w:val="26"/>
              </w:rPr>
              <w:t>否</w:t>
            </w:r>
            <w:proofErr w:type="gramEnd"/>
          </w:p>
        </w:tc>
      </w:tr>
      <w:tr w:rsidR="00C316E5" w:rsidRPr="005D73A6" w:rsidTr="00187DF5">
        <w:trPr>
          <w:jc w:val="center"/>
        </w:trPr>
        <w:tc>
          <w:tcPr>
            <w:tcW w:w="658" w:type="dxa"/>
            <w:tcBorders>
              <w:top w:val="double" w:sz="2" w:space="0" w:color="auto"/>
              <w:left w:val="single" w:sz="12" w:space="0" w:color="auto"/>
            </w:tcBorders>
            <w:shd w:val="clear" w:color="auto" w:fill="F2F2F2" w:themeFill="background1" w:themeFillShade="F2"/>
            <w:vAlign w:val="center"/>
          </w:tcPr>
          <w:p w:rsidR="0043454B" w:rsidRPr="005D73A6" w:rsidRDefault="0043454B" w:rsidP="00187DF5">
            <w:pPr>
              <w:spacing w:line="240" w:lineRule="auto"/>
              <w:jc w:val="center"/>
              <w:rPr>
                <w:sz w:val="26"/>
                <w:szCs w:val="26"/>
              </w:rPr>
            </w:pPr>
            <w:r w:rsidRPr="005D73A6">
              <w:rPr>
                <w:sz w:val="26"/>
                <w:szCs w:val="26"/>
              </w:rPr>
              <w:t>5.</w:t>
            </w:r>
          </w:p>
        </w:tc>
        <w:tc>
          <w:tcPr>
            <w:tcW w:w="7794" w:type="dxa"/>
            <w:gridSpan w:val="2"/>
            <w:tcBorders>
              <w:top w:val="double" w:sz="2" w:space="0" w:color="auto"/>
            </w:tcBorders>
            <w:shd w:val="clear" w:color="auto" w:fill="F2F2F2" w:themeFill="background1" w:themeFillShade="F2"/>
            <w:vAlign w:val="center"/>
          </w:tcPr>
          <w:p w:rsidR="0043454B" w:rsidRPr="005D73A6" w:rsidRDefault="0043454B" w:rsidP="00187DF5">
            <w:pPr>
              <w:spacing w:line="240" w:lineRule="auto"/>
              <w:rPr>
                <w:sz w:val="26"/>
                <w:szCs w:val="26"/>
              </w:rPr>
            </w:pPr>
            <w:r w:rsidRPr="005D73A6">
              <w:rPr>
                <w:sz w:val="26"/>
                <w:szCs w:val="26"/>
              </w:rPr>
              <w:t>其他</w:t>
            </w:r>
          </w:p>
        </w:tc>
        <w:tc>
          <w:tcPr>
            <w:tcW w:w="1764" w:type="dxa"/>
            <w:tcBorders>
              <w:top w:val="double" w:sz="2" w:space="0" w:color="auto"/>
              <w:right w:val="single" w:sz="12" w:space="0" w:color="auto"/>
            </w:tcBorders>
            <w:shd w:val="clear" w:color="auto" w:fill="F2F2F2" w:themeFill="background1" w:themeFillShade="F2"/>
          </w:tcPr>
          <w:p w:rsidR="0043454B" w:rsidRPr="005D73A6" w:rsidRDefault="0043454B" w:rsidP="00187DF5">
            <w:pPr>
              <w:spacing w:line="240" w:lineRule="auto"/>
              <w:jc w:val="center"/>
              <w:rPr>
                <w:sz w:val="26"/>
                <w:szCs w:val="26"/>
              </w:rPr>
            </w:pPr>
          </w:p>
        </w:tc>
      </w:tr>
      <w:tr w:rsidR="00C316E5" w:rsidRPr="005D73A6" w:rsidTr="00187DF5">
        <w:trPr>
          <w:trHeight w:val="778"/>
          <w:jc w:val="center"/>
        </w:trPr>
        <w:tc>
          <w:tcPr>
            <w:tcW w:w="658" w:type="dxa"/>
            <w:tcBorders>
              <w:left w:val="single" w:sz="12" w:space="0" w:color="auto"/>
              <w:bottom w:val="single" w:sz="12" w:space="0" w:color="auto"/>
            </w:tcBorders>
            <w:vAlign w:val="center"/>
          </w:tcPr>
          <w:p w:rsidR="0043454B" w:rsidRPr="005D73A6" w:rsidRDefault="0043454B" w:rsidP="00187DF5">
            <w:pPr>
              <w:spacing w:line="240" w:lineRule="auto"/>
              <w:jc w:val="center"/>
              <w:rPr>
                <w:sz w:val="26"/>
                <w:szCs w:val="26"/>
              </w:rPr>
            </w:pPr>
          </w:p>
        </w:tc>
        <w:tc>
          <w:tcPr>
            <w:tcW w:w="7794" w:type="dxa"/>
            <w:gridSpan w:val="2"/>
            <w:tcBorders>
              <w:bottom w:val="single" w:sz="12" w:space="0" w:color="auto"/>
            </w:tcBorders>
            <w:vAlign w:val="center"/>
          </w:tcPr>
          <w:p w:rsidR="0043454B" w:rsidRPr="005D73A6" w:rsidRDefault="0043454B" w:rsidP="001C7961">
            <w:pPr>
              <w:spacing w:line="240" w:lineRule="auto"/>
              <w:rPr>
                <w:sz w:val="26"/>
                <w:szCs w:val="26"/>
              </w:rPr>
            </w:pPr>
            <w:r w:rsidRPr="005D73A6">
              <w:rPr>
                <w:sz w:val="26"/>
                <w:szCs w:val="26"/>
              </w:rPr>
              <w:t>本公司</w:t>
            </w:r>
            <w:r w:rsidRPr="005D73A6">
              <w:rPr>
                <w:sz w:val="26"/>
                <w:szCs w:val="26"/>
              </w:rPr>
              <w:t>(</w:t>
            </w:r>
            <w:r w:rsidRPr="005D73A6">
              <w:rPr>
                <w:sz w:val="26"/>
                <w:szCs w:val="26"/>
              </w:rPr>
              <w:t>商號、機構</w:t>
            </w:r>
            <w:r w:rsidR="00B3048C" w:rsidRPr="005D73A6">
              <w:t>、籌備處</w:t>
            </w:r>
            <w:r w:rsidRPr="005D73A6">
              <w:rPr>
                <w:sz w:val="26"/>
                <w:szCs w:val="26"/>
              </w:rPr>
              <w:t>)</w:t>
            </w:r>
            <w:r w:rsidRPr="005D73A6">
              <w:rPr>
                <w:sz w:val="26"/>
                <w:szCs w:val="26"/>
              </w:rPr>
              <w:t>已知悉本土地之開發使用如有涉前開以外之相關法規規範，應依其規定之事項及程序辦理。</w:t>
            </w:r>
          </w:p>
        </w:tc>
        <w:tc>
          <w:tcPr>
            <w:tcW w:w="1764" w:type="dxa"/>
            <w:tcBorders>
              <w:bottom w:val="single" w:sz="12" w:space="0" w:color="auto"/>
              <w:right w:val="single" w:sz="12" w:space="0" w:color="auto"/>
            </w:tcBorders>
            <w:vAlign w:val="center"/>
          </w:tcPr>
          <w:p w:rsidR="0043454B" w:rsidRPr="005D73A6" w:rsidRDefault="0043454B" w:rsidP="00187DF5">
            <w:pPr>
              <w:spacing w:line="240" w:lineRule="auto"/>
              <w:jc w:val="center"/>
              <w:rPr>
                <w:sz w:val="26"/>
                <w:szCs w:val="26"/>
              </w:rPr>
            </w:pPr>
            <w:r w:rsidRPr="005D73A6">
              <w:rPr>
                <w:sz w:val="26"/>
                <w:szCs w:val="26"/>
              </w:rPr>
              <w:t>□</w:t>
            </w:r>
            <w:r w:rsidRPr="005D73A6">
              <w:rPr>
                <w:sz w:val="26"/>
                <w:szCs w:val="26"/>
              </w:rPr>
              <w:t>是</w:t>
            </w:r>
            <w:proofErr w:type="gramStart"/>
            <w:r w:rsidRPr="005D73A6">
              <w:rPr>
                <w:sz w:val="26"/>
                <w:szCs w:val="26"/>
              </w:rPr>
              <w:t xml:space="preserve">　</w:t>
            </w:r>
            <w:r w:rsidRPr="005D73A6">
              <w:rPr>
                <w:sz w:val="26"/>
                <w:szCs w:val="26"/>
              </w:rPr>
              <w:t>□</w:t>
            </w:r>
            <w:r w:rsidRPr="005D73A6">
              <w:rPr>
                <w:sz w:val="26"/>
                <w:szCs w:val="26"/>
              </w:rPr>
              <w:t>否</w:t>
            </w:r>
            <w:proofErr w:type="gramEnd"/>
          </w:p>
        </w:tc>
      </w:tr>
      <w:tr w:rsidR="00C316E5" w:rsidRPr="005D73A6" w:rsidTr="00187DF5">
        <w:trPr>
          <w:trHeight w:val="290"/>
          <w:jc w:val="center"/>
        </w:trPr>
        <w:tc>
          <w:tcPr>
            <w:tcW w:w="4460" w:type="dxa"/>
            <w:gridSpan w:val="2"/>
            <w:vMerge w:val="restart"/>
            <w:tcBorders>
              <w:top w:val="single" w:sz="12" w:space="0" w:color="auto"/>
              <w:left w:val="single" w:sz="12" w:space="0" w:color="auto"/>
              <w:right w:val="single" w:sz="4" w:space="0" w:color="auto"/>
            </w:tcBorders>
          </w:tcPr>
          <w:p w:rsidR="0043454B" w:rsidRPr="005D73A6" w:rsidRDefault="0043454B" w:rsidP="00187DF5">
            <w:pPr>
              <w:spacing w:line="240" w:lineRule="auto"/>
              <w:rPr>
                <w:sz w:val="26"/>
                <w:szCs w:val="26"/>
              </w:rPr>
            </w:pPr>
            <w:r w:rsidRPr="005D73A6">
              <w:rPr>
                <w:sz w:val="26"/>
                <w:szCs w:val="26"/>
              </w:rPr>
              <w:t>有關前開各項涉及土地開發應遵循之相關事項，本公司</w:t>
            </w:r>
            <w:r w:rsidRPr="005D73A6">
              <w:rPr>
                <w:sz w:val="26"/>
                <w:szCs w:val="26"/>
              </w:rPr>
              <w:t>(</w:t>
            </w:r>
            <w:r w:rsidRPr="005D73A6">
              <w:rPr>
                <w:sz w:val="26"/>
                <w:szCs w:val="26"/>
              </w:rPr>
              <w:t>商號、機構</w:t>
            </w:r>
            <w:r w:rsidR="00B3048C" w:rsidRPr="005D73A6">
              <w:t>、籌備處</w:t>
            </w:r>
            <w:r w:rsidRPr="005D73A6">
              <w:rPr>
                <w:sz w:val="26"/>
                <w:szCs w:val="26"/>
              </w:rPr>
              <w:t>)</w:t>
            </w:r>
            <w:r w:rsidRPr="005D73A6">
              <w:rPr>
                <w:sz w:val="26"/>
                <w:szCs w:val="26"/>
              </w:rPr>
              <w:t>已充分了解並同意。</w:t>
            </w:r>
          </w:p>
        </w:tc>
        <w:tc>
          <w:tcPr>
            <w:tcW w:w="5756" w:type="dxa"/>
            <w:gridSpan w:val="2"/>
            <w:tcBorders>
              <w:top w:val="single" w:sz="12" w:space="0" w:color="auto"/>
              <w:left w:val="single" w:sz="4" w:space="0" w:color="auto"/>
              <w:bottom w:val="single" w:sz="4" w:space="0" w:color="auto"/>
              <w:right w:val="single" w:sz="12" w:space="0" w:color="auto"/>
            </w:tcBorders>
          </w:tcPr>
          <w:p w:rsidR="0043454B" w:rsidRPr="005D73A6" w:rsidRDefault="00F91D21" w:rsidP="00187DF5">
            <w:pPr>
              <w:spacing w:line="240" w:lineRule="auto"/>
              <w:jc w:val="center"/>
              <w:rPr>
                <w:sz w:val="26"/>
                <w:szCs w:val="26"/>
              </w:rPr>
            </w:pPr>
            <w:r w:rsidRPr="005D73A6">
              <w:rPr>
                <w:sz w:val="26"/>
                <w:szCs w:val="26"/>
              </w:rPr>
              <w:t>申請</w:t>
            </w:r>
            <w:r w:rsidR="0043454B" w:rsidRPr="005D73A6">
              <w:rPr>
                <w:sz w:val="26"/>
                <w:szCs w:val="26"/>
              </w:rPr>
              <w:t>人及代表人印章</w:t>
            </w:r>
          </w:p>
        </w:tc>
      </w:tr>
      <w:tr w:rsidR="00C316E5" w:rsidRPr="005D73A6" w:rsidTr="001C7961">
        <w:trPr>
          <w:trHeight w:val="1728"/>
          <w:jc w:val="center"/>
        </w:trPr>
        <w:tc>
          <w:tcPr>
            <w:tcW w:w="4460" w:type="dxa"/>
            <w:gridSpan w:val="2"/>
            <w:vMerge/>
            <w:tcBorders>
              <w:left w:val="single" w:sz="12" w:space="0" w:color="auto"/>
              <w:bottom w:val="single" w:sz="12" w:space="0" w:color="auto"/>
              <w:right w:val="single" w:sz="4" w:space="0" w:color="auto"/>
            </w:tcBorders>
          </w:tcPr>
          <w:p w:rsidR="0043454B" w:rsidRPr="005D73A6" w:rsidRDefault="0043454B" w:rsidP="00187DF5">
            <w:pPr>
              <w:spacing w:line="240" w:lineRule="auto"/>
              <w:rPr>
                <w:sz w:val="26"/>
                <w:szCs w:val="26"/>
              </w:rPr>
            </w:pPr>
          </w:p>
        </w:tc>
        <w:tc>
          <w:tcPr>
            <w:tcW w:w="5756" w:type="dxa"/>
            <w:gridSpan w:val="2"/>
            <w:tcBorders>
              <w:top w:val="single" w:sz="4" w:space="0" w:color="auto"/>
              <w:left w:val="single" w:sz="4" w:space="0" w:color="auto"/>
              <w:bottom w:val="single" w:sz="12" w:space="0" w:color="auto"/>
              <w:right w:val="single" w:sz="12" w:space="0" w:color="auto"/>
            </w:tcBorders>
          </w:tcPr>
          <w:p w:rsidR="0043454B" w:rsidRPr="005D73A6" w:rsidRDefault="0043454B" w:rsidP="00187DF5">
            <w:pPr>
              <w:spacing w:line="240" w:lineRule="auto"/>
              <w:rPr>
                <w:sz w:val="26"/>
                <w:szCs w:val="26"/>
              </w:rPr>
            </w:pPr>
          </w:p>
        </w:tc>
      </w:tr>
    </w:tbl>
    <w:p w:rsidR="0043454B" w:rsidRPr="005D73A6" w:rsidRDefault="0043454B" w:rsidP="00B3048C">
      <w:pPr>
        <w:widowControl/>
        <w:adjustRightInd/>
        <w:snapToGrid/>
        <w:spacing w:line="240" w:lineRule="auto"/>
        <w:jc w:val="distribute"/>
      </w:pPr>
      <w:r w:rsidRPr="005D73A6">
        <w:rPr>
          <w:sz w:val="32"/>
        </w:rPr>
        <w:t>中華民國　　年　　月　　日</w:t>
      </w:r>
      <w:r w:rsidRPr="005D73A6">
        <w:br w:type="page"/>
      </w:r>
    </w:p>
    <w:p w:rsidR="009B5805" w:rsidRPr="005D73A6" w:rsidRDefault="007200DA" w:rsidP="009B5805">
      <w:pPr>
        <w:pStyle w:val="00"/>
        <w:spacing w:after="0" w:afterAutospacing="0"/>
        <w:rPr>
          <w:sz w:val="36"/>
          <w:szCs w:val="32"/>
        </w:rPr>
      </w:pPr>
      <w:r>
        <w:rPr>
          <w:noProof/>
          <w:sz w:val="36"/>
          <w:szCs w:val="32"/>
        </w:rPr>
        <w:lastRenderedPageBreak/>
        <w:pict>
          <v:shape id="_x0000_s1037" type="#_x0000_t202" style="position:absolute;left:0;text-align:left;margin-left:396.9pt;margin-top:-42.55pt;width:85.05pt;height:28.35pt;z-index:251805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">
            <v:textbox>
              <w:txbxContent>
                <w:p w:rsidR="00C316E5" w:rsidRPr="000640CE" w:rsidRDefault="00C316E5" w:rsidP="009B5805">
                  <w:pPr>
                    <w:pStyle w:val="31"/>
                    <w:numPr>
                      <w:ilvl w:val="0"/>
                      <w:numId w:val="0"/>
                    </w:numPr>
                    <w:spacing w:beforeLines="0" w:line="240" w:lineRule="auto"/>
                    <w:rPr>
                      <w:rFonts w:ascii="標楷體" w:hAnsi="標楷體"/>
                    </w:rPr>
                  </w:pPr>
                  <w:bookmarkStart w:id="258" w:name="_Toc494456363"/>
                  <w:bookmarkStart w:id="259" w:name="_Toc23955277"/>
                  <w:r>
                    <w:rPr>
                      <w:rFonts w:ascii="標楷體" w:hAnsi="標楷體" w:hint="eastAsia"/>
                    </w:rPr>
                    <w:t>附表9</w:t>
                  </w:r>
                  <w:bookmarkEnd w:id="258"/>
                  <w:bookmarkEnd w:id="259"/>
                </w:p>
              </w:txbxContent>
            </v:textbox>
          </v:shape>
        </w:pict>
      </w:r>
      <w:bookmarkStart w:id="260" w:name="_Toc482283555"/>
      <w:bookmarkStart w:id="261" w:name="_Toc482288577"/>
      <w:bookmarkStart w:id="262" w:name="_Toc482782313"/>
      <w:bookmarkStart w:id="263" w:name="_Toc482795856"/>
      <w:bookmarkStart w:id="264" w:name="_Toc482973103"/>
      <w:bookmarkStart w:id="265" w:name="_Toc488826128"/>
      <w:bookmarkStart w:id="266" w:name="_Toc489286675"/>
      <w:bookmarkStart w:id="267" w:name="_Toc489345389"/>
      <w:bookmarkStart w:id="268" w:name="_Toc494456362"/>
      <w:bookmarkStart w:id="269" w:name="_Toc23955276"/>
      <w:proofErr w:type="gramStart"/>
      <w:r w:rsidR="009B5805" w:rsidRPr="005D73A6">
        <w:t>申</w:t>
      </w:r>
      <w:r w:rsidR="002D7349" w:rsidRPr="005D73A6">
        <w:t>租</w:t>
      </w:r>
      <w:bookmarkEnd w:id="260"/>
      <w:bookmarkEnd w:id="261"/>
      <w:r w:rsidR="0043454B" w:rsidRPr="005D73A6">
        <w:rPr>
          <w:sz w:val="36"/>
          <w:szCs w:val="32"/>
        </w:rPr>
        <w:t>彰濱</w:t>
      </w:r>
      <w:proofErr w:type="gramEnd"/>
      <w:r w:rsidR="0043454B" w:rsidRPr="005D73A6">
        <w:rPr>
          <w:sz w:val="36"/>
          <w:szCs w:val="32"/>
        </w:rPr>
        <w:t>工業區崙尾東區</w:t>
      </w:r>
      <w:proofErr w:type="gramStart"/>
      <w:r w:rsidR="00F23795" w:rsidRPr="005D73A6">
        <w:rPr>
          <w:sz w:val="36"/>
          <w:szCs w:val="36"/>
        </w:rPr>
        <w:t>崙海段</w:t>
      </w:r>
      <w:proofErr w:type="gramEnd"/>
      <w:r w:rsidR="00F23795" w:rsidRPr="005D73A6">
        <w:rPr>
          <w:sz w:val="36"/>
          <w:szCs w:val="36"/>
        </w:rPr>
        <w:t>71</w:t>
      </w:r>
      <w:r w:rsidR="001C7961" w:rsidRPr="005D73A6">
        <w:rPr>
          <w:sz w:val="36"/>
        </w:rPr>
        <w:t>地號</w:t>
      </w:r>
      <w:r w:rsidR="0043454B" w:rsidRPr="005D73A6">
        <w:rPr>
          <w:sz w:val="36"/>
          <w:szCs w:val="32"/>
        </w:rPr>
        <w:t>土地</w:t>
      </w:r>
      <w:bookmarkStart w:id="270" w:name="_Toc482283556"/>
      <w:bookmarkStart w:id="271" w:name="_Toc482288578"/>
      <w:r w:rsidR="00F23795" w:rsidRPr="005D73A6">
        <w:rPr>
          <w:sz w:val="36"/>
          <w:szCs w:val="32"/>
        </w:rPr>
        <w:br/>
      </w:r>
      <w:r w:rsidR="009B5805" w:rsidRPr="005D73A6">
        <w:rPr>
          <w:sz w:val="36"/>
          <w:szCs w:val="32"/>
        </w:rPr>
        <w:t>3%</w:t>
      </w:r>
      <w:r w:rsidR="009B5805" w:rsidRPr="005D73A6">
        <w:rPr>
          <w:sz w:val="36"/>
          <w:szCs w:val="32"/>
        </w:rPr>
        <w:t>保證金憑證影本粘貼單</w:t>
      </w:r>
      <w:bookmarkEnd w:id="262"/>
      <w:bookmarkEnd w:id="263"/>
      <w:bookmarkEnd w:id="264"/>
      <w:bookmarkEnd w:id="265"/>
      <w:bookmarkEnd w:id="266"/>
      <w:bookmarkEnd w:id="267"/>
      <w:bookmarkEnd w:id="268"/>
      <w:bookmarkEnd w:id="269"/>
      <w:bookmarkEnd w:id="270"/>
      <w:bookmarkEnd w:id="271"/>
    </w:p>
    <w:tbl>
      <w:tblPr>
        <w:tblW w:w="0" w:type="auto"/>
        <w:jc w:val="center"/>
        <w:tblBorders>
          <w:top w:val="double" w:sz="4" w:space="0" w:color="auto"/>
          <w:left w:val="double" w:sz="4" w:space="0" w:color="auto"/>
          <w:bottom w:val="double" w:sz="4" w:space="0" w:color="auto"/>
          <w:right w:val="doub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9240"/>
      </w:tblGrid>
      <w:tr w:rsidR="00C316E5" w:rsidRPr="005D73A6" w:rsidTr="009C0939">
        <w:trPr>
          <w:jc w:val="center"/>
        </w:trPr>
        <w:tc>
          <w:tcPr>
            <w:tcW w:w="9240" w:type="dxa"/>
          </w:tcPr>
          <w:p w:rsidR="009B5805" w:rsidRPr="005D73A6" w:rsidRDefault="009B5805" w:rsidP="009C0939">
            <w:pPr>
              <w:adjustRightInd/>
              <w:spacing w:after="76" w:line="500" w:lineRule="exact"/>
              <w:ind w:left="1400" w:right="1232" w:hanging="560"/>
              <w:jc w:val="center"/>
            </w:pPr>
            <w:r w:rsidRPr="005D73A6">
              <w:t>單據影印粘貼處</w:t>
            </w:r>
          </w:p>
        </w:tc>
      </w:tr>
      <w:tr w:rsidR="00C316E5" w:rsidRPr="005D73A6" w:rsidTr="009C0939">
        <w:trPr>
          <w:trHeight w:hRule="exact" w:val="7257"/>
          <w:jc w:val="center"/>
        </w:trPr>
        <w:tc>
          <w:tcPr>
            <w:tcW w:w="9240" w:type="dxa"/>
          </w:tcPr>
          <w:p w:rsidR="009B5805" w:rsidRPr="005D73A6" w:rsidRDefault="009B5805" w:rsidP="009C0939">
            <w:pPr>
              <w:adjustRightInd/>
              <w:spacing w:after="76" w:line="500" w:lineRule="exact"/>
              <w:ind w:left="1400" w:hanging="560"/>
            </w:pPr>
          </w:p>
        </w:tc>
      </w:tr>
      <w:tr w:rsidR="00C316E5" w:rsidRPr="005D73A6" w:rsidTr="009C0939">
        <w:trPr>
          <w:trHeight w:hRule="exact" w:val="4669"/>
          <w:jc w:val="center"/>
        </w:trPr>
        <w:tc>
          <w:tcPr>
            <w:tcW w:w="9240" w:type="dxa"/>
          </w:tcPr>
          <w:p w:rsidR="009B5805" w:rsidRPr="005D73A6" w:rsidRDefault="009B5805" w:rsidP="009C0939">
            <w:pPr>
              <w:spacing w:after="76" w:line="500" w:lineRule="exact"/>
              <w:ind w:leftChars="200" w:left="1120" w:right="1112" w:hanging="560"/>
            </w:pPr>
            <w:r w:rsidRPr="005D73A6">
              <w:t>本影印本與正本相符，如有</w:t>
            </w:r>
            <w:proofErr w:type="gramStart"/>
            <w:r w:rsidRPr="005D73A6">
              <w:t>不實願負</w:t>
            </w:r>
            <w:proofErr w:type="gramEnd"/>
            <w:r w:rsidRPr="005D73A6">
              <w:t>法律責任。</w:t>
            </w:r>
          </w:p>
          <w:p w:rsidR="009B5805" w:rsidRPr="005D73A6" w:rsidRDefault="009B5805" w:rsidP="009C0939">
            <w:pPr>
              <w:spacing w:before="120" w:after="76" w:line="500" w:lineRule="exact"/>
              <w:ind w:leftChars="200" w:left="1120" w:right="1111" w:hanging="560"/>
            </w:pPr>
            <w:r w:rsidRPr="005D73A6">
              <w:t>申請人名稱：</w:t>
            </w:r>
          </w:p>
          <w:p w:rsidR="009B5805" w:rsidRPr="005D73A6" w:rsidRDefault="009B5805" w:rsidP="009C0939">
            <w:pPr>
              <w:spacing w:after="76" w:line="500" w:lineRule="exact"/>
              <w:ind w:leftChars="200" w:left="1120" w:right="1112" w:hanging="560"/>
            </w:pPr>
            <w:r w:rsidRPr="005D73A6">
              <w:rPr>
                <w:kern w:val="0"/>
              </w:rPr>
              <w:t>申</w:t>
            </w:r>
            <w:r w:rsidR="002D7349" w:rsidRPr="005D73A6">
              <w:rPr>
                <w:kern w:val="0"/>
              </w:rPr>
              <w:t>租</w:t>
            </w:r>
            <w:r w:rsidRPr="005D73A6">
              <w:rPr>
                <w:kern w:val="0"/>
              </w:rPr>
              <w:t>地號：</w:t>
            </w:r>
            <w:proofErr w:type="gramStart"/>
            <w:r w:rsidR="0043454B" w:rsidRPr="005D73A6">
              <w:rPr>
                <w:kern w:val="0"/>
              </w:rPr>
              <w:t>崙海</w:t>
            </w:r>
            <w:r w:rsidR="0043454B" w:rsidRPr="005D73A6">
              <w:rPr>
                <w:kern w:val="0"/>
                <w:szCs w:val="28"/>
              </w:rPr>
              <w:t>段</w:t>
            </w:r>
            <w:proofErr w:type="gramEnd"/>
            <w:r w:rsidR="005D7A00" w:rsidRPr="005D73A6">
              <w:rPr>
                <w:kern w:val="0"/>
                <w:szCs w:val="28"/>
              </w:rPr>
              <w:t>71</w:t>
            </w:r>
            <w:r w:rsidRPr="005D73A6">
              <w:rPr>
                <w:kern w:val="0"/>
                <w:szCs w:val="28"/>
              </w:rPr>
              <w:t>地號</w:t>
            </w:r>
          </w:p>
          <w:p w:rsidR="009B5805" w:rsidRPr="005D73A6" w:rsidRDefault="009B5805" w:rsidP="009C0939">
            <w:pPr>
              <w:adjustRightInd/>
              <w:spacing w:after="76" w:line="500" w:lineRule="exact"/>
              <w:ind w:left="1400" w:right="1112" w:hanging="560"/>
            </w:pPr>
          </w:p>
          <w:p w:rsidR="009B5805" w:rsidRPr="005D73A6" w:rsidRDefault="009B5805" w:rsidP="009C0939">
            <w:pPr>
              <w:adjustRightInd/>
              <w:spacing w:after="76" w:line="500" w:lineRule="exact"/>
              <w:ind w:left="1400" w:right="1112" w:hanging="560"/>
            </w:pPr>
          </w:p>
          <w:p w:rsidR="009B5805" w:rsidRPr="005D73A6" w:rsidRDefault="009B5805" w:rsidP="009C0939">
            <w:pPr>
              <w:adjustRightInd/>
              <w:spacing w:after="76" w:line="500" w:lineRule="exact"/>
              <w:ind w:left="1400" w:right="1112" w:hanging="560"/>
            </w:pPr>
          </w:p>
          <w:p w:rsidR="009B5805" w:rsidRPr="005D73A6" w:rsidRDefault="009B5805" w:rsidP="009C0939">
            <w:pPr>
              <w:adjustRightInd/>
              <w:spacing w:after="76" w:line="500" w:lineRule="exact"/>
              <w:ind w:left="1400" w:right="1112" w:hanging="560"/>
            </w:pPr>
          </w:p>
          <w:p w:rsidR="009B5805" w:rsidRPr="005D73A6" w:rsidRDefault="009B5805" w:rsidP="009C0939">
            <w:pPr>
              <w:adjustRightInd/>
              <w:spacing w:after="76" w:line="500" w:lineRule="exact"/>
              <w:ind w:left="1400" w:right="1112" w:hanging="560"/>
              <w:jc w:val="center"/>
              <w:rPr>
                <w:sz w:val="24"/>
              </w:rPr>
            </w:pPr>
            <w:r w:rsidRPr="005D73A6">
              <w:rPr>
                <w:sz w:val="24"/>
              </w:rPr>
              <w:t>（申請人及代表人印章）</w:t>
            </w:r>
          </w:p>
          <w:p w:rsidR="009B5805" w:rsidRPr="005D73A6" w:rsidRDefault="009B5805" w:rsidP="009C0939">
            <w:pPr>
              <w:adjustRightInd/>
              <w:spacing w:after="76" w:line="500" w:lineRule="exact"/>
              <w:ind w:left="1400" w:right="1112" w:hanging="560"/>
              <w:jc w:val="center"/>
            </w:pPr>
          </w:p>
        </w:tc>
      </w:tr>
    </w:tbl>
    <w:p w:rsidR="009B5805" w:rsidRPr="005D73A6" w:rsidRDefault="009B5805" w:rsidP="009B5805">
      <w:pPr>
        <w:widowControl/>
        <w:adjustRightInd/>
        <w:snapToGrid/>
        <w:jc w:val="left"/>
      </w:pPr>
      <w:r w:rsidRPr="005D73A6">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540"/>
        <w:gridCol w:w="1800"/>
        <w:gridCol w:w="90"/>
        <w:gridCol w:w="2430"/>
        <w:gridCol w:w="720"/>
        <w:gridCol w:w="3519"/>
      </w:tblGrid>
      <w:tr w:rsidR="00C316E5" w:rsidRPr="005D73A6" w:rsidTr="009C0939">
        <w:trPr>
          <w:trHeight w:val="499"/>
        </w:trPr>
        <w:tc>
          <w:tcPr>
            <w:tcW w:w="9639" w:type="dxa"/>
            <w:gridSpan w:val="7"/>
            <w:tcBorders>
              <w:top w:val="nil"/>
              <w:left w:val="nil"/>
              <w:bottom w:val="nil"/>
              <w:right w:val="nil"/>
            </w:tcBorders>
            <w:shd w:val="clear" w:color="auto" w:fill="auto"/>
            <w:vAlign w:val="center"/>
          </w:tcPr>
          <w:p w:rsidR="009B5805" w:rsidRPr="005D73A6" w:rsidRDefault="007200DA" w:rsidP="00F91D21">
            <w:pPr>
              <w:pStyle w:val="31"/>
              <w:numPr>
                <w:ilvl w:val="0"/>
                <w:numId w:val="0"/>
              </w:numPr>
              <w:spacing w:beforeLines="0"/>
              <w:rPr>
                <w:b/>
                <w:szCs w:val="28"/>
              </w:rPr>
            </w:pPr>
            <w:r>
              <w:rPr>
                <w:noProof/>
                <w:sz w:val="24"/>
              </w:rPr>
              <w:lastRenderedPageBreak/>
              <w:pict>
                <v:shape id="_x0000_s1038" type="#_x0000_t202" style="position:absolute;left:0;text-align:left;margin-left:396.9pt;margin-top:-42.55pt;width:85.05pt;height:28.35pt;z-index:251824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">
                  <v:textbox>
                    <w:txbxContent>
                      <w:p w:rsidR="00C316E5" w:rsidRPr="000640CE" w:rsidRDefault="00C316E5" w:rsidP="00F91D21">
                        <w:pPr>
                          <w:pStyle w:val="31"/>
                          <w:numPr>
                            <w:ilvl w:val="0"/>
                            <w:numId w:val="0"/>
                          </w:numPr>
                          <w:spacing w:beforeLines="0" w:line="240" w:lineRule="auto"/>
                          <w:rPr>
                            <w:rFonts w:ascii="標楷體" w:hAnsi="標楷體"/>
                          </w:rPr>
                        </w:pPr>
                        <w:bookmarkStart w:id="272" w:name="_Toc489344178"/>
                        <w:bookmarkStart w:id="273" w:name="_Toc489344225"/>
                        <w:bookmarkStart w:id="274" w:name="_Toc494456365"/>
                        <w:bookmarkStart w:id="275" w:name="_Toc23955279"/>
                        <w:r>
                          <w:rPr>
                            <w:rFonts w:ascii="標楷體" w:hAnsi="標楷體" w:hint="eastAsia"/>
                          </w:rPr>
                          <w:t>附表10</w:t>
                        </w:r>
                        <w:bookmarkEnd w:id="272"/>
                        <w:bookmarkEnd w:id="273"/>
                        <w:bookmarkEnd w:id="274"/>
                        <w:bookmarkEnd w:id="275"/>
                      </w:p>
                    </w:txbxContent>
                  </v:textbox>
                </v:shape>
              </w:pict>
            </w:r>
            <w:bookmarkStart w:id="276" w:name="_Toc482795858"/>
            <w:bookmarkStart w:id="277" w:name="_Toc482973105"/>
            <w:bookmarkStart w:id="278" w:name="_Toc488826130"/>
            <w:bookmarkStart w:id="279" w:name="_Toc489286677"/>
            <w:bookmarkStart w:id="280" w:name="_Toc489345391"/>
            <w:bookmarkStart w:id="281" w:name="_Toc494456364"/>
            <w:bookmarkStart w:id="282" w:name="_Toc23955278"/>
            <w:proofErr w:type="gramStart"/>
            <w:r w:rsidR="00AC3E32" w:rsidRPr="005D73A6">
              <w:rPr>
                <w:b/>
              </w:rPr>
              <w:t>申租彰濱</w:t>
            </w:r>
            <w:proofErr w:type="gramEnd"/>
            <w:r w:rsidR="00AC3E32" w:rsidRPr="005D73A6">
              <w:rPr>
                <w:b/>
              </w:rPr>
              <w:t>工業區</w:t>
            </w:r>
            <w:r w:rsidR="00F91D21" w:rsidRPr="005D73A6">
              <w:rPr>
                <w:b/>
              </w:rPr>
              <w:t>崙尾東區</w:t>
            </w:r>
            <w:proofErr w:type="gramStart"/>
            <w:r w:rsidR="005D7A00" w:rsidRPr="005D73A6">
              <w:rPr>
                <w:b/>
              </w:rPr>
              <w:t>崙海段</w:t>
            </w:r>
            <w:proofErr w:type="gramEnd"/>
            <w:r w:rsidR="005D7A00" w:rsidRPr="005D73A6">
              <w:rPr>
                <w:b/>
              </w:rPr>
              <w:t>71</w:t>
            </w:r>
            <w:r w:rsidR="001C7961" w:rsidRPr="005D73A6">
              <w:rPr>
                <w:b/>
              </w:rPr>
              <w:t>地號</w:t>
            </w:r>
            <w:r w:rsidR="00AC3E32" w:rsidRPr="005D73A6">
              <w:rPr>
                <w:b/>
              </w:rPr>
              <w:t>土地</w:t>
            </w:r>
            <w:r w:rsidR="009B5805" w:rsidRPr="005D73A6">
              <w:rPr>
                <w:b/>
              </w:rPr>
              <w:t>民間新增投資案件資料表</w:t>
            </w:r>
            <w:bookmarkEnd w:id="276"/>
            <w:bookmarkEnd w:id="277"/>
            <w:bookmarkEnd w:id="278"/>
            <w:bookmarkEnd w:id="279"/>
            <w:bookmarkEnd w:id="280"/>
            <w:bookmarkEnd w:id="281"/>
            <w:bookmarkEnd w:id="282"/>
          </w:p>
        </w:tc>
      </w:tr>
      <w:tr w:rsidR="00C316E5" w:rsidRPr="005D73A6" w:rsidTr="009C0939">
        <w:trPr>
          <w:trHeight w:val="329"/>
        </w:trPr>
        <w:tc>
          <w:tcPr>
            <w:tcW w:w="5400" w:type="dxa"/>
            <w:gridSpan w:val="5"/>
            <w:tcBorders>
              <w:top w:val="nil"/>
              <w:left w:val="nil"/>
              <w:bottom w:val="single" w:sz="12" w:space="0" w:color="999999"/>
              <w:right w:val="nil"/>
            </w:tcBorders>
            <w:shd w:val="clear" w:color="auto" w:fill="auto"/>
            <w:vAlign w:val="center"/>
          </w:tcPr>
          <w:p w:rsidR="009B5805" w:rsidRPr="005D73A6" w:rsidRDefault="009B5805" w:rsidP="009C0939">
            <w:pPr>
              <w:spacing w:line="360" w:lineRule="exact"/>
              <w:ind w:right="960"/>
              <w:rPr>
                <w:b/>
                <w:bCs/>
                <w:szCs w:val="28"/>
              </w:rPr>
            </w:pPr>
            <w:r w:rsidRPr="005D73A6">
              <w:rPr>
                <w:b/>
                <w:bCs/>
                <w:szCs w:val="28"/>
              </w:rPr>
              <w:t>是否為台商回台投資：</w:t>
            </w:r>
            <w:r w:rsidRPr="005D73A6">
              <w:rPr>
                <w:b/>
                <w:bCs/>
                <w:szCs w:val="28"/>
              </w:rPr>
              <w:t>□</w:t>
            </w:r>
            <w:proofErr w:type="gramStart"/>
            <w:r w:rsidRPr="005D73A6">
              <w:rPr>
                <w:b/>
                <w:bCs/>
                <w:szCs w:val="28"/>
              </w:rPr>
              <w:t>是</w:t>
            </w:r>
            <w:r w:rsidRPr="005D73A6">
              <w:rPr>
                <w:b/>
                <w:bCs/>
                <w:szCs w:val="28"/>
              </w:rPr>
              <w:t>□</w:t>
            </w:r>
            <w:r w:rsidRPr="005D73A6">
              <w:rPr>
                <w:b/>
                <w:bCs/>
                <w:szCs w:val="28"/>
              </w:rPr>
              <w:t>否</w:t>
            </w:r>
            <w:proofErr w:type="gramEnd"/>
          </w:p>
        </w:tc>
        <w:tc>
          <w:tcPr>
            <w:tcW w:w="4239" w:type="dxa"/>
            <w:gridSpan w:val="2"/>
            <w:tcBorders>
              <w:top w:val="nil"/>
              <w:left w:val="nil"/>
              <w:bottom w:val="single" w:sz="12" w:space="0" w:color="999999"/>
              <w:right w:val="nil"/>
            </w:tcBorders>
            <w:shd w:val="clear" w:color="auto" w:fill="auto"/>
            <w:vAlign w:val="center"/>
          </w:tcPr>
          <w:p w:rsidR="009B5805" w:rsidRPr="005D73A6" w:rsidRDefault="009B5805" w:rsidP="009C0939">
            <w:pPr>
              <w:spacing w:line="360" w:lineRule="exact"/>
              <w:rPr>
                <w:b/>
              </w:rPr>
            </w:pPr>
            <w:r w:rsidRPr="005D73A6">
              <w:rPr>
                <w:b/>
              </w:rPr>
              <w:t>計畫代號：（無需填寫）</w:t>
            </w:r>
          </w:p>
        </w:tc>
      </w:tr>
      <w:tr w:rsidR="00C316E5" w:rsidRPr="005D73A6" w:rsidTr="009C0939">
        <w:trPr>
          <w:trHeight w:val="109"/>
        </w:trPr>
        <w:tc>
          <w:tcPr>
            <w:tcW w:w="5400" w:type="dxa"/>
            <w:gridSpan w:val="5"/>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填表單位：</w:t>
            </w:r>
          </w:p>
        </w:tc>
        <w:tc>
          <w:tcPr>
            <w:tcW w:w="4239" w:type="dxa"/>
            <w:gridSpan w:val="2"/>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填表人：</w:t>
            </w:r>
          </w:p>
        </w:tc>
      </w:tr>
      <w:tr w:rsidR="00C316E5" w:rsidRPr="005D73A6" w:rsidTr="009C0939">
        <w:trPr>
          <w:trHeight w:val="38"/>
        </w:trPr>
        <w:tc>
          <w:tcPr>
            <w:tcW w:w="5400" w:type="dxa"/>
            <w:gridSpan w:val="5"/>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填表日期：　　年　　月　　日</w:t>
            </w:r>
          </w:p>
        </w:tc>
        <w:tc>
          <w:tcPr>
            <w:tcW w:w="4239" w:type="dxa"/>
            <w:gridSpan w:val="2"/>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電話：</w:t>
            </w:r>
          </w:p>
        </w:tc>
      </w:tr>
      <w:tr w:rsidR="00C316E5" w:rsidRPr="005D73A6" w:rsidTr="009C0939">
        <w:trPr>
          <w:trHeight w:val="161"/>
        </w:trPr>
        <w:tc>
          <w:tcPr>
            <w:tcW w:w="540" w:type="dxa"/>
            <w:vMerge w:val="restart"/>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center"/>
              <w:rPr>
                <w:szCs w:val="28"/>
              </w:rPr>
            </w:pPr>
            <w:r w:rsidRPr="005D73A6">
              <w:rPr>
                <w:szCs w:val="28"/>
              </w:rPr>
              <w:t>公司資料</w:t>
            </w: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公司名稱：</w:t>
            </w:r>
          </w:p>
        </w:tc>
        <w:tc>
          <w:tcPr>
            <w:tcW w:w="4239" w:type="dxa"/>
            <w:gridSpan w:val="2"/>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聯絡人：</w:t>
            </w:r>
          </w:p>
        </w:tc>
      </w:tr>
      <w:tr w:rsidR="00C316E5" w:rsidRPr="005D73A6" w:rsidTr="009C0939">
        <w:trPr>
          <w:trHeight w:val="68"/>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統一編號：</w:t>
            </w:r>
          </w:p>
        </w:tc>
        <w:tc>
          <w:tcPr>
            <w:tcW w:w="4239" w:type="dxa"/>
            <w:gridSpan w:val="2"/>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電話：</w:t>
            </w:r>
          </w:p>
        </w:tc>
      </w:tr>
      <w:tr w:rsidR="00C316E5" w:rsidRPr="005D73A6" w:rsidTr="009C0939">
        <w:trPr>
          <w:trHeight w:val="386"/>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vMerge w:val="restart"/>
            <w:tcBorders>
              <w:top w:val="single" w:sz="12" w:space="0" w:color="999999"/>
              <w:left w:val="single" w:sz="12" w:space="0" w:color="999999"/>
              <w:bottom w:val="single" w:sz="12" w:space="0" w:color="999999"/>
              <w:right w:val="single" w:sz="12" w:space="0" w:color="999999"/>
            </w:tcBorders>
            <w:shd w:val="clear" w:color="auto" w:fill="auto"/>
          </w:tcPr>
          <w:p w:rsidR="009B5805" w:rsidRPr="005D73A6" w:rsidRDefault="009B5805" w:rsidP="009C0939">
            <w:pPr>
              <w:spacing w:line="360" w:lineRule="exact"/>
              <w:rPr>
                <w:szCs w:val="28"/>
              </w:rPr>
            </w:pPr>
            <w:r w:rsidRPr="005D73A6">
              <w:rPr>
                <w:szCs w:val="28"/>
              </w:rPr>
              <w:t>公司地址：</w:t>
            </w:r>
          </w:p>
        </w:tc>
        <w:tc>
          <w:tcPr>
            <w:tcW w:w="4239" w:type="dxa"/>
            <w:gridSpan w:val="2"/>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傳真：</w:t>
            </w:r>
          </w:p>
        </w:tc>
      </w:tr>
      <w:tr w:rsidR="00C316E5" w:rsidRPr="005D73A6" w:rsidTr="009C0939">
        <w:trPr>
          <w:trHeight w:val="94"/>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239" w:type="dxa"/>
            <w:gridSpan w:val="2"/>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pPr>
            <w:r w:rsidRPr="005D73A6">
              <w:t>位於科學園區內：</w:t>
            </w:r>
            <w:r w:rsidRPr="005D73A6">
              <w:t>□</w:t>
            </w:r>
            <w:proofErr w:type="gramStart"/>
            <w:r w:rsidRPr="005D73A6">
              <w:t>是</w:t>
            </w:r>
            <w:r w:rsidRPr="005D73A6">
              <w:t>□</w:t>
            </w:r>
            <w:r w:rsidRPr="005D73A6">
              <w:t>否</w:t>
            </w:r>
            <w:proofErr w:type="gramEnd"/>
          </w:p>
        </w:tc>
      </w:tr>
      <w:tr w:rsidR="00C316E5" w:rsidRPr="005D73A6" w:rsidTr="009C0939">
        <w:trPr>
          <w:trHeight w:val="169"/>
        </w:trPr>
        <w:tc>
          <w:tcPr>
            <w:tcW w:w="540" w:type="dxa"/>
            <w:vMerge w:val="restart"/>
            <w:tcBorders>
              <w:top w:val="single" w:sz="12" w:space="0" w:color="999999"/>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jc w:val="center"/>
              <w:rPr>
                <w:szCs w:val="28"/>
              </w:rPr>
            </w:pPr>
            <w:r w:rsidRPr="005D73A6">
              <w:rPr>
                <w:szCs w:val="28"/>
              </w:rPr>
              <w:t>投資計畫</w:t>
            </w:r>
          </w:p>
        </w:tc>
        <w:tc>
          <w:tcPr>
            <w:tcW w:w="4860" w:type="dxa"/>
            <w:gridSpan w:val="4"/>
            <w:tcBorders>
              <w:top w:val="single" w:sz="12" w:space="0" w:color="999999"/>
              <w:left w:val="single" w:sz="12" w:space="0" w:color="999999"/>
              <w:bottom w:val="single" w:sz="4" w:space="0" w:color="auto"/>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計畫起始日期：　　年　　月　　日</w:t>
            </w:r>
          </w:p>
        </w:tc>
        <w:tc>
          <w:tcPr>
            <w:tcW w:w="4239" w:type="dxa"/>
            <w:gridSpan w:val="2"/>
            <w:tcBorders>
              <w:top w:val="single" w:sz="12" w:space="0" w:color="999999"/>
              <w:left w:val="single" w:sz="12" w:space="0" w:color="999999"/>
              <w:bottom w:val="single" w:sz="4" w:space="0" w:color="auto"/>
              <w:right w:val="single" w:sz="12" w:space="0" w:color="999999"/>
            </w:tcBorders>
            <w:shd w:val="clear" w:color="auto" w:fill="C2D69B"/>
            <w:vAlign w:val="center"/>
          </w:tcPr>
          <w:p w:rsidR="009B5805" w:rsidRPr="005D73A6" w:rsidRDefault="009B5805" w:rsidP="009C0939">
            <w:pPr>
              <w:spacing w:line="360" w:lineRule="exact"/>
              <w:jc w:val="center"/>
              <w:rPr>
                <w:szCs w:val="28"/>
              </w:rPr>
            </w:pPr>
            <w:r w:rsidRPr="005D73A6">
              <w:rPr>
                <w:szCs w:val="28"/>
              </w:rPr>
              <w:t>投資類型：</w:t>
            </w:r>
          </w:p>
        </w:tc>
      </w:tr>
      <w:tr w:rsidR="00C316E5" w:rsidRPr="005D73A6" w:rsidTr="009C0939">
        <w:trPr>
          <w:trHeight w:val="38"/>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預定完成日期：　　年　　月　　日</w:t>
            </w:r>
          </w:p>
        </w:tc>
        <w:tc>
          <w:tcPr>
            <w:tcW w:w="4239" w:type="dxa"/>
            <w:gridSpan w:val="2"/>
            <w:vMerge w:val="restart"/>
            <w:tcBorders>
              <w:top w:val="single" w:sz="12" w:space="0" w:color="999999"/>
              <w:left w:val="single" w:sz="12" w:space="0" w:color="999999"/>
              <w:right w:val="single" w:sz="12" w:space="0" w:color="999999"/>
            </w:tcBorders>
            <w:shd w:val="clear" w:color="auto" w:fill="auto"/>
          </w:tcPr>
          <w:p w:rsidR="009B5805" w:rsidRPr="005D73A6" w:rsidRDefault="009B5805" w:rsidP="009C0939">
            <w:pPr>
              <w:spacing w:line="360" w:lineRule="exact"/>
              <w:rPr>
                <w:spacing w:val="-6"/>
                <w:szCs w:val="28"/>
              </w:rPr>
            </w:pPr>
            <w:r w:rsidRPr="005D73A6">
              <w:rPr>
                <w:szCs w:val="28"/>
              </w:rPr>
              <w:sym w:font="Wingdings" w:char="F06F"/>
            </w:r>
            <w:r w:rsidRPr="005D73A6">
              <w:rPr>
                <w:spacing w:val="-6"/>
                <w:szCs w:val="28"/>
              </w:rPr>
              <w:t>新設</w:t>
            </w:r>
          </w:p>
          <w:p w:rsidR="009B5805" w:rsidRPr="005D73A6" w:rsidRDefault="009B5805" w:rsidP="009C0939">
            <w:pPr>
              <w:spacing w:line="360" w:lineRule="exact"/>
              <w:rPr>
                <w:spacing w:val="-6"/>
                <w:szCs w:val="28"/>
              </w:rPr>
            </w:pPr>
            <w:r w:rsidRPr="005D73A6">
              <w:rPr>
                <w:szCs w:val="28"/>
              </w:rPr>
              <w:sym w:font="Wingdings" w:char="F06F"/>
            </w:r>
            <w:r w:rsidRPr="005D73A6">
              <w:rPr>
                <w:spacing w:val="-6"/>
                <w:szCs w:val="28"/>
              </w:rPr>
              <w:t>擴充</w:t>
            </w:r>
          </w:p>
          <w:p w:rsidR="009B5805" w:rsidRPr="005D73A6" w:rsidRDefault="009B5805" w:rsidP="009C0939">
            <w:pPr>
              <w:spacing w:line="360" w:lineRule="exact"/>
              <w:rPr>
                <w:spacing w:val="-6"/>
                <w:szCs w:val="28"/>
              </w:rPr>
            </w:pPr>
            <w:r w:rsidRPr="005D73A6">
              <w:rPr>
                <w:szCs w:val="28"/>
              </w:rPr>
              <w:sym w:font="Wingdings" w:char="F06F"/>
            </w:r>
            <w:r w:rsidRPr="005D73A6">
              <w:rPr>
                <w:spacing w:val="-6"/>
                <w:szCs w:val="28"/>
              </w:rPr>
              <w:t>R&amp;D</w:t>
            </w:r>
          </w:p>
          <w:p w:rsidR="009B5805" w:rsidRPr="005D73A6" w:rsidRDefault="009B5805" w:rsidP="009C0939">
            <w:pPr>
              <w:spacing w:line="360" w:lineRule="exact"/>
              <w:rPr>
                <w:spacing w:val="-6"/>
                <w:szCs w:val="28"/>
              </w:rPr>
            </w:pPr>
            <w:r w:rsidRPr="005D73A6">
              <w:rPr>
                <w:szCs w:val="28"/>
              </w:rPr>
              <w:sym w:font="Wingdings" w:char="F06F"/>
            </w:r>
            <w:r w:rsidRPr="005D73A6">
              <w:rPr>
                <w:spacing w:val="-6"/>
                <w:szCs w:val="28"/>
              </w:rPr>
              <w:t>增資</w:t>
            </w:r>
          </w:p>
          <w:p w:rsidR="009B5805" w:rsidRPr="005D73A6" w:rsidRDefault="009B5805" w:rsidP="009C0939">
            <w:pPr>
              <w:spacing w:line="360" w:lineRule="exact"/>
              <w:rPr>
                <w:spacing w:val="-6"/>
                <w:szCs w:val="28"/>
              </w:rPr>
            </w:pPr>
            <w:r w:rsidRPr="005D73A6">
              <w:rPr>
                <w:szCs w:val="28"/>
              </w:rPr>
              <w:sym w:font="Wingdings" w:char="F06F"/>
            </w:r>
            <w:r w:rsidRPr="005D73A6">
              <w:rPr>
                <w:spacing w:val="-6"/>
                <w:szCs w:val="28"/>
              </w:rPr>
              <w:t>其他</w:t>
            </w:r>
          </w:p>
          <w:p w:rsidR="009B5805" w:rsidRPr="005D73A6" w:rsidRDefault="009B5805" w:rsidP="009C0939">
            <w:pPr>
              <w:spacing w:line="360" w:lineRule="exact"/>
              <w:rPr>
                <w:spacing w:val="-6"/>
                <w:szCs w:val="28"/>
              </w:rPr>
            </w:pPr>
            <w:r w:rsidRPr="005D73A6">
              <w:rPr>
                <w:spacing w:val="-6"/>
                <w:szCs w:val="28"/>
              </w:rPr>
              <w:t>附註：新設及擴充必填</w:t>
            </w:r>
          </w:p>
          <w:p w:rsidR="009B5805" w:rsidRPr="005D73A6" w:rsidRDefault="009B5805" w:rsidP="009C0939">
            <w:pPr>
              <w:spacing w:line="360" w:lineRule="exact"/>
              <w:rPr>
                <w:spacing w:val="-6"/>
                <w:szCs w:val="28"/>
              </w:rPr>
            </w:pPr>
            <w:r w:rsidRPr="005D73A6">
              <w:rPr>
                <w:spacing w:val="-6"/>
                <w:szCs w:val="28"/>
              </w:rPr>
              <w:t>土地面積</w:t>
            </w:r>
            <w:proofErr w:type="gramStart"/>
            <w:r w:rsidRPr="005D73A6">
              <w:rPr>
                <w:spacing w:val="-6"/>
                <w:szCs w:val="28"/>
              </w:rPr>
              <w:t>＿＿</w:t>
            </w:r>
            <w:proofErr w:type="gramEnd"/>
            <w:r w:rsidRPr="005D73A6">
              <w:rPr>
                <w:spacing w:val="-6"/>
                <w:szCs w:val="28"/>
              </w:rPr>
              <w:t>平方公尺</w:t>
            </w:r>
          </w:p>
          <w:p w:rsidR="009B5805" w:rsidRPr="005D73A6" w:rsidRDefault="009B5805" w:rsidP="009C0939">
            <w:pPr>
              <w:spacing w:line="360" w:lineRule="exact"/>
              <w:rPr>
                <w:spacing w:val="-6"/>
                <w:szCs w:val="28"/>
              </w:rPr>
            </w:pPr>
            <w:r w:rsidRPr="005D73A6">
              <w:rPr>
                <w:spacing w:val="-6"/>
                <w:szCs w:val="28"/>
              </w:rPr>
              <w:t>樓地板面積</w:t>
            </w:r>
            <w:proofErr w:type="gramStart"/>
            <w:r w:rsidRPr="005D73A6">
              <w:rPr>
                <w:spacing w:val="-6"/>
                <w:szCs w:val="28"/>
              </w:rPr>
              <w:t>＿＿</w:t>
            </w:r>
            <w:proofErr w:type="gramEnd"/>
            <w:r w:rsidRPr="005D73A6">
              <w:rPr>
                <w:spacing w:val="-6"/>
                <w:szCs w:val="28"/>
              </w:rPr>
              <w:t>平方公尺</w:t>
            </w:r>
          </w:p>
          <w:p w:rsidR="009B5805" w:rsidRPr="005D73A6" w:rsidRDefault="009B5805" w:rsidP="009C0939">
            <w:pPr>
              <w:spacing w:line="360" w:lineRule="exact"/>
              <w:rPr>
                <w:spacing w:val="-6"/>
                <w:szCs w:val="28"/>
              </w:rPr>
            </w:pPr>
            <w:r w:rsidRPr="005D73A6">
              <w:rPr>
                <w:spacing w:val="-6"/>
                <w:szCs w:val="28"/>
              </w:rPr>
              <w:t>用水量</w:t>
            </w:r>
            <w:proofErr w:type="gramStart"/>
            <w:r w:rsidRPr="005D73A6">
              <w:rPr>
                <w:spacing w:val="-6"/>
                <w:szCs w:val="28"/>
              </w:rPr>
              <w:t>＿＿</w:t>
            </w:r>
            <w:proofErr w:type="gramEnd"/>
            <w:r w:rsidRPr="005D73A6">
              <w:rPr>
                <w:spacing w:val="-6"/>
                <w:szCs w:val="28"/>
              </w:rPr>
              <w:t>CMD</w:t>
            </w:r>
          </w:p>
          <w:p w:rsidR="009B5805" w:rsidRPr="005D73A6" w:rsidRDefault="009B5805" w:rsidP="009C0939">
            <w:pPr>
              <w:spacing w:line="360" w:lineRule="exact"/>
              <w:rPr>
                <w:spacing w:val="-6"/>
                <w:szCs w:val="28"/>
              </w:rPr>
            </w:pPr>
            <w:r w:rsidRPr="005D73A6">
              <w:rPr>
                <w:spacing w:val="-6"/>
                <w:szCs w:val="28"/>
              </w:rPr>
              <w:t>用電量</w:t>
            </w:r>
            <w:proofErr w:type="gramStart"/>
            <w:r w:rsidRPr="005D73A6">
              <w:rPr>
                <w:spacing w:val="-6"/>
                <w:szCs w:val="28"/>
              </w:rPr>
              <w:t>＿＿</w:t>
            </w:r>
            <w:proofErr w:type="gramEnd"/>
            <w:r w:rsidRPr="005D73A6">
              <w:rPr>
                <w:spacing w:val="-6"/>
                <w:szCs w:val="28"/>
              </w:rPr>
              <w:t>KW</w:t>
            </w:r>
          </w:p>
        </w:tc>
      </w:tr>
      <w:tr w:rsidR="00C316E5" w:rsidRPr="005D73A6" w:rsidTr="009C0939">
        <w:trPr>
          <w:trHeight w:val="380"/>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center"/>
              <w:rPr>
                <w:szCs w:val="28"/>
              </w:rPr>
            </w:pPr>
            <w:r w:rsidRPr="005D73A6">
              <w:rPr>
                <w:szCs w:val="28"/>
              </w:rPr>
              <w:t>總投資金額：　　　　　　　　億元</w:t>
            </w:r>
          </w:p>
          <w:p w:rsidR="009B5805" w:rsidRPr="005D73A6" w:rsidRDefault="009B5805" w:rsidP="009C0939">
            <w:pPr>
              <w:spacing w:line="360" w:lineRule="exact"/>
              <w:rPr>
                <w:szCs w:val="28"/>
              </w:rPr>
            </w:pPr>
            <w:r w:rsidRPr="005D73A6">
              <w:rPr>
                <w:szCs w:val="28"/>
              </w:rPr>
              <w:t>（</w:t>
            </w:r>
            <w:r w:rsidRPr="005D73A6">
              <w:t>四捨五入估算至小數點後第二位</w:t>
            </w:r>
            <w:r w:rsidRPr="005D73A6">
              <w:rPr>
                <w:szCs w:val="28"/>
              </w:rPr>
              <w:t>）</w:t>
            </w:r>
          </w:p>
        </w:tc>
        <w:tc>
          <w:tcPr>
            <w:tcW w:w="4239" w:type="dxa"/>
            <w:gridSpan w:val="2"/>
            <w:vMerge/>
            <w:tcBorders>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9C0939">
        <w:trPr>
          <w:trHeight w:val="50"/>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研發投資金額</w:t>
            </w:r>
            <w:r w:rsidRPr="005D73A6">
              <w:rPr>
                <w:szCs w:val="28"/>
              </w:rPr>
              <w:t>:</w:t>
            </w:r>
            <w:r w:rsidRPr="005D73A6">
              <w:rPr>
                <w:szCs w:val="28"/>
              </w:rPr>
              <w:t>億元</w:t>
            </w:r>
          </w:p>
        </w:tc>
        <w:tc>
          <w:tcPr>
            <w:tcW w:w="4239" w:type="dxa"/>
            <w:gridSpan w:val="2"/>
            <w:vMerge/>
            <w:tcBorders>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9C0939">
        <w:trPr>
          <w:trHeight w:val="499"/>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預估新增就業人數：　　　　　　人</w:t>
            </w:r>
          </w:p>
        </w:tc>
        <w:tc>
          <w:tcPr>
            <w:tcW w:w="4239" w:type="dxa"/>
            <w:gridSpan w:val="2"/>
            <w:vMerge/>
            <w:tcBorders>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9C0939">
        <w:trPr>
          <w:trHeight w:val="119"/>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新增研發人員</w:t>
            </w:r>
            <w:r w:rsidRPr="005D73A6">
              <w:rPr>
                <w:szCs w:val="28"/>
              </w:rPr>
              <w:t>:</w:t>
            </w:r>
            <w:r w:rsidRPr="005D73A6">
              <w:rPr>
                <w:szCs w:val="28"/>
              </w:rPr>
              <w:t>人</w:t>
            </w:r>
          </w:p>
        </w:tc>
        <w:tc>
          <w:tcPr>
            <w:tcW w:w="4239" w:type="dxa"/>
            <w:gridSpan w:val="2"/>
            <w:vMerge/>
            <w:tcBorders>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9C0939">
        <w:trPr>
          <w:trHeight w:val="154"/>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機械設備購置：　　　　　　　億元</w:t>
            </w:r>
          </w:p>
        </w:tc>
        <w:tc>
          <w:tcPr>
            <w:tcW w:w="4239" w:type="dxa"/>
            <w:gridSpan w:val="2"/>
            <w:vMerge/>
            <w:tcBorders>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9C0939">
        <w:trPr>
          <w:trHeight w:val="471"/>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left"/>
              <w:rPr>
                <w:szCs w:val="28"/>
              </w:rPr>
            </w:pPr>
            <w:r w:rsidRPr="005D73A6">
              <w:rPr>
                <w:szCs w:val="28"/>
              </w:rPr>
              <w:t>土地購置金額：　　　　　　　億元</w:t>
            </w:r>
          </w:p>
        </w:tc>
        <w:tc>
          <w:tcPr>
            <w:tcW w:w="4239" w:type="dxa"/>
            <w:gridSpan w:val="2"/>
            <w:vMerge/>
            <w:tcBorders>
              <w:left w:val="single" w:sz="12" w:space="0" w:color="999999"/>
              <w:bottom w:val="single" w:sz="12" w:space="0" w:color="auto"/>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9C0939">
        <w:trPr>
          <w:trHeight w:val="499"/>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left"/>
              <w:rPr>
                <w:szCs w:val="28"/>
              </w:rPr>
            </w:pPr>
            <w:r w:rsidRPr="005D73A6">
              <w:rPr>
                <w:szCs w:val="28"/>
              </w:rPr>
              <w:t>廠房建置金額：　　　　　　　億元</w:t>
            </w:r>
          </w:p>
        </w:tc>
        <w:tc>
          <w:tcPr>
            <w:tcW w:w="4239" w:type="dxa"/>
            <w:gridSpan w:val="2"/>
            <w:vMerge w:val="restart"/>
            <w:tcBorders>
              <w:top w:val="single" w:sz="12" w:space="0" w:color="auto"/>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六大新興產業之</w:t>
            </w:r>
            <w:proofErr w:type="gramStart"/>
            <w:r w:rsidRPr="005D73A6">
              <w:rPr>
                <w:szCs w:val="28"/>
              </w:rPr>
              <w:t>三</w:t>
            </w:r>
            <w:proofErr w:type="gramEnd"/>
            <w:r w:rsidRPr="005D73A6">
              <w:rPr>
                <w:szCs w:val="28"/>
              </w:rPr>
              <w:t>：</w:t>
            </w:r>
          </w:p>
          <w:p w:rsidR="009B5805" w:rsidRPr="005D73A6" w:rsidRDefault="009B5805" w:rsidP="009C0939">
            <w:pPr>
              <w:spacing w:line="360" w:lineRule="exact"/>
              <w:rPr>
                <w:szCs w:val="28"/>
              </w:rPr>
            </w:pPr>
            <w:r w:rsidRPr="005D73A6">
              <w:rPr>
                <w:szCs w:val="28"/>
              </w:rPr>
              <w:sym w:font="Wingdings" w:char="F06F"/>
            </w:r>
            <w:r w:rsidRPr="005D73A6">
              <w:rPr>
                <w:szCs w:val="28"/>
              </w:rPr>
              <w:t>生技</w:t>
            </w:r>
            <w:r w:rsidRPr="005D73A6">
              <w:rPr>
                <w:szCs w:val="28"/>
              </w:rPr>
              <w:sym w:font="Wingdings" w:char="F06F"/>
            </w:r>
            <w:r w:rsidRPr="005D73A6">
              <w:rPr>
                <w:szCs w:val="28"/>
              </w:rPr>
              <w:t>綠</w:t>
            </w:r>
            <w:proofErr w:type="gramStart"/>
            <w:r w:rsidRPr="005D73A6">
              <w:rPr>
                <w:szCs w:val="28"/>
              </w:rPr>
              <w:t>能</w:t>
            </w:r>
            <w:r w:rsidRPr="005D73A6">
              <w:rPr>
                <w:szCs w:val="28"/>
              </w:rPr>
              <w:sym w:font="Wingdings" w:char="F06F"/>
            </w:r>
            <w:r w:rsidRPr="005D73A6">
              <w:rPr>
                <w:szCs w:val="28"/>
              </w:rPr>
              <w:t>文</w:t>
            </w:r>
            <w:proofErr w:type="gramEnd"/>
            <w:r w:rsidRPr="005D73A6">
              <w:rPr>
                <w:szCs w:val="28"/>
              </w:rPr>
              <w:t>創</w:t>
            </w:r>
          </w:p>
        </w:tc>
      </w:tr>
      <w:tr w:rsidR="00C316E5" w:rsidRPr="005D73A6" w:rsidTr="009C0939">
        <w:trPr>
          <w:trHeight w:val="499"/>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left"/>
              <w:rPr>
                <w:szCs w:val="28"/>
              </w:rPr>
            </w:pPr>
            <w:r w:rsidRPr="005D73A6">
              <w:rPr>
                <w:szCs w:val="28"/>
              </w:rPr>
              <w:t>其他項目金額：　　　　　　　億元</w:t>
            </w:r>
          </w:p>
        </w:tc>
        <w:tc>
          <w:tcPr>
            <w:tcW w:w="4239" w:type="dxa"/>
            <w:gridSpan w:val="2"/>
            <w:vMerge/>
            <w:tcBorders>
              <w:left w:val="single" w:sz="12" w:space="0" w:color="999999"/>
              <w:bottom w:val="single" w:sz="12" w:space="0" w:color="auto"/>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9C0939">
        <w:trPr>
          <w:trHeight w:val="499"/>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預定設置</w:t>
            </w:r>
            <w:r w:rsidRPr="005D73A6">
              <w:rPr>
                <w:szCs w:val="28"/>
              </w:rPr>
              <w:t>(</w:t>
            </w:r>
            <w:r w:rsidRPr="005D73A6">
              <w:rPr>
                <w:szCs w:val="28"/>
              </w:rPr>
              <w:t>建廠</w:t>
            </w:r>
            <w:r w:rsidRPr="005D73A6">
              <w:rPr>
                <w:szCs w:val="28"/>
              </w:rPr>
              <w:t>)</w:t>
            </w:r>
            <w:r w:rsidRPr="005D73A6">
              <w:rPr>
                <w:szCs w:val="28"/>
              </w:rPr>
              <w:t>地點：</w:t>
            </w:r>
          </w:p>
        </w:tc>
        <w:tc>
          <w:tcPr>
            <w:tcW w:w="4239" w:type="dxa"/>
            <w:gridSpan w:val="2"/>
            <w:vMerge w:val="restart"/>
            <w:tcBorders>
              <w:top w:val="single" w:sz="12" w:space="0" w:color="auto"/>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r w:rsidRPr="005D73A6">
              <w:rPr>
                <w:szCs w:val="28"/>
              </w:rPr>
              <w:t>四大智慧型產業</w:t>
            </w:r>
            <w:r w:rsidRPr="005D73A6">
              <w:rPr>
                <w:szCs w:val="28"/>
              </w:rPr>
              <w:t>:</w:t>
            </w:r>
          </w:p>
          <w:p w:rsidR="009B5805" w:rsidRPr="005D73A6" w:rsidRDefault="009B5805" w:rsidP="009C0939">
            <w:pPr>
              <w:spacing w:line="360" w:lineRule="exact"/>
              <w:rPr>
                <w:szCs w:val="28"/>
              </w:rPr>
            </w:pPr>
            <w:r w:rsidRPr="005D73A6">
              <w:rPr>
                <w:szCs w:val="28"/>
              </w:rPr>
              <w:sym w:font="Wingdings" w:char="F06F"/>
            </w:r>
            <w:r w:rsidRPr="005D73A6">
              <w:rPr>
                <w:szCs w:val="28"/>
              </w:rPr>
              <w:t>雲端運算</w:t>
            </w:r>
          </w:p>
          <w:p w:rsidR="009B5805" w:rsidRPr="005D73A6" w:rsidRDefault="009B5805" w:rsidP="009C0939">
            <w:pPr>
              <w:spacing w:line="360" w:lineRule="exact"/>
              <w:rPr>
                <w:szCs w:val="28"/>
              </w:rPr>
            </w:pPr>
            <w:r w:rsidRPr="005D73A6">
              <w:rPr>
                <w:szCs w:val="28"/>
              </w:rPr>
              <w:sym w:font="Wingdings" w:char="F06F"/>
            </w:r>
            <w:r w:rsidRPr="005D73A6">
              <w:rPr>
                <w:szCs w:val="28"/>
              </w:rPr>
              <w:t>智慧電動車</w:t>
            </w:r>
          </w:p>
          <w:p w:rsidR="009B5805" w:rsidRPr="005D73A6" w:rsidRDefault="009B5805" w:rsidP="009C0939">
            <w:pPr>
              <w:spacing w:line="360" w:lineRule="exact"/>
              <w:rPr>
                <w:szCs w:val="28"/>
              </w:rPr>
            </w:pPr>
            <w:r w:rsidRPr="005D73A6">
              <w:rPr>
                <w:szCs w:val="28"/>
              </w:rPr>
              <w:sym w:font="Wingdings" w:char="F06F"/>
            </w:r>
            <w:r w:rsidRPr="005D73A6">
              <w:rPr>
                <w:szCs w:val="28"/>
              </w:rPr>
              <w:t>發明專利產業化</w:t>
            </w:r>
          </w:p>
          <w:p w:rsidR="009B5805" w:rsidRPr="005D73A6" w:rsidRDefault="009B5805" w:rsidP="009C0939">
            <w:pPr>
              <w:spacing w:line="360" w:lineRule="exact"/>
              <w:rPr>
                <w:szCs w:val="28"/>
              </w:rPr>
            </w:pPr>
            <w:r w:rsidRPr="005D73A6">
              <w:rPr>
                <w:szCs w:val="28"/>
              </w:rPr>
              <w:sym w:font="Wingdings" w:char="F06F"/>
            </w:r>
            <w:r w:rsidRPr="005D73A6">
              <w:rPr>
                <w:szCs w:val="28"/>
              </w:rPr>
              <w:t>智慧綠建築</w:t>
            </w:r>
          </w:p>
        </w:tc>
      </w:tr>
      <w:tr w:rsidR="00C316E5" w:rsidRPr="005D73A6" w:rsidTr="009C0939">
        <w:trPr>
          <w:trHeight w:val="194"/>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tcPr>
          <w:p w:rsidR="009B5805" w:rsidRPr="005D73A6" w:rsidRDefault="009B5805" w:rsidP="009C0939">
            <w:pPr>
              <w:spacing w:line="360" w:lineRule="exact"/>
              <w:rPr>
                <w:szCs w:val="28"/>
              </w:rPr>
            </w:pPr>
            <w:r w:rsidRPr="005D73A6">
              <w:rPr>
                <w:szCs w:val="28"/>
              </w:rPr>
              <w:t>可創造年產值</w:t>
            </w:r>
            <w:r w:rsidRPr="005D73A6">
              <w:rPr>
                <w:szCs w:val="28"/>
              </w:rPr>
              <w:t>:</w:t>
            </w:r>
            <w:r w:rsidRPr="005D73A6">
              <w:rPr>
                <w:szCs w:val="28"/>
              </w:rPr>
              <w:t>億元</w:t>
            </w:r>
          </w:p>
        </w:tc>
        <w:tc>
          <w:tcPr>
            <w:tcW w:w="4239" w:type="dxa"/>
            <w:gridSpan w:val="2"/>
            <w:vMerge/>
            <w:tcBorders>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9C0939">
        <w:trPr>
          <w:trHeight w:val="511"/>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4860" w:type="dxa"/>
            <w:gridSpan w:val="4"/>
            <w:tcBorders>
              <w:top w:val="single" w:sz="12" w:space="0" w:color="999999"/>
              <w:left w:val="single" w:sz="12" w:space="0" w:color="999999"/>
              <w:bottom w:val="single" w:sz="12" w:space="0" w:color="999999"/>
              <w:right w:val="single" w:sz="12" w:space="0" w:color="999999"/>
            </w:tcBorders>
            <w:shd w:val="clear" w:color="auto" w:fill="auto"/>
          </w:tcPr>
          <w:p w:rsidR="009B5805" w:rsidRPr="005D73A6" w:rsidRDefault="009B5805" w:rsidP="009C0939">
            <w:pPr>
              <w:spacing w:line="360" w:lineRule="exact"/>
              <w:rPr>
                <w:szCs w:val="28"/>
              </w:rPr>
            </w:pPr>
            <w:r w:rsidRPr="005D73A6">
              <w:rPr>
                <w:szCs w:val="28"/>
              </w:rPr>
              <w:t>主要產品或服務名稱：</w:t>
            </w:r>
          </w:p>
        </w:tc>
        <w:tc>
          <w:tcPr>
            <w:tcW w:w="4239" w:type="dxa"/>
            <w:gridSpan w:val="2"/>
            <w:vMerge/>
            <w:tcBorders>
              <w:left w:val="single" w:sz="12" w:space="0" w:color="999999"/>
              <w:bottom w:val="single" w:sz="12" w:space="0" w:color="auto"/>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9C0939">
        <w:trPr>
          <w:trHeight w:val="38"/>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2430" w:type="dxa"/>
            <w:gridSpan w:val="3"/>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center"/>
            </w:pPr>
            <w:r w:rsidRPr="005D73A6">
              <w:t>自有資金</w:t>
            </w:r>
          </w:p>
        </w:tc>
        <w:tc>
          <w:tcPr>
            <w:tcW w:w="2430" w:type="dxa"/>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center"/>
            </w:pPr>
            <w:r w:rsidRPr="005D73A6">
              <w:t>貸款金額</w:t>
            </w:r>
          </w:p>
        </w:tc>
        <w:tc>
          <w:tcPr>
            <w:tcW w:w="4239" w:type="dxa"/>
            <w:gridSpan w:val="2"/>
            <w:tcBorders>
              <w:top w:val="single" w:sz="12" w:space="0" w:color="auto"/>
              <w:left w:val="single" w:sz="12" w:space="0" w:color="999999"/>
              <w:bottom w:val="single" w:sz="12" w:space="0" w:color="999999"/>
              <w:right w:val="single" w:sz="12" w:space="0" w:color="999999"/>
            </w:tcBorders>
            <w:shd w:val="clear" w:color="auto" w:fill="C2D69B"/>
            <w:vAlign w:val="center"/>
          </w:tcPr>
          <w:p w:rsidR="009B5805" w:rsidRPr="005D73A6" w:rsidRDefault="009B5805" w:rsidP="009C0939">
            <w:pPr>
              <w:spacing w:line="360" w:lineRule="exact"/>
              <w:jc w:val="center"/>
              <w:rPr>
                <w:szCs w:val="28"/>
              </w:rPr>
            </w:pPr>
            <w:r w:rsidRPr="005D73A6">
              <w:rPr>
                <w:szCs w:val="28"/>
              </w:rPr>
              <w:t>案源</w:t>
            </w:r>
            <w:r w:rsidRPr="005D73A6">
              <w:rPr>
                <w:szCs w:val="28"/>
              </w:rPr>
              <w:t>:</w:t>
            </w:r>
          </w:p>
        </w:tc>
      </w:tr>
      <w:tr w:rsidR="00C316E5" w:rsidRPr="005D73A6" w:rsidTr="009C0939">
        <w:trPr>
          <w:trHeight w:val="38"/>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2430" w:type="dxa"/>
            <w:gridSpan w:val="3"/>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right"/>
            </w:pPr>
            <w:r w:rsidRPr="005D73A6">
              <w:t xml:space="preserve">　　　　　億元</w:t>
            </w:r>
          </w:p>
        </w:tc>
        <w:tc>
          <w:tcPr>
            <w:tcW w:w="2430" w:type="dxa"/>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right"/>
            </w:pPr>
            <w:r w:rsidRPr="005D73A6">
              <w:t xml:space="preserve">　　　　　億元</w:t>
            </w:r>
          </w:p>
        </w:tc>
        <w:tc>
          <w:tcPr>
            <w:tcW w:w="4239" w:type="dxa"/>
            <w:gridSpan w:val="2"/>
            <w:vMerge w:val="restart"/>
            <w:tcBorders>
              <w:top w:val="single" w:sz="12" w:space="0" w:color="999999"/>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 w:val="26"/>
                <w:szCs w:val="26"/>
              </w:rPr>
            </w:pPr>
            <w:r w:rsidRPr="005D73A6">
              <w:rPr>
                <w:sz w:val="26"/>
                <w:szCs w:val="26"/>
              </w:rPr>
              <w:sym w:font="Wingdings" w:char="F06F"/>
            </w:r>
            <w:r w:rsidRPr="005D73A6">
              <w:rPr>
                <w:sz w:val="26"/>
                <w:szCs w:val="26"/>
              </w:rPr>
              <w:t>自發性投資</w:t>
            </w:r>
          </w:p>
          <w:p w:rsidR="009B5805" w:rsidRPr="005D73A6" w:rsidRDefault="009B5805" w:rsidP="009C0939">
            <w:pPr>
              <w:spacing w:line="360" w:lineRule="exact"/>
              <w:rPr>
                <w:sz w:val="26"/>
                <w:szCs w:val="26"/>
              </w:rPr>
            </w:pPr>
            <w:r w:rsidRPr="005D73A6">
              <w:rPr>
                <w:sz w:val="26"/>
                <w:szCs w:val="26"/>
              </w:rPr>
              <w:sym w:font="Wingdings" w:char="F06F"/>
            </w:r>
            <w:r w:rsidRPr="005D73A6">
              <w:rPr>
                <w:sz w:val="26"/>
                <w:szCs w:val="26"/>
              </w:rPr>
              <w:t>SBIR</w:t>
            </w:r>
            <w:r w:rsidRPr="005D73A6">
              <w:rPr>
                <w:sz w:val="26"/>
                <w:szCs w:val="26"/>
              </w:rPr>
              <w:t>計畫</w:t>
            </w:r>
          </w:p>
          <w:p w:rsidR="009B5805" w:rsidRPr="005D73A6" w:rsidRDefault="009B5805" w:rsidP="009C0939">
            <w:pPr>
              <w:spacing w:line="360" w:lineRule="exact"/>
              <w:rPr>
                <w:sz w:val="26"/>
                <w:szCs w:val="26"/>
              </w:rPr>
            </w:pPr>
            <w:r w:rsidRPr="005D73A6">
              <w:rPr>
                <w:sz w:val="26"/>
                <w:szCs w:val="26"/>
              </w:rPr>
              <w:sym w:font="Wingdings" w:char="F06F"/>
            </w:r>
            <w:r w:rsidRPr="005D73A6">
              <w:rPr>
                <w:sz w:val="26"/>
                <w:szCs w:val="26"/>
              </w:rPr>
              <w:t>科專計畫</w:t>
            </w:r>
          </w:p>
          <w:p w:rsidR="009B5805" w:rsidRPr="005D73A6" w:rsidRDefault="009B5805" w:rsidP="009C0939">
            <w:pPr>
              <w:spacing w:line="360" w:lineRule="exact"/>
              <w:rPr>
                <w:sz w:val="26"/>
                <w:szCs w:val="26"/>
              </w:rPr>
            </w:pPr>
            <w:r w:rsidRPr="005D73A6">
              <w:rPr>
                <w:sz w:val="26"/>
                <w:szCs w:val="26"/>
              </w:rPr>
              <w:sym w:font="Wingdings" w:char="F06F"/>
            </w:r>
            <w:r w:rsidRPr="005D73A6">
              <w:rPr>
                <w:sz w:val="26"/>
                <w:szCs w:val="26"/>
              </w:rPr>
              <w:t>增資登記</w:t>
            </w:r>
          </w:p>
          <w:p w:rsidR="009B5805" w:rsidRPr="005D73A6" w:rsidRDefault="009B5805" w:rsidP="009C0939">
            <w:pPr>
              <w:spacing w:line="360" w:lineRule="exact"/>
              <w:rPr>
                <w:sz w:val="26"/>
                <w:szCs w:val="26"/>
              </w:rPr>
            </w:pPr>
            <w:r w:rsidRPr="005D73A6">
              <w:rPr>
                <w:sz w:val="26"/>
                <w:szCs w:val="26"/>
              </w:rPr>
              <w:sym w:font="Wingdings" w:char="F06F"/>
            </w:r>
            <w:r w:rsidRPr="005D73A6">
              <w:rPr>
                <w:sz w:val="26"/>
                <w:szCs w:val="26"/>
              </w:rPr>
              <w:t>推動民營電廠計劃</w:t>
            </w:r>
          </w:p>
          <w:p w:rsidR="009B5805" w:rsidRPr="005D73A6" w:rsidRDefault="009B5805" w:rsidP="009C0939">
            <w:pPr>
              <w:spacing w:line="360" w:lineRule="exact"/>
              <w:rPr>
                <w:sz w:val="26"/>
                <w:szCs w:val="26"/>
              </w:rPr>
            </w:pPr>
            <w:r w:rsidRPr="005D73A6">
              <w:rPr>
                <w:sz w:val="26"/>
                <w:szCs w:val="26"/>
              </w:rPr>
              <w:sym w:font="Wingdings" w:char="F06F"/>
            </w:r>
            <w:r w:rsidRPr="005D73A6">
              <w:rPr>
                <w:sz w:val="26"/>
                <w:szCs w:val="26"/>
              </w:rPr>
              <w:t>僑外商投資</w:t>
            </w:r>
          </w:p>
          <w:p w:rsidR="009B5805" w:rsidRPr="005D73A6" w:rsidRDefault="009B5805" w:rsidP="009C0939">
            <w:pPr>
              <w:spacing w:line="360" w:lineRule="exact"/>
            </w:pPr>
            <w:r w:rsidRPr="005D73A6">
              <w:rPr>
                <w:sz w:val="26"/>
                <w:szCs w:val="26"/>
              </w:rPr>
              <w:sym w:font="Wingdings" w:char="F06F"/>
            </w:r>
            <w:r w:rsidRPr="005D73A6">
              <w:t>入園申請</w:t>
            </w:r>
          </w:p>
          <w:p w:rsidR="009B5805" w:rsidRPr="005D73A6" w:rsidRDefault="009B5805" w:rsidP="009C0939">
            <w:pPr>
              <w:spacing w:line="360" w:lineRule="exact"/>
            </w:pPr>
            <w:r w:rsidRPr="005D73A6">
              <w:rPr>
                <w:sz w:val="26"/>
                <w:szCs w:val="26"/>
              </w:rPr>
              <w:sym w:font="Wingdings" w:char="F06F"/>
            </w:r>
            <w:r w:rsidRPr="005D73A6">
              <w:t>工業區土地租售</w:t>
            </w:r>
          </w:p>
          <w:p w:rsidR="009B5805" w:rsidRPr="005D73A6" w:rsidRDefault="009B5805" w:rsidP="009C0939">
            <w:pPr>
              <w:spacing w:line="360" w:lineRule="exact"/>
              <w:rPr>
                <w:sz w:val="26"/>
                <w:szCs w:val="26"/>
              </w:rPr>
            </w:pPr>
            <w:r w:rsidRPr="005D73A6">
              <w:rPr>
                <w:sz w:val="26"/>
                <w:szCs w:val="26"/>
              </w:rPr>
              <w:sym w:font="Wingdings" w:char="F06F"/>
            </w:r>
            <w:r w:rsidRPr="005D73A6">
              <w:rPr>
                <w:sz w:val="26"/>
                <w:szCs w:val="26"/>
              </w:rPr>
              <w:t>其他：</w:t>
            </w:r>
          </w:p>
        </w:tc>
      </w:tr>
      <w:tr w:rsidR="00C316E5" w:rsidRPr="005D73A6" w:rsidTr="001C7961">
        <w:trPr>
          <w:cantSplit/>
          <w:trHeight w:val="567"/>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540" w:type="dxa"/>
            <w:vMerge w:val="restart"/>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center"/>
            </w:pPr>
            <w:r w:rsidRPr="005D73A6">
              <w:t>分年投資金額</w:t>
            </w:r>
          </w:p>
        </w:tc>
        <w:tc>
          <w:tcPr>
            <w:tcW w:w="4320" w:type="dxa"/>
            <w:gridSpan w:val="3"/>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1C7961">
            <w:pPr>
              <w:spacing w:line="360" w:lineRule="exact"/>
            </w:pPr>
            <w:r w:rsidRPr="005D73A6">
              <w:t>民國</w:t>
            </w:r>
            <w:r w:rsidRPr="005D73A6">
              <w:t>1</w:t>
            </w:r>
            <w:r w:rsidR="001C7961" w:rsidRPr="005D73A6">
              <w:t>09</w:t>
            </w:r>
            <w:r w:rsidRPr="005D73A6">
              <w:t xml:space="preserve">年：　　　</w:t>
            </w:r>
            <w:r w:rsidRPr="005D73A6">
              <w:t xml:space="preserve">      </w:t>
            </w:r>
            <w:r w:rsidRPr="005D73A6">
              <w:t xml:space="preserve">　億元</w:t>
            </w:r>
          </w:p>
        </w:tc>
        <w:tc>
          <w:tcPr>
            <w:tcW w:w="4239" w:type="dxa"/>
            <w:gridSpan w:val="2"/>
            <w:vMerge/>
            <w:tcBorders>
              <w:left w:val="single" w:sz="12" w:space="0" w:color="999999"/>
              <w:right w:val="single" w:sz="12" w:space="0" w:color="999999"/>
            </w:tcBorders>
            <w:shd w:val="clear" w:color="auto" w:fill="auto"/>
          </w:tcPr>
          <w:p w:rsidR="009B5805" w:rsidRPr="005D73A6" w:rsidRDefault="009B5805" w:rsidP="009C0939">
            <w:pPr>
              <w:spacing w:line="360" w:lineRule="exact"/>
              <w:rPr>
                <w:szCs w:val="28"/>
              </w:rPr>
            </w:pPr>
          </w:p>
        </w:tc>
      </w:tr>
      <w:tr w:rsidR="00C316E5" w:rsidRPr="005D73A6" w:rsidTr="001C7961">
        <w:trPr>
          <w:cantSplit/>
          <w:trHeight w:val="567"/>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center"/>
            </w:pPr>
          </w:p>
        </w:tc>
        <w:tc>
          <w:tcPr>
            <w:tcW w:w="4320" w:type="dxa"/>
            <w:gridSpan w:val="3"/>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1C7961">
            <w:pPr>
              <w:spacing w:line="360" w:lineRule="exact"/>
              <w:jc w:val="left"/>
            </w:pPr>
            <w:r w:rsidRPr="005D73A6">
              <w:t>民國</w:t>
            </w:r>
            <w:r w:rsidRPr="005D73A6">
              <w:t>1</w:t>
            </w:r>
            <w:r w:rsidR="001C7961" w:rsidRPr="005D73A6">
              <w:t>10</w:t>
            </w:r>
            <w:r w:rsidRPr="005D73A6">
              <w:t xml:space="preserve">年：　</w:t>
            </w:r>
            <w:r w:rsidRPr="005D73A6">
              <w:t xml:space="preserve">            </w:t>
            </w:r>
            <w:r w:rsidRPr="005D73A6">
              <w:t>億元</w:t>
            </w:r>
          </w:p>
        </w:tc>
        <w:tc>
          <w:tcPr>
            <w:tcW w:w="4239" w:type="dxa"/>
            <w:gridSpan w:val="2"/>
            <w:vMerge/>
            <w:tcBorders>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1C7961">
        <w:trPr>
          <w:cantSplit/>
          <w:trHeight w:val="567"/>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center"/>
            </w:pPr>
          </w:p>
        </w:tc>
        <w:tc>
          <w:tcPr>
            <w:tcW w:w="4320" w:type="dxa"/>
            <w:gridSpan w:val="3"/>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1C7961">
            <w:pPr>
              <w:spacing w:line="360" w:lineRule="exact"/>
              <w:jc w:val="left"/>
            </w:pPr>
            <w:r w:rsidRPr="005D73A6">
              <w:t>民國</w:t>
            </w:r>
            <w:r w:rsidRPr="005D73A6">
              <w:t>1</w:t>
            </w:r>
            <w:r w:rsidR="001C7961" w:rsidRPr="005D73A6">
              <w:t>11</w:t>
            </w:r>
            <w:r w:rsidRPr="005D73A6">
              <w:t xml:space="preserve">年：　　　　　　</w:t>
            </w:r>
            <w:r w:rsidRPr="005D73A6">
              <w:t xml:space="preserve">  </w:t>
            </w:r>
            <w:r w:rsidRPr="005D73A6">
              <w:t>億元</w:t>
            </w:r>
          </w:p>
        </w:tc>
        <w:tc>
          <w:tcPr>
            <w:tcW w:w="4239" w:type="dxa"/>
            <w:gridSpan w:val="2"/>
            <w:vMerge/>
            <w:tcBorders>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1C7961">
        <w:trPr>
          <w:cantSplit/>
          <w:trHeight w:val="567"/>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center"/>
            </w:pPr>
          </w:p>
        </w:tc>
        <w:tc>
          <w:tcPr>
            <w:tcW w:w="4320" w:type="dxa"/>
            <w:gridSpan w:val="3"/>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1C7961">
            <w:pPr>
              <w:spacing w:line="360" w:lineRule="exact"/>
              <w:jc w:val="left"/>
            </w:pPr>
            <w:r w:rsidRPr="005D73A6">
              <w:t>民國</w:t>
            </w:r>
            <w:r w:rsidRPr="005D73A6">
              <w:t>1</w:t>
            </w:r>
            <w:r w:rsidR="001C7961" w:rsidRPr="005D73A6">
              <w:t>12</w:t>
            </w:r>
            <w:r w:rsidRPr="005D73A6">
              <w:t>年：　　　　　　　億元</w:t>
            </w:r>
          </w:p>
        </w:tc>
        <w:tc>
          <w:tcPr>
            <w:tcW w:w="4239" w:type="dxa"/>
            <w:gridSpan w:val="2"/>
            <w:vMerge/>
            <w:tcBorders>
              <w:left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1C7961">
        <w:trPr>
          <w:cantSplit/>
          <w:trHeight w:val="567"/>
        </w:trPr>
        <w:tc>
          <w:tcPr>
            <w:tcW w:w="540" w:type="dxa"/>
            <w:vMerge/>
            <w:tcBorders>
              <w:left w:val="single" w:sz="12" w:space="0" w:color="999999"/>
              <w:bottom w:val="single" w:sz="12" w:space="0" w:color="A6A6A6" w:themeColor="background1" w:themeShade="A6"/>
              <w:right w:val="single" w:sz="12" w:space="0" w:color="999999"/>
            </w:tcBorders>
            <w:shd w:val="clear" w:color="auto" w:fill="auto"/>
            <w:vAlign w:val="center"/>
          </w:tcPr>
          <w:p w:rsidR="009B5805" w:rsidRPr="005D73A6" w:rsidRDefault="009B5805" w:rsidP="009C0939">
            <w:pPr>
              <w:spacing w:line="36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jc w:val="center"/>
            </w:pPr>
          </w:p>
        </w:tc>
        <w:tc>
          <w:tcPr>
            <w:tcW w:w="4320" w:type="dxa"/>
            <w:gridSpan w:val="3"/>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1C7961">
            <w:pPr>
              <w:spacing w:line="360" w:lineRule="exact"/>
              <w:jc w:val="left"/>
            </w:pPr>
            <w:r w:rsidRPr="005D73A6">
              <w:t>1</w:t>
            </w:r>
            <w:r w:rsidR="001C7961" w:rsidRPr="005D73A6">
              <w:t>13</w:t>
            </w:r>
            <w:r w:rsidRPr="005D73A6">
              <w:t>年及其以後：　　　　　億元</w:t>
            </w:r>
          </w:p>
        </w:tc>
        <w:tc>
          <w:tcPr>
            <w:tcW w:w="4239" w:type="dxa"/>
            <w:gridSpan w:val="2"/>
            <w:vMerge/>
            <w:tcBorders>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60" w:lineRule="exact"/>
              <w:rPr>
                <w:szCs w:val="28"/>
              </w:rPr>
            </w:pPr>
          </w:p>
        </w:tc>
      </w:tr>
      <w:tr w:rsidR="00C316E5" w:rsidRPr="005D73A6" w:rsidTr="009C0939">
        <w:trPr>
          <w:trHeight w:val="499"/>
        </w:trPr>
        <w:tc>
          <w:tcPr>
            <w:tcW w:w="9639" w:type="dxa"/>
            <w:gridSpan w:val="7"/>
            <w:tcBorders>
              <w:top w:val="nil"/>
              <w:left w:val="nil"/>
              <w:bottom w:val="single" w:sz="12" w:space="0" w:color="999999"/>
              <w:right w:val="nil"/>
            </w:tcBorders>
            <w:shd w:val="clear" w:color="auto" w:fill="auto"/>
            <w:vAlign w:val="center"/>
          </w:tcPr>
          <w:p w:rsidR="009B5805" w:rsidRPr="005D73A6" w:rsidRDefault="00F91D21" w:rsidP="009C0939">
            <w:pPr>
              <w:spacing w:line="320" w:lineRule="exact"/>
              <w:jc w:val="center"/>
              <w:rPr>
                <w:b/>
                <w:szCs w:val="28"/>
              </w:rPr>
            </w:pPr>
            <w:proofErr w:type="gramStart"/>
            <w:r w:rsidRPr="005D73A6">
              <w:rPr>
                <w:b/>
                <w:szCs w:val="28"/>
              </w:rPr>
              <w:lastRenderedPageBreak/>
              <w:t>申租彰濱</w:t>
            </w:r>
            <w:proofErr w:type="gramEnd"/>
            <w:r w:rsidRPr="005D73A6">
              <w:rPr>
                <w:b/>
                <w:szCs w:val="28"/>
              </w:rPr>
              <w:t>工業區崙尾東區</w:t>
            </w:r>
            <w:proofErr w:type="gramStart"/>
            <w:r w:rsidR="005D7A00" w:rsidRPr="005D73A6">
              <w:rPr>
                <w:b/>
                <w:szCs w:val="28"/>
              </w:rPr>
              <w:t>崙海段</w:t>
            </w:r>
            <w:proofErr w:type="gramEnd"/>
            <w:r w:rsidR="005D7A00" w:rsidRPr="005D73A6">
              <w:rPr>
                <w:b/>
                <w:szCs w:val="28"/>
              </w:rPr>
              <w:t>71</w:t>
            </w:r>
            <w:r w:rsidR="001C7961" w:rsidRPr="005D73A6">
              <w:rPr>
                <w:b/>
                <w:szCs w:val="28"/>
              </w:rPr>
              <w:t>地號</w:t>
            </w:r>
            <w:r w:rsidRPr="005D73A6">
              <w:rPr>
                <w:b/>
                <w:szCs w:val="28"/>
              </w:rPr>
              <w:t>土地民間新增投資案件資料表</w:t>
            </w:r>
            <w:r w:rsidR="009B5805" w:rsidRPr="005D73A6">
              <w:rPr>
                <w:b/>
                <w:szCs w:val="28"/>
              </w:rPr>
              <w:t>(</w:t>
            </w:r>
            <w:r w:rsidR="009B5805" w:rsidRPr="005D73A6">
              <w:rPr>
                <w:b/>
                <w:szCs w:val="28"/>
              </w:rPr>
              <w:t>續</w:t>
            </w:r>
            <w:r w:rsidR="009B5805" w:rsidRPr="005D73A6">
              <w:rPr>
                <w:b/>
                <w:szCs w:val="28"/>
              </w:rPr>
              <w:t>)</w:t>
            </w:r>
          </w:p>
        </w:tc>
      </w:tr>
      <w:tr w:rsidR="00C316E5" w:rsidRPr="005D73A6" w:rsidTr="009C0939">
        <w:trPr>
          <w:trHeight w:val="386"/>
        </w:trPr>
        <w:tc>
          <w:tcPr>
            <w:tcW w:w="540" w:type="dxa"/>
            <w:vMerge w:val="restart"/>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20" w:lineRule="exact"/>
              <w:jc w:val="center"/>
              <w:rPr>
                <w:szCs w:val="28"/>
              </w:rPr>
            </w:pPr>
            <w:r w:rsidRPr="005D73A6">
              <w:br w:type="page"/>
            </w:r>
            <w:r w:rsidRPr="005D73A6">
              <w:rPr>
                <w:szCs w:val="28"/>
              </w:rPr>
              <w:t>投資計畫</w:t>
            </w:r>
          </w:p>
        </w:tc>
        <w:tc>
          <w:tcPr>
            <w:tcW w:w="540" w:type="dxa"/>
            <w:vMerge w:val="restart"/>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jc w:val="center"/>
              <w:rPr>
                <w:szCs w:val="28"/>
              </w:rPr>
            </w:pPr>
            <w:r w:rsidRPr="005D73A6">
              <w:rPr>
                <w:szCs w:val="28"/>
              </w:rPr>
              <w:t>計畫業別</w:t>
            </w: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C2D69B"/>
            <w:vAlign w:val="center"/>
          </w:tcPr>
          <w:p w:rsidR="009B5805" w:rsidRPr="005D73A6" w:rsidRDefault="009B5805" w:rsidP="009C0939">
            <w:pPr>
              <w:spacing w:line="260" w:lineRule="exact"/>
              <w:jc w:val="center"/>
            </w:pPr>
            <w:r w:rsidRPr="005D73A6">
              <w:t>金屬機電業</w:t>
            </w:r>
          </w:p>
        </w:tc>
      </w:tr>
      <w:tr w:rsidR="00C316E5" w:rsidRPr="005D73A6" w:rsidTr="009C0939">
        <w:trPr>
          <w:trHeight w:val="983"/>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32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260" w:lineRule="exact"/>
              <w:jc w:val="center"/>
              <w:rPr>
                <w:szCs w:val="28"/>
              </w:rPr>
            </w:pP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E446D8">
            <w:pPr>
              <w:spacing w:line="260" w:lineRule="exact"/>
              <w:rPr>
                <w:sz w:val="26"/>
                <w:szCs w:val="26"/>
              </w:rPr>
            </w:pPr>
            <w:r w:rsidRPr="005D73A6">
              <w:rPr>
                <w:szCs w:val="26"/>
              </w:rPr>
              <w:sym w:font="Wingdings" w:char="F06F"/>
            </w:r>
            <w:r w:rsidRPr="005D73A6">
              <w:rPr>
                <w:szCs w:val="26"/>
              </w:rPr>
              <w:t>金屬基本工業</w:t>
            </w:r>
            <w:r w:rsidRPr="005D73A6">
              <w:rPr>
                <w:szCs w:val="26"/>
              </w:rPr>
              <w:sym w:font="Wingdings" w:char="F06F"/>
            </w:r>
            <w:r w:rsidRPr="005D73A6">
              <w:rPr>
                <w:szCs w:val="26"/>
              </w:rPr>
              <w:t>金屬製品業</w:t>
            </w:r>
            <w:r w:rsidRPr="005D73A6">
              <w:rPr>
                <w:szCs w:val="26"/>
              </w:rPr>
              <w:sym w:font="Wingdings" w:char="F06F"/>
            </w:r>
            <w:r w:rsidRPr="005D73A6">
              <w:rPr>
                <w:szCs w:val="26"/>
              </w:rPr>
              <w:t>機械設備製造修配業</w:t>
            </w:r>
            <w:r w:rsidRPr="005D73A6">
              <w:rPr>
                <w:szCs w:val="26"/>
              </w:rPr>
              <w:sym w:font="Wingdings" w:char="F06F"/>
            </w:r>
            <w:r w:rsidRPr="005D73A6">
              <w:rPr>
                <w:szCs w:val="26"/>
              </w:rPr>
              <w:t>電力機械器材及設備製造修配業</w:t>
            </w:r>
            <w:r w:rsidRPr="005D73A6">
              <w:rPr>
                <w:szCs w:val="26"/>
              </w:rPr>
              <w:sym w:font="Wingdings" w:char="F06F"/>
            </w:r>
            <w:r w:rsidRPr="005D73A6">
              <w:rPr>
                <w:szCs w:val="26"/>
              </w:rPr>
              <w:t>運輸工具製造修配業</w:t>
            </w:r>
            <w:r w:rsidRPr="005D73A6">
              <w:rPr>
                <w:szCs w:val="26"/>
              </w:rPr>
              <w:sym w:font="Wingdings" w:char="F06F"/>
            </w:r>
            <w:r w:rsidRPr="005D73A6">
              <w:rPr>
                <w:szCs w:val="26"/>
              </w:rPr>
              <w:t>精密、光學、醫療器材及鐘錶業</w:t>
            </w:r>
          </w:p>
        </w:tc>
      </w:tr>
      <w:tr w:rsidR="00C316E5" w:rsidRPr="005D73A6" w:rsidTr="009C0939">
        <w:trPr>
          <w:trHeight w:val="403"/>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2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jc w:val="center"/>
              <w:rPr>
                <w:szCs w:val="28"/>
              </w:rPr>
            </w:pP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C2D69B"/>
            <w:vAlign w:val="center"/>
          </w:tcPr>
          <w:p w:rsidR="009B5805" w:rsidRPr="005D73A6" w:rsidRDefault="009B5805" w:rsidP="009C0939">
            <w:pPr>
              <w:spacing w:line="260" w:lineRule="exact"/>
              <w:jc w:val="center"/>
            </w:pPr>
            <w:r w:rsidRPr="005D73A6">
              <w:t>電子資訊業</w:t>
            </w:r>
          </w:p>
        </w:tc>
      </w:tr>
      <w:tr w:rsidR="00C316E5" w:rsidRPr="005D73A6" w:rsidTr="009C0939">
        <w:trPr>
          <w:trHeight w:val="395"/>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32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260" w:lineRule="exact"/>
              <w:jc w:val="center"/>
              <w:rPr>
                <w:szCs w:val="28"/>
              </w:rPr>
            </w:pP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E446D8">
            <w:pPr>
              <w:spacing w:line="260" w:lineRule="exact"/>
            </w:pPr>
            <w:r w:rsidRPr="005D73A6">
              <w:sym w:font="Wingdings" w:char="F06F"/>
            </w:r>
            <w:r w:rsidRPr="005D73A6">
              <w:t>電腦、通信及視聽電子產品業</w:t>
            </w:r>
            <w:r w:rsidRPr="005D73A6">
              <w:sym w:font="Wingdings" w:char="F06F"/>
            </w:r>
            <w:r w:rsidRPr="005D73A6">
              <w:t>電子零組件業</w:t>
            </w:r>
          </w:p>
        </w:tc>
      </w:tr>
      <w:tr w:rsidR="00C316E5" w:rsidRPr="005D73A6" w:rsidTr="009C0939">
        <w:trPr>
          <w:trHeight w:val="395"/>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2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jc w:val="center"/>
              <w:rPr>
                <w:szCs w:val="28"/>
              </w:rPr>
            </w:pP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C2D69B"/>
            <w:vAlign w:val="center"/>
          </w:tcPr>
          <w:p w:rsidR="009B5805" w:rsidRPr="005D73A6" w:rsidRDefault="009B5805" w:rsidP="009C0939">
            <w:pPr>
              <w:spacing w:line="260" w:lineRule="exact"/>
              <w:jc w:val="center"/>
            </w:pPr>
            <w:r w:rsidRPr="005D73A6">
              <w:t>民生化工業</w:t>
            </w:r>
          </w:p>
        </w:tc>
      </w:tr>
      <w:tr w:rsidR="00C316E5" w:rsidRPr="005D73A6" w:rsidTr="009C0939">
        <w:trPr>
          <w:trHeight w:val="395"/>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32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260" w:lineRule="exact"/>
              <w:jc w:val="center"/>
              <w:rPr>
                <w:szCs w:val="28"/>
              </w:rPr>
            </w:pP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E446D8">
            <w:pPr>
              <w:spacing w:line="260" w:lineRule="exact"/>
              <w:rPr>
                <w:sz w:val="26"/>
                <w:szCs w:val="26"/>
              </w:rPr>
            </w:pPr>
            <w:r w:rsidRPr="005D73A6">
              <w:rPr>
                <w:sz w:val="26"/>
                <w:szCs w:val="26"/>
              </w:rPr>
              <w:sym w:font="Wingdings" w:char="F06F"/>
            </w:r>
            <w:r w:rsidRPr="005D73A6">
              <w:rPr>
                <w:sz w:val="26"/>
                <w:szCs w:val="26"/>
              </w:rPr>
              <w:t>食品及飲料業</w:t>
            </w:r>
            <w:r w:rsidRPr="005D73A6">
              <w:rPr>
                <w:sz w:val="26"/>
                <w:szCs w:val="26"/>
              </w:rPr>
              <w:sym w:font="Wingdings" w:char="F06F"/>
            </w:r>
            <w:r w:rsidRPr="005D73A6">
              <w:rPr>
                <w:sz w:val="26"/>
                <w:szCs w:val="26"/>
              </w:rPr>
              <w:t>菸草業</w:t>
            </w:r>
            <w:r w:rsidRPr="005D73A6">
              <w:rPr>
                <w:sz w:val="26"/>
                <w:szCs w:val="26"/>
              </w:rPr>
              <w:sym w:font="Wingdings" w:char="F06F"/>
            </w:r>
            <w:r w:rsidRPr="005D73A6">
              <w:rPr>
                <w:sz w:val="26"/>
                <w:szCs w:val="26"/>
              </w:rPr>
              <w:t>紡織業</w:t>
            </w:r>
            <w:r w:rsidRPr="005D73A6">
              <w:rPr>
                <w:sz w:val="26"/>
                <w:szCs w:val="26"/>
              </w:rPr>
              <w:sym w:font="Wingdings" w:char="F06F"/>
            </w:r>
            <w:r w:rsidRPr="005D73A6">
              <w:rPr>
                <w:sz w:val="26"/>
                <w:szCs w:val="26"/>
              </w:rPr>
              <w:t>成衣、服飾品及其他紡織製品業</w:t>
            </w:r>
            <w:r w:rsidRPr="005D73A6">
              <w:rPr>
                <w:sz w:val="26"/>
                <w:szCs w:val="26"/>
              </w:rPr>
              <w:sym w:font="Wingdings" w:char="F06F"/>
            </w:r>
            <w:r w:rsidRPr="005D73A6">
              <w:rPr>
                <w:sz w:val="26"/>
                <w:szCs w:val="26"/>
              </w:rPr>
              <w:t>皮革、毛皮及其製品業</w:t>
            </w:r>
            <w:r w:rsidRPr="005D73A6">
              <w:rPr>
                <w:sz w:val="26"/>
                <w:szCs w:val="26"/>
              </w:rPr>
              <w:sym w:font="Wingdings" w:char="F06F"/>
            </w:r>
            <w:r w:rsidRPr="005D73A6">
              <w:rPr>
                <w:sz w:val="26"/>
                <w:szCs w:val="26"/>
              </w:rPr>
              <w:t>木竹製品業</w:t>
            </w:r>
            <w:r w:rsidRPr="005D73A6">
              <w:rPr>
                <w:sz w:val="26"/>
                <w:szCs w:val="26"/>
              </w:rPr>
              <w:sym w:font="Wingdings" w:char="F06F"/>
            </w:r>
            <w:r w:rsidRPr="005D73A6">
              <w:rPr>
                <w:sz w:val="26"/>
                <w:szCs w:val="26"/>
              </w:rPr>
              <w:t>家具及裝飾品業</w:t>
            </w:r>
            <w:r w:rsidRPr="005D73A6">
              <w:rPr>
                <w:sz w:val="26"/>
                <w:szCs w:val="26"/>
              </w:rPr>
              <w:sym w:font="Wingdings" w:char="F06F"/>
            </w:r>
            <w:r w:rsidRPr="005D73A6">
              <w:rPr>
                <w:sz w:val="26"/>
                <w:szCs w:val="26"/>
              </w:rPr>
              <w:t>紙漿、紙及紙製品業</w:t>
            </w:r>
            <w:r w:rsidRPr="005D73A6">
              <w:rPr>
                <w:sz w:val="26"/>
                <w:szCs w:val="26"/>
              </w:rPr>
              <w:sym w:font="Wingdings" w:char="F06F"/>
            </w:r>
            <w:r w:rsidRPr="005D73A6">
              <w:rPr>
                <w:sz w:val="26"/>
                <w:szCs w:val="26"/>
              </w:rPr>
              <w:t>印刷及其輔助業</w:t>
            </w:r>
            <w:r w:rsidRPr="005D73A6">
              <w:rPr>
                <w:sz w:val="26"/>
                <w:szCs w:val="26"/>
              </w:rPr>
              <w:sym w:font="Wingdings" w:char="F06F"/>
            </w:r>
            <w:r w:rsidRPr="005D73A6">
              <w:rPr>
                <w:sz w:val="26"/>
                <w:szCs w:val="26"/>
              </w:rPr>
              <w:t>化學材料業</w:t>
            </w:r>
            <w:r w:rsidRPr="005D73A6">
              <w:rPr>
                <w:sz w:val="26"/>
                <w:szCs w:val="26"/>
              </w:rPr>
              <w:sym w:font="Wingdings" w:char="F06F"/>
            </w:r>
            <w:r w:rsidRPr="005D73A6">
              <w:rPr>
                <w:sz w:val="26"/>
                <w:szCs w:val="26"/>
              </w:rPr>
              <w:t>化學製品業</w:t>
            </w:r>
            <w:r w:rsidRPr="005D73A6">
              <w:rPr>
                <w:sz w:val="26"/>
                <w:szCs w:val="26"/>
              </w:rPr>
              <w:sym w:font="Wingdings" w:char="F06F"/>
            </w:r>
            <w:r w:rsidRPr="005D73A6">
              <w:rPr>
                <w:sz w:val="26"/>
                <w:szCs w:val="26"/>
              </w:rPr>
              <w:t>石油及煤製品業</w:t>
            </w:r>
            <w:r w:rsidRPr="005D73A6">
              <w:rPr>
                <w:sz w:val="26"/>
                <w:szCs w:val="26"/>
              </w:rPr>
              <w:sym w:font="Wingdings" w:char="F06F"/>
            </w:r>
            <w:r w:rsidRPr="005D73A6">
              <w:rPr>
                <w:sz w:val="26"/>
                <w:szCs w:val="26"/>
              </w:rPr>
              <w:t>橡膠製品業</w:t>
            </w:r>
            <w:r w:rsidRPr="005D73A6">
              <w:rPr>
                <w:sz w:val="26"/>
                <w:szCs w:val="26"/>
              </w:rPr>
              <w:sym w:font="Wingdings" w:char="F06F"/>
            </w:r>
            <w:r w:rsidRPr="005D73A6">
              <w:rPr>
                <w:sz w:val="26"/>
                <w:szCs w:val="26"/>
              </w:rPr>
              <w:t>塑膠製品業</w:t>
            </w:r>
            <w:r w:rsidRPr="005D73A6">
              <w:rPr>
                <w:sz w:val="26"/>
                <w:szCs w:val="26"/>
              </w:rPr>
              <w:sym w:font="Wingdings" w:char="F06F"/>
            </w:r>
            <w:r w:rsidRPr="005D73A6">
              <w:rPr>
                <w:sz w:val="26"/>
                <w:szCs w:val="26"/>
              </w:rPr>
              <w:t>非金屬礦物製品業</w:t>
            </w:r>
            <w:r w:rsidRPr="005D73A6">
              <w:rPr>
                <w:sz w:val="26"/>
                <w:szCs w:val="26"/>
              </w:rPr>
              <w:sym w:font="Wingdings" w:char="F06F"/>
            </w:r>
            <w:r w:rsidRPr="005D73A6">
              <w:rPr>
                <w:sz w:val="26"/>
                <w:szCs w:val="26"/>
              </w:rPr>
              <w:t>其他工業製品業</w:t>
            </w:r>
          </w:p>
        </w:tc>
      </w:tr>
      <w:tr w:rsidR="00C316E5" w:rsidRPr="005D73A6" w:rsidTr="009C0939">
        <w:trPr>
          <w:trHeight w:val="395"/>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2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jc w:val="center"/>
              <w:rPr>
                <w:szCs w:val="28"/>
              </w:rPr>
            </w:pP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C2D69B"/>
            <w:vAlign w:val="center"/>
          </w:tcPr>
          <w:p w:rsidR="009B5805" w:rsidRPr="005D73A6" w:rsidRDefault="009B5805" w:rsidP="009C0939">
            <w:pPr>
              <w:spacing w:line="260" w:lineRule="exact"/>
              <w:jc w:val="center"/>
            </w:pPr>
            <w:r w:rsidRPr="005D73A6">
              <w:t>技術服務業</w:t>
            </w:r>
          </w:p>
        </w:tc>
      </w:tr>
      <w:tr w:rsidR="00C316E5" w:rsidRPr="005D73A6" w:rsidTr="009C0939">
        <w:trPr>
          <w:trHeight w:val="395"/>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32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260" w:lineRule="exact"/>
              <w:jc w:val="center"/>
              <w:rPr>
                <w:szCs w:val="28"/>
              </w:rPr>
            </w:pP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E446D8">
            <w:pPr>
              <w:spacing w:line="260" w:lineRule="exact"/>
            </w:pPr>
            <w:r w:rsidRPr="005D73A6">
              <w:sym w:font="Wingdings" w:char="F06F"/>
            </w:r>
            <w:r w:rsidRPr="005D73A6">
              <w:t>建築及工程服務業</w:t>
            </w:r>
            <w:r w:rsidRPr="005D73A6">
              <w:sym w:font="Wingdings" w:char="F06F"/>
            </w:r>
            <w:r w:rsidRPr="005D73A6">
              <w:t>專門設計服務業</w:t>
            </w:r>
          </w:p>
          <w:p w:rsidR="001C7961" w:rsidRPr="005D73A6" w:rsidRDefault="001C7961" w:rsidP="00E446D8">
            <w:pPr>
              <w:spacing w:line="260" w:lineRule="exact"/>
            </w:pPr>
            <w:r w:rsidRPr="005D73A6">
              <w:sym w:font="Wingdings" w:char="F06F"/>
            </w:r>
            <w:r w:rsidRPr="005D73A6">
              <w:t>電腦系統設計服務業</w:t>
            </w:r>
            <w:r w:rsidRPr="005D73A6">
              <w:sym w:font="Wingdings" w:char="F06F"/>
            </w:r>
            <w:r w:rsidRPr="005D73A6">
              <w:t>資料處理及資訊供應服務業</w:t>
            </w:r>
          </w:p>
          <w:p w:rsidR="001C7961" w:rsidRPr="005D73A6" w:rsidRDefault="001C7961" w:rsidP="00E446D8">
            <w:pPr>
              <w:spacing w:line="260" w:lineRule="exact"/>
            </w:pPr>
            <w:r w:rsidRPr="005D73A6">
              <w:sym w:font="Wingdings" w:char="F06F"/>
            </w:r>
            <w:r w:rsidRPr="005D73A6">
              <w:t>顧問服務業</w:t>
            </w:r>
            <w:r w:rsidRPr="005D73A6">
              <w:sym w:font="Wingdings" w:char="F06F"/>
            </w:r>
            <w:r w:rsidRPr="005D73A6">
              <w:t>研究發展服務業</w:t>
            </w:r>
          </w:p>
          <w:p w:rsidR="001C7961" w:rsidRPr="005D73A6" w:rsidRDefault="001C7961" w:rsidP="00E446D8">
            <w:pPr>
              <w:spacing w:line="260" w:lineRule="exact"/>
            </w:pPr>
            <w:r w:rsidRPr="005D73A6">
              <w:sym w:font="Wingdings" w:char="F06F"/>
            </w:r>
            <w:r w:rsidRPr="005D73A6">
              <w:t>其他專業、科學及技術服務業</w:t>
            </w:r>
            <w:r w:rsidRPr="005D73A6">
              <w:sym w:font="Wingdings" w:char="F06F"/>
            </w:r>
            <w:r w:rsidRPr="005D73A6">
              <w:t>環境衛生及污染防治服務業</w:t>
            </w:r>
          </w:p>
          <w:p w:rsidR="001C7961" w:rsidRPr="005D73A6" w:rsidRDefault="001C7961" w:rsidP="00E446D8">
            <w:pPr>
              <w:spacing w:line="260" w:lineRule="exact"/>
            </w:pPr>
            <w:r w:rsidRPr="005D73A6">
              <w:sym w:font="Wingdings" w:char="F06F"/>
            </w:r>
            <w:r w:rsidRPr="005D73A6">
              <w:t>其他</w:t>
            </w:r>
          </w:p>
        </w:tc>
      </w:tr>
      <w:tr w:rsidR="00C316E5" w:rsidRPr="005D73A6" w:rsidTr="009C0939">
        <w:trPr>
          <w:trHeight w:val="386"/>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2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jc w:val="center"/>
              <w:rPr>
                <w:szCs w:val="28"/>
              </w:rPr>
            </w:pP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C2D69B"/>
            <w:vAlign w:val="center"/>
          </w:tcPr>
          <w:p w:rsidR="009B5805" w:rsidRPr="005D73A6" w:rsidRDefault="009B5805" w:rsidP="009C0939">
            <w:pPr>
              <w:spacing w:line="260" w:lineRule="exact"/>
              <w:jc w:val="center"/>
            </w:pPr>
            <w:r w:rsidRPr="005D73A6">
              <w:t>能源供應業</w:t>
            </w:r>
          </w:p>
        </w:tc>
      </w:tr>
      <w:tr w:rsidR="00C316E5" w:rsidRPr="005D73A6" w:rsidTr="009C0939">
        <w:trPr>
          <w:trHeight w:val="386"/>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32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260" w:lineRule="exact"/>
              <w:jc w:val="center"/>
              <w:rPr>
                <w:szCs w:val="28"/>
              </w:rPr>
            </w:pP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E446D8">
            <w:pPr>
              <w:spacing w:line="260" w:lineRule="exact"/>
            </w:pPr>
            <w:r w:rsidRPr="005D73A6">
              <w:sym w:font="Wingdings" w:char="F06F"/>
            </w:r>
            <w:r w:rsidRPr="005D73A6">
              <w:t>電力供應業</w:t>
            </w:r>
            <w:r w:rsidRPr="005D73A6">
              <w:sym w:font="Wingdings" w:char="F06F"/>
            </w:r>
            <w:r w:rsidRPr="005D73A6">
              <w:t>氣體燃料供應業</w:t>
            </w:r>
          </w:p>
        </w:tc>
      </w:tr>
      <w:tr w:rsidR="00C316E5" w:rsidRPr="005D73A6" w:rsidTr="009C0939">
        <w:trPr>
          <w:trHeight w:val="386"/>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2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jc w:val="center"/>
              <w:rPr>
                <w:szCs w:val="28"/>
              </w:rPr>
            </w:pP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C2D69B"/>
            <w:vAlign w:val="center"/>
          </w:tcPr>
          <w:p w:rsidR="009B5805" w:rsidRPr="005D73A6" w:rsidRDefault="009B5805" w:rsidP="009C0939">
            <w:pPr>
              <w:spacing w:line="260" w:lineRule="exact"/>
              <w:jc w:val="center"/>
            </w:pPr>
            <w:r w:rsidRPr="005D73A6">
              <w:t>批發物流業</w:t>
            </w:r>
          </w:p>
        </w:tc>
      </w:tr>
      <w:tr w:rsidR="00C316E5" w:rsidRPr="005D73A6" w:rsidTr="001C7961">
        <w:trPr>
          <w:trHeight w:val="613"/>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320" w:lineRule="exact"/>
              <w:rPr>
                <w:szCs w:val="28"/>
              </w:rPr>
            </w:pPr>
          </w:p>
        </w:tc>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9C0939">
            <w:pPr>
              <w:spacing w:line="260" w:lineRule="exact"/>
              <w:jc w:val="center"/>
              <w:rPr>
                <w:szCs w:val="28"/>
              </w:rPr>
            </w:pP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auto"/>
            <w:vAlign w:val="center"/>
          </w:tcPr>
          <w:p w:rsidR="001C7961" w:rsidRPr="005D73A6" w:rsidRDefault="001C7961" w:rsidP="00E446D8">
            <w:pPr>
              <w:spacing w:line="260" w:lineRule="exact"/>
              <w:rPr>
                <w:szCs w:val="26"/>
              </w:rPr>
            </w:pPr>
            <w:r w:rsidRPr="005D73A6">
              <w:rPr>
                <w:szCs w:val="26"/>
              </w:rPr>
              <w:sym w:font="Wingdings" w:char="F06F"/>
            </w:r>
            <w:r w:rsidRPr="005D73A6">
              <w:rPr>
                <w:szCs w:val="26"/>
              </w:rPr>
              <w:t>批發業</w:t>
            </w:r>
            <w:r w:rsidRPr="005D73A6">
              <w:rPr>
                <w:szCs w:val="26"/>
              </w:rPr>
              <w:sym w:font="Wingdings" w:char="F06F"/>
            </w:r>
            <w:r w:rsidRPr="005D73A6">
              <w:rPr>
                <w:szCs w:val="26"/>
              </w:rPr>
              <w:t>零售業</w:t>
            </w:r>
            <w:r w:rsidRPr="005D73A6">
              <w:rPr>
                <w:szCs w:val="26"/>
              </w:rPr>
              <w:sym w:font="Wingdings" w:char="F06F"/>
            </w:r>
            <w:r w:rsidRPr="005D73A6">
              <w:rPr>
                <w:szCs w:val="26"/>
              </w:rPr>
              <w:t>餐飲業</w:t>
            </w:r>
            <w:r w:rsidRPr="005D73A6">
              <w:rPr>
                <w:szCs w:val="26"/>
              </w:rPr>
              <w:sym w:font="Wingdings" w:char="F06F"/>
            </w:r>
            <w:proofErr w:type="gramStart"/>
            <w:r w:rsidRPr="005D73A6">
              <w:rPr>
                <w:szCs w:val="26"/>
              </w:rPr>
              <w:t>儲配運輸</w:t>
            </w:r>
            <w:proofErr w:type="gramEnd"/>
            <w:r w:rsidRPr="005D73A6">
              <w:rPr>
                <w:szCs w:val="26"/>
              </w:rPr>
              <w:t>物流業</w:t>
            </w:r>
            <w:r w:rsidRPr="005D73A6">
              <w:rPr>
                <w:szCs w:val="26"/>
              </w:rPr>
              <w:sym w:font="Wingdings" w:char="F06F"/>
            </w:r>
            <w:r w:rsidRPr="005D73A6">
              <w:rPr>
                <w:szCs w:val="26"/>
              </w:rPr>
              <w:t>運輸輔助業</w:t>
            </w:r>
          </w:p>
          <w:p w:rsidR="001C7961" w:rsidRPr="005D73A6" w:rsidRDefault="001C7961" w:rsidP="00E446D8">
            <w:pPr>
              <w:spacing w:line="260" w:lineRule="exact"/>
              <w:rPr>
                <w:szCs w:val="26"/>
              </w:rPr>
            </w:pPr>
            <w:r w:rsidRPr="005D73A6">
              <w:rPr>
                <w:szCs w:val="26"/>
              </w:rPr>
              <w:sym w:font="Wingdings" w:char="F06F"/>
            </w:r>
            <w:r w:rsidRPr="005D73A6">
              <w:rPr>
                <w:szCs w:val="26"/>
              </w:rPr>
              <w:t>其他商業服務業</w:t>
            </w:r>
          </w:p>
        </w:tc>
      </w:tr>
      <w:tr w:rsidR="00C316E5" w:rsidRPr="005D73A6" w:rsidTr="009C0939">
        <w:trPr>
          <w:trHeight w:val="386"/>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20" w:lineRule="exact"/>
              <w:rPr>
                <w:szCs w:val="28"/>
              </w:rPr>
            </w:pPr>
          </w:p>
        </w:tc>
        <w:tc>
          <w:tcPr>
            <w:tcW w:w="540" w:type="dxa"/>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jc w:val="center"/>
              <w:rPr>
                <w:szCs w:val="28"/>
              </w:rPr>
            </w:pPr>
            <w:r w:rsidRPr="005D73A6">
              <w:rPr>
                <w:szCs w:val="28"/>
              </w:rPr>
              <w:t>目前進度</w:t>
            </w:r>
          </w:p>
        </w:tc>
        <w:tc>
          <w:tcPr>
            <w:tcW w:w="8559" w:type="dxa"/>
            <w:gridSpan w:val="5"/>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rPr>
                <w:sz w:val="26"/>
                <w:szCs w:val="26"/>
              </w:rPr>
            </w:pPr>
            <w:r w:rsidRPr="005D73A6">
              <w:rPr>
                <w:sz w:val="26"/>
                <w:szCs w:val="26"/>
              </w:rPr>
              <w:sym w:font="Wingdings" w:char="F06F"/>
            </w:r>
            <w:r w:rsidRPr="005D73A6">
              <w:rPr>
                <w:sz w:val="26"/>
                <w:szCs w:val="26"/>
              </w:rPr>
              <w:t>1.</w:t>
            </w:r>
            <w:r w:rsidRPr="005D73A6">
              <w:rPr>
                <w:sz w:val="26"/>
                <w:szCs w:val="26"/>
              </w:rPr>
              <w:t>已表達投資意願</w:t>
            </w:r>
            <w:r w:rsidRPr="005D73A6">
              <w:rPr>
                <w:sz w:val="26"/>
                <w:szCs w:val="26"/>
              </w:rPr>
              <w:sym w:font="Wingdings" w:char="F06F"/>
            </w:r>
            <w:r w:rsidRPr="005D73A6">
              <w:rPr>
                <w:sz w:val="26"/>
                <w:szCs w:val="26"/>
              </w:rPr>
              <w:t>2.</w:t>
            </w:r>
            <w:r w:rsidRPr="005D73A6">
              <w:rPr>
                <w:sz w:val="26"/>
                <w:szCs w:val="26"/>
              </w:rPr>
              <w:t>已實地了解投資環境</w:t>
            </w:r>
            <w:r w:rsidRPr="005D73A6">
              <w:rPr>
                <w:sz w:val="26"/>
                <w:szCs w:val="26"/>
              </w:rPr>
              <w:sym w:font="Wingdings" w:char="F06F"/>
            </w:r>
            <w:r w:rsidRPr="005D73A6">
              <w:rPr>
                <w:sz w:val="26"/>
                <w:szCs w:val="26"/>
              </w:rPr>
              <w:t>3.</w:t>
            </w:r>
            <w:r w:rsidRPr="005D73A6">
              <w:rPr>
                <w:sz w:val="26"/>
                <w:szCs w:val="26"/>
              </w:rPr>
              <w:t>已完成投資規劃</w:t>
            </w:r>
          </w:p>
          <w:p w:rsidR="009B5805" w:rsidRPr="005D73A6" w:rsidRDefault="009B5805" w:rsidP="009C0939">
            <w:pPr>
              <w:spacing w:line="260" w:lineRule="exact"/>
              <w:rPr>
                <w:sz w:val="26"/>
                <w:szCs w:val="26"/>
              </w:rPr>
            </w:pPr>
            <w:r w:rsidRPr="005D73A6">
              <w:rPr>
                <w:sz w:val="26"/>
                <w:szCs w:val="26"/>
              </w:rPr>
              <w:sym w:font="Wingdings" w:char="F06F"/>
            </w:r>
            <w:r w:rsidRPr="005D73A6">
              <w:rPr>
                <w:sz w:val="26"/>
                <w:szCs w:val="26"/>
              </w:rPr>
              <w:t>4.</w:t>
            </w:r>
            <w:r w:rsidRPr="005D73A6">
              <w:rPr>
                <w:sz w:val="26"/>
                <w:szCs w:val="26"/>
              </w:rPr>
              <w:t>已提出投資申請</w:t>
            </w:r>
            <w:r w:rsidRPr="005D73A6">
              <w:rPr>
                <w:sz w:val="26"/>
                <w:szCs w:val="26"/>
              </w:rPr>
              <w:sym w:font="Wingdings" w:char="F06F"/>
            </w:r>
            <w:r w:rsidRPr="005D73A6">
              <w:rPr>
                <w:sz w:val="26"/>
                <w:szCs w:val="26"/>
              </w:rPr>
              <w:t>5.</w:t>
            </w:r>
            <w:r w:rsidRPr="005D73A6">
              <w:rPr>
                <w:sz w:val="26"/>
                <w:szCs w:val="26"/>
              </w:rPr>
              <w:t>環境影響評估中</w:t>
            </w:r>
            <w:r w:rsidRPr="005D73A6">
              <w:rPr>
                <w:sz w:val="26"/>
                <w:szCs w:val="26"/>
              </w:rPr>
              <w:sym w:font="Wingdings" w:char="F06F"/>
            </w:r>
            <w:r w:rsidRPr="005D73A6">
              <w:rPr>
                <w:sz w:val="26"/>
                <w:szCs w:val="26"/>
              </w:rPr>
              <w:t>6.</w:t>
            </w:r>
            <w:r w:rsidRPr="005D73A6">
              <w:rPr>
                <w:sz w:val="26"/>
                <w:szCs w:val="26"/>
              </w:rPr>
              <w:t>已核准承購工業用地</w:t>
            </w:r>
          </w:p>
          <w:p w:rsidR="009B5805" w:rsidRPr="005D73A6" w:rsidRDefault="009B5805" w:rsidP="009C0939">
            <w:pPr>
              <w:spacing w:line="260" w:lineRule="exact"/>
              <w:rPr>
                <w:sz w:val="26"/>
                <w:szCs w:val="26"/>
              </w:rPr>
            </w:pPr>
            <w:r w:rsidRPr="005D73A6">
              <w:rPr>
                <w:sz w:val="26"/>
                <w:szCs w:val="26"/>
              </w:rPr>
              <w:sym w:font="Wingdings" w:char="F06F"/>
            </w:r>
            <w:r w:rsidRPr="005D73A6">
              <w:rPr>
                <w:sz w:val="26"/>
                <w:szCs w:val="26"/>
              </w:rPr>
              <w:t>7.</w:t>
            </w:r>
            <w:r w:rsidRPr="005D73A6">
              <w:rPr>
                <w:sz w:val="26"/>
                <w:szCs w:val="26"/>
              </w:rPr>
              <w:t>已取得工廠用地</w:t>
            </w:r>
            <w:r w:rsidRPr="005D73A6">
              <w:rPr>
                <w:sz w:val="26"/>
                <w:szCs w:val="26"/>
              </w:rPr>
              <w:sym w:font="Wingdings" w:char="F06F"/>
            </w:r>
            <w:r w:rsidRPr="005D73A6">
              <w:rPr>
                <w:sz w:val="26"/>
                <w:szCs w:val="26"/>
              </w:rPr>
              <w:t>8.</w:t>
            </w:r>
            <w:r w:rsidRPr="005D73A6">
              <w:rPr>
                <w:sz w:val="26"/>
                <w:szCs w:val="26"/>
              </w:rPr>
              <w:t>申請設立許可</w:t>
            </w:r>
            <w:r w:rsidRPr="005D73A6">
              <w:rPr>
                <w:sz w:val="26"/>
                <w:szCs w:val="26"/>
              </w:rPr>
              <w:sym w:font="Wingdings" w:char="F06F"/>
            </w:r>
            <w:r w:rsidRPr="005D73A6">
              <w:rPr>
                <w:sz w:val="26"/>
                <w:szCs w:val="26"/>
              </w:rPr>
              <w:t>9.</w:t>
            </w:r>
            <w:proofErr w:type="gramStart"/>
            <w:r w:rsidRPr="005D73A6">
              <w:rPr>
                <w:sz w:val="26"/>
                <w:szCs w:val="26"/>
              </w:rPr>
              <w:t>興建場房中</w:t>
            </w:r>
            <w:proofErr w:type="gramEnd"/>
          </w:p>
          <w:p w:rsidR="009B5805" w:rsidRPr="005D73A6" w:rsidRDefault="009B5805" w:rsidP="009C0939">
            <w:pPr>
              <w:spacing w:line="260" w:lineRule="exact"/>
              <w:rPr>
                <w:sz w:val="26"/>
                <w:szCs w:val="26"/>
              </w:rPr>
            </w:pPr>
            <w:r w:rsidRPr="005D73A6">
              <w:rPr>
                <w:sz w:val="26"/>
                <w:szCs w:val="26"/>
              </w:rPr>
              <w:sym w:font="Wingdings" w:char="F06F"/>
            </w:r>
            <w:r w:rsidRPr="005D73A6">
              <w:rPr>
                <w:sz w:val="26"/>
                <w:szCs w:val="26"/>
              </w:rPr>
              <w:t>10.</w:t>
            </w:r>
            <w:r w:rsidRPr="005D73A6">
              <w:rPr>
                <w:sz w:val="26"/>
                <w:szCs w:val="26"/>
              </w:rPr>
              <w:t>訂購機器中</w:t>
            </w:r>
            <w:r w:rsidRPr="005D73A6">
              <w:rPr>
                <w:sz w:val="26"/>
                <w:szCs w:val="26"/>
              </w:rPr>
              <w:sym w:font="Wingdings" w:char="F06F"/>
            </w:r>
            <w:r w:rsidRPr="005D73A6">
              <w:rPr>
                <w:sz w:val="26"/>
                <w:szCs w:val="26"/>
              </w:rPr>
              <w:t>11.</w:t>
            </w:r>
            <w:r w:rsidRPr="005D73A6">
              <w:rPr>
                <w:sz w:val="26"/>
                <w:szCs w:val="26"/>
              </w:rPr>
              <w:t>安裝設備中</w:t>
            </w:r>
            <w:r w:rsidRPr="005D73A6">
              <w:rPr>
                <w:sz w:val="26"/>
                <w:szCs w:val="26"/>
              </w:rPr>
              <w:sym w:font="Wingdings" w:char="F06F"/>
            </w:r>
            <w:r w:rsidRPr="005D73A6">
              <w:rPr>
                <w:sz w:val="26"/>
                <w:szCs w:val="26"/>
              </w:rPr>
              <w:t>12.</w:t>
            </w:r>
            <w:r w:rsidRPr="005D73A6">
              <w:rPr>
                <w:sz w:val="26"/>
                <w:szCs w:val="26"/>
              </w:rPr>
              <w:t>工礦安全及污染檢查中</w:t>
            </w:r>
            <w:r w:rsidRPr="005D73A6">
              <w:rPr>
                <w:sz w:val="26"/>
                <w:szCs w:val="26"/>
              </w:rPr>
              <w:sym w:font="Wingdings" w:char="F06F"/>
            </w:r>
            <w:r w:rsidRPr="005D73A6">
              <w:rPr>
                <w:sz w:val="26"/>
                <w:szCs w:val="26"/>
              </w:rPr>
              <w:t>13.</w:t>
            </w:r>
            <w:r w:rsidRPr="005D73A6">
              <w:rPr>
                <w:sz w:val="26"/>
                <w:szCs w:val="26"/>
              </w:rPr>
              <w:t>申請工廠登記中</w:t>
            </w:r>
            <w:r w:rsidRPr="005D73A6">
              <w:rPr>
                <w:sz w:val="26"/>
                <w:szCs w:val="26"/>
              </w:rPr>
              <w:sym w:font="Wingdings" w:char="F06F"/>
            </w:r>
            <w:r w:rsidRPr="005D73A6">
              <w:rPr>
                <w:sz w:val="26"/>
                <w:szCs w:val="26"/>
              </w:rPr>
              <w:t>14.</w:t>
            </w:r>
            <w:r w:rsidRPr="005D73A6">
              <w:rPr>
                <w:sz w:val="26"/>
                <w:szCs w:val="26"/>
              </w:rPr>
              <w:t>辦理公司登記中</w:t>
            </w:r>
            <w:r w:rsidRPr="005D73A6">
              <w:rPr>
                <w:sz w:val="26"/>
                <w:szCs w:val="26"/>
              </w:rPr>
              <w:sym w:font="Wingdings" w:char="F06F"/>
            </w:r>
            <w:r w:rsidRPr="005D73A6">
              <w:rPr>
                <w:sz w:val="26"/>
                <w:szCs w:val="26"/>
              </w:rPr>
              <w:t>15.</w:t>
            </w:r>
            <w:r w:rsidRPr="005D73A6">
              <w:rPr>
                <w:sz w:val="26"/>
                <w:szCs w:val="26"/>
              </w:rPr>
              <w:t>辦理增資登記中</w:t>
            </w:r>
          </w:p>
          <w:p w:rsidR="009B5805" w:rsidRPr="005D73A6" w:rsidRDefault="009B5805" w:rsidP="009C0939">
            <w:pPr>
              <w:spacing w:line="260" w:lineRule="exact"/>
              <w:rPr>
                <w:sz w:val="26"/>
                <w:szCs w:val="26"/>
              </w:rPr>
            </w:pPr>
            <w:r w:rsidRPr="005D73A6">
              <w:rPr>
                <w:sz w:val="26"/>
                <w:szCs w:val="26"/>
              </w:rPr>
              <w:sym w:font="Wingdings" w:char="F06F"/>
            </w:r>
            <w:r w:rsidRPr="005D73A6">
              <w:rPr>
                <w:sz w:val="26"/>
                <w:szCs w:val="26"/>
              </w:rPr>
              <w:t>16.</w:t>
            </w:r>
            <w:r w:rsidRPr="005D73A6">
              <w:rPr>
                <w:sz w:val="26"/>
                <w:szCs w:val="26"/>
              </w:rPr>
              <w:t>已完成公司登記</w:t>
            </w:r>
            <w:r w:rsidRPr="005D73A6">
              <w:rPr>
                <w:sz w:val="26"/>
                <w:szCs w:val="26"/>
              </w:rPr>
              <w:sym w:font="Wingdings" w:char="F06F"/>
            </w:r>
            <w:r w:rsidRPr="005D73A6">
              <w:rPr>
                <w:sz w:val="26"/>
                <w:szCs w:val="26"/>
              </w:rPr>
              <w:t>17.</w:t>
            </w:r>
            <w:r w:rsidRPr="005D73A6">
              <w:rPr>
                <w:sz w:val="26"/>
                <w:szCs w:val="26"/>
              </w:rPr>
              <w:t>已完成增資登記</w:t>
            </w:r>
            <w:r w:rsidRPr="005D73A6">
              <w:rPr>
                <w:sz w:val="26"/>
                <w:szCs w:val="26"/>
              </w:rPr>
              <w:sym w:font="Wingdings" w:char="F06F"/>
            </w:r>
            <w:r w:rsidRPr="005D73A6">
              <w:rPr>
                <w:sz w:val="26"/>
                <w:szCs w:val="26"/>
              </w:rPr>
              <w:t>18.</w:t>
            </w:r>
            <w:r w:rsidRPr="005D73A6">
              <w:rPr>
                <w:sz w:val="26"/>
                <w:szCs w:val="26"/>
              </w:rPr>
              <w:t>已完工</w:t>
            </w:r>
            <w:r w:rsidRPr="005D73A6">
              <w:rPr>
                <w:sz w:val="26"/>
                <w:szCs w:val="26"/>
              </w:rPr>
              <w:t>(</w:t>
            </w:r>
            <w:r w:rsidRPr="005D73A6">
              <w:rPr>
                <w:sz w:val="26"/>
                <w:szCs w:val="26"/>
              </w:rPr>
              <w:t>成</w:t>
            </w:r>
            <w:r w:rsidRPr="005D73A6">
              <w:rPr>
                <w:sz w:val="26"/>
                <w:szCs w:val="26"/>
              </w:rPr>
              <w:t>)</w:t>
            </w:r>
          </w:p>
          <w:p w:rsidR="009B5805" w:rsidRPr="005D73A6" w:rsidRDefault="009B5805" w:rsidP="009C0939">
            <w:pPr>
              <w:spacing w:line="260" w:lineRule="exact"/>
              <w:rPr>
                <w:szCs w:val="28"/>
              </w:rPr>
            </w:pPr>
            <w:r w:rsidRPr="005D73A6">
              <w:rPr>
                <w:sz w:val="26"/>
                <w:szCs w:val="26"/>
              </w:rPr>
              <w:sym w:font="Wingdings" w:char="F06F"/>
            </w:r>
            <w:r w:rsidRPr="005D73A6">
              <w:rPr>
                <w:sz w:val="26"/>
                <w:szCs w:val="26"/>
              </w:rPr>
              <w:t>19.</w:t>
            </w:r>
            <w:r w:rsidRPr="005D73A6">
              <w:rPr>
                <w:sz w:val="26"/>
                <w:szCs w:val="26"/>
              </w:rPr>
              <w:t xml:space="preserve">其他　　　　　　　　　　　　　　　</w:t>
            </w:r>
            <w:r w:rsidRPr="005D73A6">
              <w:rPr>
                <w:b/>
                <w:sz w:val="26"/>
                <w:szCs w:val="26"/>
              </w:rPr>
              <w:t>(</w:t>
            </w:r>
            <w:r w:rsidRPr="005D73A6">
              <w:rPr>
                <w:b/>
                <w:sz w:val="26"/>
                <w:szCs w:val="26"/>
              </w:rPr>
              <w:t>可複選</w:t>
            </w:r>
            <w:r w:rsidRPr="005D73A6">
              <w:rPr>
                <w:b/>
                <w:sz w:val="26"/>
                <w:szCs w:val="26"/>
              </w:rPr>
              <w:t>)</w:t>
            </w:r>
          </w:p>
        </w:tc>
      </w:tr>
      <w:tr w:rsidR="00C316E5" w:rsidRPr="005D73A6" w:rsidTr="009C0939">
        <w:trPr>
          <w:trHeight w:val="499"/>
        </w:trPr>
        <w:tc>
          <w:tcPr>
            <w:tcW w:w="540" w:type="dxa"/>
            <w:vMerge w:val="restart"/>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20" w:lineRule="exact"/>
              <w:jc w:val="center"/>
              <w:rPr>
                <w:szCs w:val="28"/>
              </w:rPr>
            </w:pPr>
            <w:r w:rsidRPr="005D73A6">
              <w:rPr>
                <w:szCs w:val="28"/>
              </w:rPr>
              <w:t>投資問題</w:t>
            </w:r>
          </w:p>
        </w:tc>
        <w:tc>
          <w:tcPr>
            <w:tcW w:w="2340" w:type="dxa"/>
            <w:gridSpan w:val="2"/>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jc w:val="center"/>
              <w:rPr>
                <w:szCs w:val="28"/>
              </w:rPr>
            </w:pPr>
            <w:r w:rsidRPr="005D73A6">
              <w:rPr>
                <w:szCs w:val="28"/>
              </w:rPr>
              <w:t>問題類型</w:t>
            </w:r>
          </w:p>
        </w:tc>
        <w:tc>
          <w:tcPr>
            <w:tcW w:w="3240" w:type="dxa"/>
            <w:gridSpan w:val="3"/>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jc w:val="center"/>
              <w:rPr>
                <w:szCs w:val="28"/>
              </w:rPr>
            </w:pPr>
            <w:r w:rsidRPr="005D73A6">
              <w:rPr>
                <w:szCs w:val="28"/>
              </w:rPr>
              <w:t>問題說明</w:t>
            </w:r>
          </w:p>
        </w:tc>
        <w:tc>
          <w:tcPr>
            <w:tcW w:w="3519" w:type="dxa"/>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jc w:val="center"/>
              <w:rPr>
                <w:szCs w:val="28"/>
              </w:rPr>
            </w:pPr>
            <w:r w:rsidRPr="005D73A6">
              <w:rPr>
                <w:szCs w:val="28"/>
              </w:rPr>
              <w:t>建議政府協助方式</w:t>
            </w:r>
          </w:p>
        </w:tc>
      </w:tr>
      <w:tr w:rsidR="00C316E5" w:rsidRPr="005D73A6" w:rsidTr="009C0939">
        <w:trPr>
          <w:trHeight w:val="675"/>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20" w:lineRule="exact"/>
              <w:jc w:val="center"/>
              <w:rPr>
                <w:szCs w:val="28"/>
              </w:rPr>
            </w:pPr>
          </w:p>
        </w:tc>
        <w:tc>
          <w:tcPr>
            <w:tcW w:w="2340" w:type="dxa"/>
            <w:gridSpan w:val="2"/>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pPr>
            <w:r w:rsidRPr="005D73A6">
              <w:sym w:font="Wingdings" w:char="F06F"/>
            </w:r>
            <w:r w:rsidRPr="005D73A6">
              <w:t>1.</w:t>
            </w:r>
            <w:r w:rsidRPr="005D73A6">
              <w:t>人力</w:t>
            </w:r>
          </w:p>
          <w:p w:rsidR="009B5805" w:rsidRPr="005D73A6" w:rsidRDefault="009B5805" w:rsidP="009C0939">
            <w:pPr>
              <w:spacing w:line="260" w:lineRule="exact"/>
            </w:pPr>
            <w:r w:rsidRPr="005D73A6">
              <w:sym w:font="Wingdings" w:char="F06F"/>
            </w:r>
            <w:r w:rsidRPr="005D73A6">
              <w:t>2.</w:t>
            </w:r>
            <w:r w:rsidRPr="005D73A6">
              <w:t>智慧財產權</w:t>
            </w:r>
          </w:p>
          <w:p w:rsidR="009B5805" w:rsidRPr="005D73A6" w:rsidRDefault="009B5805" w:rsidP="009C0939">
            <w:pPr>
              <w:spacing w:line="260" w:lineRule="exact"/>
            </w:pPr>
            <w:r w:rsidRPr="005D73A6">
              <w:sym w:font="Wingdings" w:char="F06F"/>
            </w:r>
            <w:r w:rsidRPr="005D73A6">
              <w:t>3.</w:t>
            </w:r>
            <w:r w:rsidRPr="005D73A6">
              <w:t>土地</w:t>
            </w:r>
          </w:p>
          <w:p w:rsidR="009B5805" w:rsidRPr="005D73A6" w:rsidRDefault="009B5805" w:rsidP="009C0939">
            <w:pPr>
              <w:spacing w:line="260" w:lineRule="exact"/>
            </w:pPr>
            <w:r w:rsidRPr="005D73A6">
              <w:sym w:font="Wingdings" w:char="F06F"/>
            </w:r>
            <w:r w:rsidRPr="005D73A6">
              <w:t>4.</w:t>
            </w:r>
            <w:r w:rsidRPr="005D73A6">
              <w:t>水電</w:t>
            </w:r>
          </w:p>
          <w:p w:rsidR="009B5805" w:rsidRPr="005D73A6" w:rsidRDefault="009B5805" w:rsidP="009C0939">
            <w:pPr>
              <w:spacing w:line="260" w:lineRule="exact"/>
            </w:pPr>
            <w:r w:rsidRPr="005D73A6">
              <w:sym w:font="Wingdings" w:char="F06F"/>
            </w:r>
            <w:r w:rsidRPr="005D73A6">
              <w:t>5.</w:t>
            </w:r>
            <w:r w:rsidRPr="005D73A6">
              <w:t>環評或水保</w:t>
            </w:r>
          </w:p>
          <w:p w:rsidR="009B5805" w:rsidRPr="005D73A6" w:rsidRDefault="009B5805" w:rsidP="009C0939">
            <w:pPr>
              <w:spacing w:line="260" w:lineRule="exact"/>
            </w:pPr>
            <w:r w:rsidRPr="005D73A6">
              <w:sym w:font="Wingdings" w:char="F06F"/>
            </w:r>
            <w:r w:rsidRPr="005D73A6">
              <w:t>6.</w:t>
            </w:r>
            <w:r w:rsidRPr="005D73A6">
              <w:t>交通</w:t>
            </w:r>
          </w:p>
          <w:p w:rsidR="009B5805" w:rsidRPr="005D73A6" w:rsidRDefault="009B5805" w:rsidP="009C0939">
            <w:pPr>
              <w:spacing w:line="260" w:lineRule="exact"/>
            </w:pPr>
            <w:r w:rsidRPr="005D73A6">
              <w:sym w:font="Wingdings" w:char="F06F"/>
            </w:r>
            <w:r w:rsidRPr="005D73A6">
              <w:t>7.</w:t>
            </w:r>
            <w:r w:rsidRPr="005D73A6">
              <w:t>勞工</w:t>
            </w:r>
          </w:p>
          <w:p w:rsidR="009B5805" w:rsidRPr="005D73A6" w:rsidRDefault="009B5805" w:rsidP="009C0939">
            <w:pPr>
              <w:spacing w:line="260" w:lineRule="exact"/>
            </w:pPr>
            <w:r w:rsidRPr="005D73A6">
              <w:sym w:font="Wingdings" w:char="F06F"/>
            </w:r>
            <w:r w:rsidRPr="005D73A6">
              <w:t>8.</w:t>
            </w:r>
            <w:r w:rsidRPr="005D73A6">
              <w:t>資金</w:t>
            </w:r>
          </w:p>
          <w:p w:rsidR="009B5805" w:rsidRPr="005D73A6" w:rsidRDefault="009B5805" w:rsidP="009C0939">
            <w:pPr>
              <w:spacing w:line="260" w:lineRule="exact"/>
            </w:pPr>
            <w:r w:rsidRPr="005D73A6">
              <w:sym w:font="Wingdings" w:char="F06F"/>
            </w:r>
            <w:r w:rsidRPr="005D73A6">
              <w:t>9.</w:t>
            </w:r>
            <w:r w:rsidRPr="005D73A6">
              <w:rPr>
                <w:sz w:val="26"/>
                <w:szCs w:val="26"/>
              </w:rPr>
              <w:t>目前暫無問題</w:t>
            </w:r>
          </w:p>
        </w:tc>
        <w:tc>
          <w:tcPr>
            <w:tcW w:w="3240" w:type="dxa"/>
            <w:gridSpan w:val="3"/>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jc w:val="center"/>
              <w:rPr>
                <w:szCs w:val="28"/>
              </w:rPr>
            </w:pPr>
          </w:p>
        </w:tc>
        <w:tc>
          <w:tcPr>
            <w:tcW w:w="3519" w:type="dxa"/>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rPr>
                <w:szCs w:val="28"/>
              </w:rPr>
            </w:pPr>
          </w:p>
        </w:tc>
      </w:tr>
      <w:tr w:rsidR="00C316E5" w:rsidRPr="005D73A6" w:rsidTr="009C0939">
        <w:trPr>
          <w:trHeight w:val="38"/>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20" w:lineRule="exact"/>
              <w:jc w:val="center"/>
              <w:rPr>
                <w:szCs w:val="28"/>
              </w:rPr>
            </w:pPr>
          </w:p>
        </w:tc>
        <w:tc>
          <w:tcPr>
            <w:tcW w:w="9099" w:type="dxa"/>
            <w:gridSpan w:val="6"/>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260" w:lineRule="exact"/>
              <w:rPr>
                <w:szCs w:val="28"/>
              </w:rPr>
            </w:pPr>
            <w:r w:rsidRPr="005D73A6">
              <w:rPr>
                <w:szCs w:val="28"/>
              </w:rPr>
              <w:t>處理意見</w:t>
            </w:r>
            <w:r w:rsidRPr="005D73A6">
              <w:rPr>
                <w:szCs w:val="28"/>
              </w:rPr>
              <w:t>:</w:t>
            </w:r>
          </w:p>
        </w:tc>
      </w:tr>
      <w:tr w:rsidR="00C316E5" w:rsidRPr="005D73A6" w:rsidTr="009C0939">
        <w:trPr>
          <w:trHeight w:val="309"/>
        </w:trPr>
        <w:tc>
          <w:tcPr>
            <w:tcW w:w="540" w:type="dxa"/>
            <w:vMerge/>
            <w:tcBorders>
              <w:top w:val="single" w:sz="12" w:space="0" w:color="999999"/>
              <w:left w:val="single" w:sz="12" w:space="0" w:color="999999"/>
              <w:bottom w:val="single" w:sz="12" w:space="0" w:color="999999"/>
              <w:right w:val="single" w:sz="12" w:space="0" w:color="999999"/>
            </w:tcBorders>
            <w:shd w:val="clear" w:color="auto" w:fill="auto"/>
            <w:vAlign w:val="center"/>
          </w:tcPr>
          <w:p w:rsidR="009B5805" w:rsidRPr="005D73A6" w:rsidRDefault="009B5805" w:rsidP="009C0939">
            <w:pPr>
              <w:spacing w:line="320" w:lineRule="exact"/>
              <w:jc w:val="center"/>
              <w:rPr>
                <w:szCs w:val="28"/>
              </w:rPr>
            </w:pPr>
          </w:p>
        </w:tc>
        <w:tc>
          <w:tcPr>
            <w:tcW w:w="9099" w:type="dxa"/>
            <w:gridSpan w:val="6"/>
            <w:tcBorders>
              <w:top w:val="single" w:sz="12" w:space="0" w:color="999999"/>
              <w:left w:val="single" w:sz="12" w:space="0" w:color="999999"/>
              <w:bottom w:val="single" w:sz="12" w:space="0" w:color="999999"/>
              <w:right w:val="single" w:sz="12" w:space="0" w:color="999999"/>
            </w:tcBorders>
            <w:shd w:val="clear" w:color="auto" w:fill="auto"/>
          </w:tcPr>
          <w:p w:rsidR="009B5805" w:rsidRPr="005D73A6" w:rsidRDefault="009B5805" w:rsidP="009C0939">
            <w:pPr>
              <w:spacing w:line="260" w:lineRule="exact"/>
              <w:rPr>
                <w:szCs w:val="28"/>
              </w:rPr>
            </w:pPr>
            <w:r w:rsidRPr="005D73A6">
              <w:rPr>
                <w:szCs w:val="28"/>
              </w:rPr>
              <w:t>處理結果：</w:t>
            </w:r>
            <w:r w:rsidRPr="005D73A6">
              <w:sym w:font="Wingdings" w:char="F06F"/>
            </w:r>
            <w:r w:rsidRPr="005D73A6">
              <w:t>已解決</w:t>
            </w:r>
            <w:r w:rsidRPr="005D73A6">
              <w:sym w:font="Wingdings" w:char="F06F"/>
            </w:r>
            <w:r w:rsidRPr="005D73A6">
              <w:t>追蹤處理中</w:t>
            </w:r>
            <w:r w:rsidRPr="005D73A6">
              <w:rPr>
                <w:b/>
              </w:rPr>
              <w:t>(</w:t>
            </w:r>
            <w:r w:rsidRPr="005D73A6">
              <w:rPr>
                <w:b/>
              </w:rPr>
              <w:t>請說明</w:t>
            </w:r>
            <w:r w:rsidRPr="005D73A6">
              <w:rPr>
                <w:b/>
              </w:rPr>
              <w:t>)</w:t>
            </w:r>
          </w:p>
        </w:tc>
      </w:tr>
    </w:tbl>
    <w:p w:rsidR="004106E5" w:rsidRPr="005D73A6" w:rsidRDefault="004106E5">
      <w:pPr>
        <w:widowControl/>
        <w:adjustRightInd/>
        <w:snapToGrid/>
        <w:spacing w:line="240" w:lineRule="auto"/>
        <w:jc w:val="left"/>
      </w:pPr>
      <w:r w:rsidRPr="005D73A6">
        <w:br w:type="page"/>
      </w:r>
    </w:p>
    <w:p w:rsidR="009B5805" w:rsidRPr="005D73A6" w:rsidRDefault="007200DA" w:rsidP="009B5805">
      <w:pPr>
        <w:pStyle w:val="00"/>
      </w:pPr>
      <w:r>
        <w:rPr>
          <w:noProof/>
        </w:rPr>
        <w:lastRenderedPageBreak/>
        <w:pict>
          <v:shape id="Text Box 174" o:spid="_x0000_s1039" type="#_x0000_t202" style="position:absolute;left:0;text-align:left;margin-left:396.9pt;margin-top:-42.55pt;width:85.05pt;height:28.35pt;z-index:251806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">
            <v:textbox>
              <w:txbxContent>
                <w:p w:rsidR="00C316E5" w:rsidRPr="000640CE" w:rsidRDefault="00C316E5" w:rsidP="009B5805">
                  <w:pPr>
                    <w:pStyle w:val="31"/>
                    <w:numPr>
                      <w:ilvl w:val="0"/>
                      <w:numId w:val="0"/>
                    </w:numPr>
                    <w:spacing w:beforeLines="0" w:line="240" w:lineRule="auto"/>
                    <w:rPr>
                      <w:rFonts w:ascii="標楷體" w:hAnsi="標楷體"/>
                    </w:rPr>
                  </w:pPr>
                  <w:bookmarkStart w:id="283" w:name="_Toc482283560"/>
                  <w:bookmarkStart w:id="284" w:name="_Toc494456368"/>
                  <w:bookmarkStart w:id="285" w:name="_Toc23955282"/>
                  <w:r>
                    <w:rPr>
                      <w:rFonts w:ascii="標楷體" w:hAnsi="標楷體" w:hint="eastAsia"/>
                    </w:rPr>
                    <w:t>附表</w:t>
                  </w:r>
                  <w:bookmarkEnd w:id="283"/>
                  <w:r>
                    <w:rPr>
                      <w:rFonts w:ascii="標楷體" w:hAnsi="標楷體" w:hint="eastAsia"/>
                    </w:rPr>
                    <w:t>11</w:t>
                  </w:r>
                  <w:bookmarkEnd w:id="284"/>
                  <w:bookmarkEnd w:id="285"/>
                </w:p>
              </w:txbxContent>
            </v:textbox>
          </v:shape>
        </w:pict>
      </w:r>
      <w:bookmarkStart w:id="286" w:name="_Toc482283559"/>
      <w:bookmarkStart w:id="287" w:name="_Toc482288581"/>
      <w:bookmarkStart w:id="288" w:name="_Toc482782316"/>
      <w:bookmarkStart w:id="289" w:name="_Toc482795860"/>
      <w:bookmarkStart w:id="290" w:name="_Toc482973107"/>
      <w:bookmarkStart w:id="291" w:name="_Toc488826132"/>
      <w:bookmarkStart w:id="292" w:name="_Toc489286679"/>
      <w:bookmarkStart w:id="293" w:name="_Toc489345393"/>
      <w:bookmarkStart w:id="294" w:name="_Toc494456366"/>
      <w:bookmarkStart w:id="295" w:name="_Toc23955280"/>
      <w:proofErr w:type="gramStart"/>
      <w:r w:rsidR="009B5805" w:rsidRPr="005D73A6">
        <w:t>申</w:t>
      </w:r>
      <w:r w:rsidR="008A43AB" w:rsidRPr="005D73A6">
        <w:t>租</w:t>
      </w:r>
      <w:bookmarkEnd w:id="286"/>
      <w:bookmarkEnd w:id="287"/>
      <w:bookmarkEnd w:id="288"/>
      <w:r w:rsidR="00F91D21" w:rsidRPr="005D73A6">
        <w:t>彰濱</w:t>
      </w:r>
      <w:proofErr w:type="gramEnd"/>
      <w:r w:rsidR="00F91D21" w:rsidRPr="005D73A6">
        <w:t>工業區崙尾東區</w:t>
      </w:r>
      <w:proofErr w:type="gramStart"/>
      <w:r w:rsidR="005D7A00" w:rsidRPr="005D73A6">
        <w:t>崙海段</w:t>
      </w:r>
      <w:proofErr w:type="gramEnd"/>
      <w:r w:rsidR="005D7A00" w:rsidRPr="005D73A6">
        <w:t>71</w:t>
      </w:r>
      <w:r w:rsidR="001C7961" w:rsidRPr="005D73A6">
        <w:t>地號</w:t>
      </w:r>
      <w:r w:rsidR="00F91D21" w:rsidRPr="005D73A6">
        <w:t>土地</w:t>
      </w:r>
      <w:bookmarkEnd w:id="289"/>
      <w:bookmarkEnd w:id="290"/>
      <w:bookmarkEnd w:id="291"/>
      <w:bookmarkEnd w:id="292"/>
      <w:bookmarkEnd w:id="293"/>
      <w:bookmarkEnd w:id="294"/>
      <w:bookmarkEnd w:id="295"/>
    </w:p>
    <w:p w:rsidR="009B5805" w:rsidRPr="005D73A6" w:rsidRDefault="009B5805" w:rsidP="009B5805">
      <w:pPr>
        <w:pStyle w:val="00"/>
        <w:rPr>
          <w:szCs w:val="32"/>
        </w:rPr>
      </w:pPr>
      <w:bookmarkStart w:id="296" w:name="_Toc482288582"/>
      <w:bookmarkStart w:id="297" w:name="_Toc482795861"/>
      <w:bookmarkStart w:id="298" w:name="_Toc482973108"/>
      <w:bookmarkStart w:id="299" w:name="_Toc488826133"/>
      <w:bookmarkStart w:id="300" w:name="_Toc489286680"/>
      <w:bookmarkStart w:id="301" w:name="_Toc489345394"/>
      <w:bookmarkStart w:id="302" w:name="_Toc494456367"/>
      <w:bookmarkStart w:id="303" w:name="_Toc23955281"/>
      <w:r w:rsidRPr="005D73A6">
        <w:rPr>
          <w:szCs w:val="32"/>
        </w:rPr>
        <w:t>申請人資格證明文件</w:t>
      </w:r>
      <w:bookmarkEnd w:id="296"/>
      <w:bookmarkEnd w:id="297"/>
      <w:bookmarkEnd w:id="298"/>
      <w:bookmarkEnd w:id="299"/>
      <w:bookmarkEnd w:id="300"/>
      <w:bookmarkEnd w:id="301"/>
      <w:bookmarkEnd w:id="302"/>
      <w:bookmarkEnd w:id="303"/>
    </w:p>
    <w:p w:rsidR="00A43E52" w:rsidRPr="005D73A6" w:rsidRDefault="00A43E52" w:rsidP="00A43E52">
      <w:pPr>
        <w:widowControl/>
        <w:adjustRightInd/>
        <w:snapToGrid/>
        <w:spacing w:line="240" w:lineRule="auto"/>
        <w:jc w:val="left"/>
      </w:pPr>
    </w:p>
    <w:p w:rsidR="00777607" w:rsidRPr="005D73A6" w:rsidRDefault="00777607">
      <w:pPr>
        <w:widowControl/>
        <w:adjustRightInd/>
        <w:snapToGrid/>
        <w:spacing w:line="240" w:lineRule="auto"/>
        <w:jc w:val="left"/>
      </w:pPr>
      <w:r w:rsidRPr="005D73A6">
        <w:br w:type="page"/>
      </w:r>
    </w:p>
    <w:p w:rsidR="004367F2" w:rsidRPr="005D73A6" w:rsidRDefault="007D6517" w:rsidP="006D51CA">
      <w:pPr>
        <w:pStyle w:val="00"/>
        <w:spacing w:after="0" w:afterAutospacing="0"/>
        <w:rPr>
          <w:sz w:val="44"/>
        </w:rPr>
      </w:pPr>
      <w:bookmarkStart w:id="304" w:name="_Toc477335024"/>
      <w:bookmarkStart w:id="305" w:name="_Toc477511570"/>
      <w:bookmarkStart w:id="306" w:name="_Toc482283564"/>
      <w:bookmarkStart w:id="307" w:name="_Toc482288586"/>
      <w:bookmarkStart w:id="308" w:name="_Toc482795863"/>
      <w:bookmarkStart w:id="309" w:name="_Toc482973110"/>
      <w:bookmarkStart w:id="310" w:name="_Toc488826135"/>
      <w:bookmarkStart w:id="311" w:name="_Toc489286682"/>
      <w:bookmarkStart w:id="312" w:name="_Toc489345396"/>
      <w:bookmarkStart w:id="313" w:name="_Toc494456369"/>
      <w:bookmarkStart w:id="314" w:name="_Toc23955283"/>
      <w:proofErr w:type="gramStart"/>
      <w:r w:rsidRPr="005D73A6">
        <w:rPr>
          <w:sz w:val="44"/>
        </w:rPr>
        <w:lastRenderedPageBreak/>
        <w:t>申</w:t>
      </w:r>
      <w:r w:rsidR="006D51CA" w:rsidRPr="005D73A6">
        <w:rPr>
          <w:sz w:val="44"/>
        </w:rPr>
        <w:t>租</w:t>
      </w:r>
      <w:bookmarkEnd w:id="304"/>
      <w:bookmarkEnd w:id="305"/>
      <w:r w:rsidRPr="005D73A6">
        <w:rPr>
          <w:sz w:val="44"/>
        </w:rPr>
        <w:t>彰濱</w:t>
      </w:r>
      <w:proofErr w:type="gramEnd"/>
      <w:r w:rsidRPr="005D73A6">
        <w:rPr>
          <w:sz w:val="44"/>
        </w:rPr>
        <w:t>工業區</w:t>
      </w:r>
      <w:r w:rsidR="00F61680" w:rsidRPr="005D73A6">
        <w:rPr>
          <w:sz w:val="44"/>
        </w:rPr>
        <w:t>崙尾東區</w:t>
      </w:r>
      <w:proofErr w:type="gramStart"/>
      <w:r w:rsidR="005D7A00" w:rsidRPr="005D73A6">
        <w:t>崙海段</w:t>
      </w:r>
      <w:proofErr w:type="gramEnd"/>
      <w:r w:rsidR="005D7A00" w:rsidRPr="005D73A6">
        <w:t>71</w:t>
      </w:r>
      <w:r w:rsidR="001C7961" w:rsidRPr="005D73A6">
        <w:t>地號</w:t>
      </w:r>
      <w:r w:rsidRPr="005D73A6">
        <w:rPr>
          <w:sz w:val="44"/>
        </w:rPr>
        <w:t>土地</w:t>
      </w:r>
      <w:bookmarkStart w:id="315" w:name="_Toc477511571"/>
      <w:bookmarkEnd w:id="306"/>
      <w:bookmarkEnd w:id="307"/>
      <w:bookmarkEnd w:id="308"/>
      <w:bookmarkEnd w:id="309"/>
      <w:bookmarkEnd w:id="310"/>
      <w:bookmarkEnd w:id="311"/>
      <w:bookmarkEnd w:id="312"/>
      <w:bookmarkEnd w:id="313"/>
      <w:bookmarkEnd w:id="314"/>
    </w:p>
    <w:p w:rsidR="006D51CA" w:rsidRPr="005D73A6" w:rsidRDefault="006D51CA" w:rsidP="006D51CA">
      <w:pPr>
        <w:pStyle w:val="00"/>
        <w:spacing w:after="0" w:afterAutospacing="0"/>
        <w:rPr>
          <w:sz w:val="44"/>
        </w:rPr>
      </w:pPr>
      <w:bookmarkStart w:id="316" w:name="_Toc494456370"/>
      <w:bookmarkStart w:id="317" w:name="_Toc23955284"/>
      <w:r w:rsidRPr="005D73A6">
        <w:rPr>
          <w:sz w:val="44"/>
        </w:rPr>
        <w:t>繳款銀行專戶一覽表</w:t>
      </w:r>
      <w:bookmarkEnd w:id="315"/>
      <w:bookmarkEnd w:id="316"/>
      <w:bookmarkEnd w:id="317"/>
    </w:p>
    <w:tbl>
      <w:tblPr>
        <w:tblW w:w="977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901"/>
        <w:gridCol w:w="3686"/>
        <w:gridCol w:w="3183"/>
      </w:tblGrid>
      <w:tr w:rsidR="00C316E5" w:rsidRPr="005D73A6" w:rsidTr="007D6517">
        <w:trPr>
          <w:cantSplit/>
          <w:trHeight w:val="689"/>
          <w:jc w:val="center"/>
        </w:trPr>
        <w:tc>
          <w:tcPr>
            <w:tcW w:w="2901" w:type="dxa"/>
            <w:tcBorders>
              <w:top w:val="single" w:sz="12" w:space="0" w:color="auto"/>
              <w:bottom w:val="single" w:sz="12" w:space="0" w:color="auto"/>
              <w:right w:val="single" w:sz="12" w:space="0" w:color="auto"/>
            </w:tcBorders>
            <w:vAlign w:val="center"/>
          </w:tcPr>
          <w:p w:rsidR="006D51CA" w:rsidRPr="005D73A6" w:rsidRDefault="006D51CA" w:rsidP="00C4370C">
            <w:pPr>
              <w:autoSpaceDE w:val="0"/>
              <w:autoSpaceDN w:val="0"/>
              <w:jc w:val="center"/>
              <w:rPr>
                <w:sz w:val="32"/>
                <w:szCs w:val="32"/>
              </w:rPr>
            </w:pPr>
            <w:r w:rsidRPr="005D73A6">
              <w:rPr>
                <w:sz w:val="32"/>
                <w:szCs w:val="32"/>
              </w:rPr>
              <w:t>款項類別</w:t>
            </w:r>
          </w:p>
        </w:tc>
        <w:tc>
          <w:tcPr>
            <w:tcW w:w="3686" w:type="dxa"/>
            <w:tcBorders>
              <w:top w:val="single" w:sz="12" w:space="0" w:color="auto"/>
              <w:left w:val="single" w:sz="12" w:space="0" w:color="auto"/>
              <w:bottom w:val="single" w:sz="12" w:space="0" w:color="auto"/>
              <w:right w:val="single" w:sz="12" w:space="0" w:color="auto"/>
            </w:tcBorders>
            <w:vAlign w:val="center"/>
          </w:tcPr>
          <w:p w:rsidR="006D51CA" w:rsidRPr="005D73A6" w:rsidRDefault="006D51CA" w:rsidP="00C4370C">
            <w:pPr>
              <w:autoSpaceDE w:val="0"/>
              <w:autoSpaceDN w:val="0"/>
              <w:jc w:val="center"/>
              <w:rPr>
                <w:sz w:val="32"/>
                <w:szCs w:val="32"/>
              </w:rPr>
            </w:pPr>
            <w:r w:rsidRPr="005D73A6">
              <w:rPr>
                <w:sz w:val="32"/>
                <w:szCs w:val="32"/>
              </w:rPr>
              <w:t>帳戶名稱</w:t>
            </w:r>
          </w:p>
        </w:tc>
        <w:tc>
          <w:tcPr>
            <w:tcW w:w="3183" w:type="dxa"/>
            <w:tcBorders>
              <w:top w:val="single" w:sz="12" w:space="0" w:color="auto"/>
              <w:left w:val="single" w:sz="12" w:space="0" w:color="auto"/>
              <w:bottom w:val="single" w:sz="12" w:space="0" w:color="auto"/>
            </w:tcBorders>
            <w:vAlign w:val="center"/>
          </w:tcPr>
          <w:p w:rsidR="006D51CA" w:rsidRPr="005D73A6" w:rsidRDefault="006D51CA" w:rsidP="00C4370C">
            <w:pPr>
              <w:autoSpaceDE w:val="0"/>
              <w:autoSpaceDN w:val="0"/>
              <w:jc w:val="center"/>
              <w:rPr>
                <w:sz w:val="32"/>
                <w:szCs w:val="32"/>
              </w:rPr>
            </w:pPr>
            <w:r w:rsidRPr="005D73A6">
              <w:rPr>
                <w:sz w:val="32"/>
                <w:szCs w:val="32"/>
              </w:rPr>
              <w:t>帳戶帳號</w:t>
            </w:r>
          </w:p>
        </w:tc>
      </w:tr>
      <w:tr w:rsidR="006D51CA" w:rsidRPr="005D73A6" w:rsidTr="007D6517">
        <w:trPr>
          <w:cantSplit/>
          <w:trHeight w:val="2158"/>
          <w:jc w:val="center"/>
        </w:trPr>
        <w:tc>
          <w:tcPr>
            <w:tcW w:w="2901" w:type="dxa"/>
            <w:tcBorders>
              <w:top w:val="single" w:sz="12" w:space="0" w:color="auto"/>
              <w:right w:val="single" w:sz="12" w:space="0" w:color="auto"/>
            </w:tcBorders>
            <w:vAlign w:val="center"/>
          </w:tcPr>
          <w:p w:rsidR="006D51CA" w:rsidRPr="005D73A6" w:rsidRDefault="006D51CA" w:rsidP="007F1B07">
            <w:pPr>
              <w:pStyle w:val="ae"/>
              <w:numPr>
                <w:ilvl w:val="0"/>
                <w:numId w:val="14"/>
              </w:numPr>
              <w:autoSpaceDE w:val="0"/>
              <w:autoSpaceDN w:val="0"/>
              <w:ind w:leftChars="0"/>
              <w:jc w:val="left"/>
              <w:rPr>
                <w:sz w:val="32"/>
                <w:szCs w:val="32"/>
              </w:rPr>
            </w:pPr>
            <w:r w:rsidRPr="005D73A6">
              <w:rPr>
                <w:sz w:val="32"/>
                <w:szCs w:val="32"/>
              </w:rPr>
              <w:t>3%</w:t>
            </w:r>
            <w:r w:rsidRPr="005D73A6">
              <w:rPr>
                <w:sz w:val="32"/>
                <w:szCs w:val="32"/>
              </w:rPr>
              <w:t>保證金</w:t>
            </w:r>
          </w:p>
          <w:p w:rsidR="006D51CA" w:rsidRPr="005D73A6" w:rsidRDefault="006D51CA" w:rsidP="007F1B07">
            <w:pPr>
              <w:pStyle w:val="ae"/>
              <w:numPr>
                <w:ilvl w:val="0"/>
                <w:numId w:val="14"/>
              </w:numPr>
              <w:autoSpaceDE w:val="0"/>
              <w:autoSpaceDN w:val="0"/>
              <w:ind w:leftChars="0"/>
              <w:jc w:val="left"/>
              <w:rPr>
                <w:sz w:val="32"/>
                <w:szCs w:val="32"/>
              </w:rPr>
            </w:pPr>
            <w:r w:rsidRPr="005D73A6">
              <w:rPr>
                <w:sz w:val="32"/>
                <w:szCs w:val="32"/>
              </w:rPr>
              <w:t>土地租金</w:t>
            </w:r>
          </w:p>
          <w:p w:rsidR="006D51CA" w:rsidRPr="005D73A6" w:rsidRDefault="007D6517" w:rsidP="007F1B07">
            <w:pPr>
              <w:pStyle w:val="ae"/>
              <w:numPr>
                <w:ilvl w:val="0"/>
                <w:numId w:val="14"/>
              </w:numPr>
              <w:autoSpaceDE w:val="0"/>
              <w:autoSpaceDN w:val="0"/>
              <w:ind w:leftChars="0"/>
              <w:jc w:val="left"/>
              <w:rPr>
                <w:sz w:val="32"/>
                <w:szCs w:val="32"/>
              </w:rPr>
            </w:pPr>
            <w:r w:rsidRPr="005D73A6">
              <w:rPr>
                <w:sz w:val="32"/>
                <w:szCs w:val="32"/>
              </w:rPr>
              <w:t>預繳</w:t>
            </w:r>
            <w:r w:rsidRPr="005D73A6">
              <w:rPr>
                <w:sz w:val="32"/>
                <w:szCs w:val="32"/>
              </w:rPr>
              <w:t>2</w:t>
            </w:r>
            <w:r w:rsidRPr="005D73A6">
              <w:rPr>
                <w:sz w:val="32"/>
                <w:szCs w:val="32"/>
              </w:rPr>
              <w:t>年租金</w:t>
            </w:r>
          </w:p>
          <w:p w:rsidR="006D51CA" w:rsidRPr="005D73A6" w:rsidRDefault="006D51CA" w:rsidP="007F1B07">
            <w:pPr>
              <w:pStyle w:val="ae"/>
              <w:numPr>
                <w:ilvl w:val="0"/>
                <w:numId w:val="14"/>
              </w:numPr>
              <w:autoSpaceDE w:val="0"/>
              <w:autoSpaceDN w:val="0"/>
              <w:ind w:leftChars="0"/>
              <w:jc w:val="left"/>
              <w:rPr>
                <w:sz w:val="32"/>
                <w:szCs w:val="32"/>
              </w:rPr>
            </w:pPr>
            <w:r w:rsidRPr="005D73A6">
              <w:rPr>
                <w:sz w:val="32"/>
                <w:szCs w:val="32"/>
              </w:rPr>
              <w:t>擔保金</w:t>
            </w:r>
          </w:p>
          <w:p w:rsidR="006D51CA" w:rsidRPr="005D73A6" w:rsidRDefault="006D51CA" w:rsidP="007F1B07">
            <w:pPr>
              <w:pStyle w:val="ae"/>
              <w:numPr>
                <w:ilvl w:val="0"/>
                <w:numId w:val="14"/>
              </w:numPr>
              <w:autoSpaceDE w:val="0"/>
              <w:autoSpaceDN w:val="0"/>
              <w:ind w:leftChars="0"/>
              <w:jc w:val="left"/>
              <w:rPr>
                <w:sz w:val="32"/>
                <w:szCs w:val="32"/>
              </w:rPr>
            </w:pPr>
            <w:r w:rsidRPr="005D73A6">
              <w:rPr>
                <w:sz w:val="32"/>
                <w:szCs w:val="32"/>
              </w:rPr>
              <w:t>5%</w:t>
            </w:r>
            <w:r w:rsidRPr="005D73A6">
              <w:rPr>
                <w:sz w:val="32"/>
                <w:szCs w:val="32"/>
              </w:rPr>
              <w:t>營業稅</w:t>
            </w:r>
          </w:p>
        </w:tc>
        <w:tc>
          <w:tcPr>
            <w:tcW w:w="3686" w:type="dxa"/>
            <w:tcBorders>
              <w:top w:val="single" w:sz="12" w:space="0" w:color="auto"/>
              <w:left w:val="single" w:sz="12" w:space="0" w:color="auto"/>
              <w:right w:val="single" w:sz="12" w:space="0" w:color="auto"/>
            </w:tcBorders>
            <w:vAlign w:val="center"/>
          </w:tcPr>
          <w:p w:rsidR="006D51CA" w:rsidRPr="005D73A6" w:rsidRDefault="007D6517" w:rsidP="00C4370C">
            <w:pPr>
              <w:autoSpaceDE w:val="0"/>
              <w:autoSpaceDN w:val="0"/>
              <w:jc w:val="center"/>
              <w:rPr>
                <w:sz w:val="32"/>
                <w:szCs w:val="32"/>
              </w:rPr>
            </w:pPr>
            <w:r w:rsidRPr="005D73A6">
              <w:rPr>
                <w:sz w:val="32"/>
                <w:szCs w:val="32"/>
              </w:rPr>
              <w:t>產業園區開發管理基金</w:t>
            </w:r>
            <w:r w:rsidRPr="005D73A6">
              <w:rPr>
                <w:sz w:val="32"/>
                <w:szCs w:val="32"/>
              </w:rPr>
              <w:t>-</w:t>
            </w:r>
            <w:r w:rsidRPr="005D73A6">
              <w:rPr>
                <w:sz w:val="32"/>
                <w:szCs w:val="32"/>
              </w:rPr>
              <w:br/>
            </w:r>
            <w:r w:rsidRPr="005D73A6">
              <w:rPr>
                <w:sz w:val="32"/>
                <w:szCs w:val="32"/>
              </w:rPr>
              <w:t>彰濱中心</w:t>
            </w:r>
            <w:r w:rsidRPr="005D73A6">
              <w:rPr>
                <w:sz w:val="32"/>
                <w:szCs w:val="32"/>
              </w:rPr>
              <w:t>411</w:t>
            </w:r>
            <w:r w:rsidRPr="005D73A6">
              <w:rPr>
                <w:sz w:val="32"/>
                <w:szCs w:val="32"/>
              </w:rPr>
              <w:t>專戶</w:t>
            </w:r>
          </w:p>
        </w:tc>
        <w:tc>
          <w:tcPr>
            <w:tcW w:w="3183" w:type="dxa"/>
            <w:tcBorders>
              <w:top w:val="single" w:sz="12" w:space="0" w:color="auto"/>
              <w:left w:val="single" w:sz="12" w:space="0" w:color="auto"/>
            </w:tcBorders>
            <w:vAlign w:val="center"/>
          </w:tcPr>
          <w:p w:rsidR="006D51CA" w:rsidRPr="005D73A6" w:rsidRDefault="00614990" w:rsidP="00C4370C">
            <w:pPr>
              <w:autoSpaceDE w:val="0"/>
              <w:autoSpaceDN w:val="0"/>
              <w:jc w:val="center"/>
              <w:rPr>
                <w:sz w:val="32"/>
                <w:szCs w:val="32"/>
              </w:rPr>
            </w:pPr>
            <w:r w:rsidRPr="005D73A6">
              <w:rPr>
                <w:sz w:val="32"/>
                <w:szCs w:val="32"/>
              </w:rPr>
              <w:t>臺</w:t>
            </w:r>
            <w:r w:rsidR="007D6517" w:rsidRPr="005D73A6">
              <w:rPr>
                <w:sz w:val="32"/>
                <w:szCs w:val="32"/>
              </w:rPr>
              <w:t>灣銀行鹿港分行</w:t>
            </w:r>
            <w:r w:rsidR="007D6517" w:rsidRPr="005D73A6">
              <w:rPr>
                <w:sz w:val="32"/>
                <w:szCs w:val="32"/>
              </w:rPr>
              <w:t>143036075011</w:t>
            </w:r>
          </w:p>
        </w:tc>
      </w:tr>
    </w:tbl>
    <w:p w:rsidR="006D51CA" w:rsidRPr="005D73A6" w:rsidRDefault="006D51CA" w:rsidP="006D51CA">
      <w:pPr>
        <w:widowControl/>
        <w:adjustRightInd/>
        <w:snapToGrid/>
        <w:spacing w:line="240" w:lineRule="auto"/>
        <w:jc w:val="left"/>
        <w:rPr>
          <w:sz w:val="36"/>
        </w:rPr>
      </w:pPr>
    </w:p>
    <w:p w:rsidR="00216486" w:rsidRPr="005D73A6" w:rsidRDefault="00216486">
      <w:pPr>
        <w:widowControl/>
        <w:adjustRightInd/>
        <w:snapToGrid/>
        <w:spacing w:line="240" w:lineRule="auto"/>
        <w:jc w:val="left"/>
        <w:rPr>
          <w:sz w:val="36"/>
        </w:rPr>
      </w:pPr>
      <w:r w:rsidRPr="005D73A6">
        <w:rPr>
          <w:sz w:val="36"/>
        </w:rPr>
        <w:br w:type="page"/>
      </w:r>
    </w:p>
    <w:p w:rsidR="00EB34E2" w:rsidRPr="005D73A6" w:rsidRDefault="00EB34E2" w:rsidP="00635A51">
      <w:pPr>
        <w:topLinePunct/>
        <w:autoSpaceDE w:val="0"/>
        <w:autoSpaceDN w:val="0"/>
        <w:spacing w:line="240" w:lineRule="auto"/>
        <w:jc w:val="center"/>
        <w:rPr>
          <w:b/>
          <w:sz w:val="44"/>
          <w:szCs w:val="40"/>
        </w:rPr>
      </w:pPr>
      <w:r w:rsidRPr="005D73A6">
        <w:rPr>
          <w:b/>
          <w:sz w:val="44"/>
          <w:szCs w:val="40"/>
        </w:rPr>
        <w:lastRenderedPageBreak/>
        <w:t>彰濱工業區</w:t>
      </w:r>
      <w:r w:rsidR="00211A5D" w:rsidRPr="005D73A6">
        <w:rPr>
          <w:b/>
          <w:sz w:val="44"/>
          <w:szCs w:val="40"/>
        </w:rPr>
        <w:t>崙尾東區</w:t>
      </w:r>
      <w:proofErr w:type="gramStart"/>
      <w:r w:rsidR="005D7A00" w:rsidRPr="005D73A6">
        <w:rPr>
          <w:sz w:val="44"/>
          <w:szCs w:val="44"/>
        </w:rPr>
        <w:t>崙海段</w:t>
      </w:r>
      <w:proofErr w:type="gramEnd"/>
      <w:r w:rsidR="005D7A00" w:rsidRPr="005D73A6">
        <w:rPr>
          <w:sz w:val="44"/>
          <w:szCs w:val="44"/>
        </w:rPr>
        <w:t>71</w:t>
      </w:r>
      <w:r w:rsidR="001C7961" w:rsidRPr="005D73A6">
        <w:rPr>
          <w:sz w:val="44"/>
          <w:szCs w:val="44"/>
        </w:rPr>
        <w:t>地號</w:t>
      </w:r>
      <w:r w:rsidR="00211A5D" w:rsidRPr="005D73A6">
        <w:rPr>
          <w:b/>
          <w:sz w:val="44"/>
          <w:szCs w:val="40"/>
        </w:rPr>
        <w:t>土地</w:t>
      </w:r>
    </w:p>
    <w:p w:rsidR="00216486" w:rsidRPr="005D73A6" w:rsidRDefault="00EB34E2" w:rsidP="00635A51">
      <w:pPr>
        <w:topLinePunct/>
        <w:autoSpaceDE w:val="0"/>
        <w:autoSpaceDN w:val="0"/>
        <w:spacing w:line="240" w:lineRule="auto"/>
        <w:jc w:val="center"/>
        <w:outlineLvl w:val="0"/>
        <w:rPr>
          <w:sz w:val="36"/>
          <w:szCs w:val="40"/>
        </w:rPr>
      </w:pPr>
      <w:r w:rsidRPr="005D73A6">
        <w:rPr>
          <w:sz w:val="36"/>
          <w:szCs w:val="40"/>
        </w:rPr>
        <w:t>申租</w:t>
      </w:r>
      <w:r w:rsidR="00216486" w:rsidRPr="005D73A6">
        <w:rPr>
          <w:sz w:val="36"/>
          <w:szCs w:val="40"/>
        </w:rPr>
        <w:t>廠商資格初審表</w:t>
      </w:r>
    </w:p>
    <w:p w:rsidR="00C4370C" w:rsidRPr="005D73A6" w:rsidRDefault="00C4370C" w:rsidP="00C316E5">
      <w:pPr>
        <w:topLinePunct/>
        <w:autoSpaceDE w:val="0"/>
        <w:autoSpaceDN w:val="0"/>
        <w:spacing w:beforeLines="50" w:before="190" w:afterLines="50" w:after="190"/>
        <w:rPr>
          <w:sz w:val="32"/>
          <w:szCs w:val="32"/>
        </w:rPr>
      </w:pPr>
      <w:r w:rsidRPr="005D73A6">
        <w:rPr>
          <w:sz w:val="32"/>
          <w:szCs w:val="32"/>
        </w:rPr>
        <w:t>收件日期：</w:t>
      </w:r>
    </w:p>
    <w:p w:rsidR="00C4370C" w:rsidRPr="005D73A6" w:rsidRDefault="00C4370C" w:rsidP="00C4370C">
      <w:pPr>
        <w:topLinePunct/>
        <w:autoSpaceDE w:val="0"/>
        <w:autoSpaceDN w:val="0"/>
        <w:rPr>
          <w:sz w:val="32"/>
          <w:szCs w:val="32"/>
        </w:rPr>
      </w:pPr>
      <w:r w:rsidRPr="005D73A6">
        <w:rPr>
          <w:sz w:val="32"/>
          <w:szCs w:val="32"/>
        </w:rPr>
        <w:t>收件序號：</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4439"/>
        <w:gridCol w:w="1423"/>
        <w:gridCol w:w="1460"/>
        <w:gridCol w:w="1881"/>
      </w:tblGrid>
      <w:tr w:rsidR="00C316E5" w:rsidRPr="005D73A6" w:rsidTr="00C4370C">
        <w:trPr>
          <w:trHeight w:val="525"/>
        </w:trPr>
        <w:tc>
          <w:tcPr>
            <w:tcW w:w="5000" w:type="pct"/>
            <w:gridSpan w:val="5"/>
            <w:vAlign w:val="center"/>
          </w:tcPr>
          <w:p w:rsidR="00216486" w:rsidRPr="005D73A6" w:rsidRDefault="00211A5D" w:rsidP="00C4370C">
            <w:pPr>
              <w:topLinePunct/>
              <w:autoSpaceDE w:val="0"/>
              <w:autoSpaceDN w:val="0"/>
              <w:jc w:val="center"/>
              <w:rPr>
                <w:b/>
                <w:sz w:val="32"/>
                <w:szCs w:val="32"/>
              </w:rPr>
            </w:pPr>
            <w:r w:rsidRPr="005D73A6">
              <w:rPr>
                <w:sz w:val="32"/>
                <w:szCs w:val="32"/>
              </w:rPr>
              <w:t>彰濱工業區崙尾東區</w:t>
            </w:r>
            <w:proofErr w:type="gramStart"/>
            <w:r w:rsidR="005D7A00" w:rsidRPr="005D73A6">
              <w:rPr>
                <w:sz w:val="32"/>
                <w:szCs w:val="32"/>
              </w:rPr>
              <w:t>崙海段</w:t>
            </w:r>
            <w:proofErr w:type="gramEnd"/>
            <w:r w:rsidR="005D7A00" w:rsidRPr="005D73A6">
              <w:rPr>
                <w:sz w:val="32"/>
                <w:szCs w:val="32"/>
              </w:rPr>
              <w:t>71</w:t>
            </w:r>
            <w:r w:rsidR="001C7961" w:rsidRPr="005D73A6">
              <w:rPr>
                <w:sz w:val="32"/>
                <w:szCs w:val="32"/>
              </w:rPr>
              <w:t>地號</w:t>
            </w:r>
            <w:r w:rsidRPr="005D73A6">
              <w:rPr>
                <w:sz w:val="32"/>
                <w:szCs w:val="32"/>
              </w:rPr>
              <w:t>土地</w:t>
            </w:r>
            <w:r w:rsidR="00C4370C" w:rsidRPr="005D73A6">
              <w:rPr>
                <w:sz w:val="32"/>
                <w:szCs w:val="32"/>
              </w:rPr>
              <w:t>出</w:t>
            </w:r>
            <w:r w:rsidR="00216486" w:rsidRPr="005D73A6">
              <w:rPr>
                <w:sz w:val="32"/>
                <w:szCs w:val="32"/>
              </w:rPr>
              <w:t>租</w:t>
            </w:r>
          </w:p>
        </w:tc>
      </w:tr>
      <w:tr w:rsidR="00C316E5" w:rsidRPr="005D73A6" w:rsidTr="00C4370C">
        <w:trPr>
          <w:trHeight w:val="1709"/>
        </w:trPr>
        <w:tc>
          <w:tcPr>
            <w:tcW w:w="5000" w:type="pct"/>
            <w:gridSpan w:val="5"/>
            <w:vAlign w:val="center"/>
          </w:tcPr>
          <w:p w:rsidR="00216486" w:rsidRPr="005D73A6" w:rsidRDefault="00216486" w:rsidP="00C4370C">
            <w:pPr>
              <w:topLinePunct/>
              <w:autoSpaceDE w:val="0"/>
              <w:autoSpaceDN w:val="0"/>
              <w:spacing w:line="480" w:lineRule="exact"/>
              <w:rPr>
                <w:szCs w:val="28"/>
              </w:rPr>
            </w:pPr>
            <w:r w:rsidRPr="005D73A6">
              <w:rPr>
                <w:szCs w:val="28"/>
              </w:rPr>
              <w:t>廠商名稱：</w:t>
            </w:r>
          </w:p>
          <w:p w:rsidR="00216486" w:rsidRPr="005D73A6" w:rsidRDefault="00216486" w:rsidP="00C4370C">
            <w:pPr>
              <w:topLinePunct/>
              <w:autoSpaceDE w:val="0"/>
              <w:autoSpaceDN w:val="0"/>
              <w:spacing w:line="480" w:lineRule="exact"/>
              <w:ind w:left="839" w:hanging="839"/>
              <w:rPr>
                <w:szCs w:val="28"/>
              </w:rPr>
            </w:pPr>
            <w:r w:rsidRPr="005D73A6">
              <w:rPr>
                <w:szCs w:val="28"/>
              </w:rPr>
              <w:t>代表人：</w:t>
            </w:r>
          </w:p>
          <w:p w:rsidR="00216486" w:rsidRPr="005D73A6" w:rsidRDefault="00216486" w:rsidP="00C4370C">
            <w:pPr>
              <w:topLinePunct/>
              <w:autoSpaceDE w:val="0"/>
              <w:autoSpaceDN w:val="0"/>
              <w:spacing w:line="480" w:lineRule="exact"/>
              <w:ind w:left="839" w:hanging="839"/>
              <w:rPr>
                <w:szCs w:val="28"/>
              </w:rPr>
            </w:pPr>
            <w:r w:rsidRPr="005D73A6">
              <w:rPr>
                <w:szCs w:val="28"/>
              </w:rPr>
              <w:t>委託代理人</w:t>
            </w:r>
            <w:r w:rsidRPr="005D73A6">
              <w:rPr>
                <w:szCs w:val="28"/>
              </w:rPr>
              <w:t>/</w:t>
            </w:r>
            <w:r w:rsidRPr="005D73A6">
              <w:rPr>
                <w:szCs w:val="28"/>
              </w:rPr>
              <w:t>聯絡方式：</w:t>
            </w:r>
          </w:p>
          <w:p w:rsidR="00216486" w:rsidRPr="005D73A6" w:rsidRDefault="006A56B7" w:rsidP="006A56B7">
            <w:pPr>
              <w:topLinePunct/>
              <w:autoSpaceDE w:val="0"/>
              <w:autoSpaceDN w:val="0"/>
              <w:spacing w:line="480" w:lineRule="exact"/>
              <w:rPr>
                <w:sz w:val="32"/>
                <w:szCs w:val="32"/>
              </w:rPr>
            </w:pPr>
            <w:r w:rsidRPr="005D73A6">
              <w:rPr>
                <w:szCs w:val="28"/>
              </w:rPr>
              <w:t>申租</w:t>
            </w:r>
            <w:proofErr w:type="gramStart"/>
            <w:r w:rsidRPr="005D73A6">
              <w:rPr>
                <w:szCs w:val="28"/>
              </w:rPr>
              <w:t>坵</w:t>
            </w:r>
            <w:proofErr w:type="gramEnd"/>
            <w:r w:rsidRPr="005D73A6">
              <w:rPr>
                <w:szCs w:val="28"/>
              </w:rPr>
              <w:t>塊編號</w:t>
            </w:r>
            <w:r w:rsidR="00216486" w:rsidRPr="005D73A6">
              <w:rPr>
                <w:szCs w:val="28"/>
              </w:rPr>
              <w:t>：</w:t>
            </w:r>
          </w:p>
        </w:tc>
      </w:tr>
      <w:tr w:rsidR="00C316E5" w:rsidRPr="005D73A6" w:rsidTr="007730EC">
        <w:trPr>
          <w:trHeight w:val="130"/>
        </w:trPr>
        <w:tc>
          <w:tcPr>
            <w:tcW w:w="2609" w:type="pct"/>
            <w:gridSpan w:val="2"/>
            <w:vAlign w:val="center"/>
          </w:tcPr>
          <w:p w:rsidR="006A56B7" w:rsidRPr="005D73A6" w:rsidRDefault="006A56B7" w:rsidP="007730EC">
            <w:pPr>
              <w:topLinePunct/>
              <w:autoSpaceDE w:val="0"/>
              <w:autoSpaceDN w:val="0"/>
              <w:rPr>
                <w:sz w:val="32"/>
                <w:szCs w:val="32"/>
              </w:rPr>
            </w:pPr>
            <w:r w:rsidRPr="005D73A6">
              <w:rPr>
                <w:sz w:val="32"/>
                <w:szCs w:val="32"/>
              </w:rPr>
              <w:t>申請應備書件</w:t>
            </w:r>
            <w:r w:rsidRPr="005D73A6">
              <w:rPr>
                <w:b/>
                <w:szCs w:val="28"/>
              </w:rPr>
              <w:t>（一式</w:t>
            </w:r>
            <w:r w:rsidRPr="005D73A6">
              <w:rPr>
                <w:b/>
                <w:szCs w:val="28"/>
              </w:rPr>
              <w:t>2</w:t>
            </w:r>
            <w:r w:rsidRPr="005D73A6">
              <w:rPr>
                <w:b/>
                <w:szCs w:val="28"/>
              </w:rPr>
              <w:t>份）</w:t>
            </w:r>
          </w:p>
        </w:tc>
        <w:tc>
          <w:tcPr>
            <w:tcW w:w="714" w:type="pct"/>
            <w:vAlign w:val="center"/>
          </w:tcPr>
          <w:p w:rsidR="006A56B7" w:rsidRPr="005D73A6" w:rsidRDefault="006A56B7" w:rsidP="007730EC">
            <w:pPr>
              <w:topLinePunct/>
              <w:autoSpaceDE w:val="0"/>
              <w:autoSpaceDN w:val="0"/>
              <w:jc w:val="center"/>
              <w:rPr>
                <w:sz w:val="32"/>
                <w:szCs w:val="32"/>
              </w:rPr>
            </w:pPr>
            <w:r w:rsidRPr="005D73A6">
              <w:rPr>
                <w:sz w:val="32"/>
                <w:szCs w:val="32"/>
              </w:rPr>
              <w:t>有</w:t>
            </w:r>
          </w:p>
        </w:tc>
        <w:tc>
          <w:tcPr>
            <w:tcW w:w="733" w:type="pct"/>
            <w:vAlign w:val="center"/>
          </w:tcPr>
          <w:p w:rsidR="006A56B7" w:rsidRPr="005D73A6" w:rsidRDefault="006A56B7" w:rsidP="007730EC">
            <w:pPr>
              <w:topLinePunct/>
              <w:autoSpaceDE w:val="0"/>
              <w:autoSpaceDN w:val="0"/>
              <w:jc w:val="center"/>
              <w:rPr>
                <w:sz w:val="32"/>
                <w:szCs w:val="32"/>
              </w:rPr>
            </w:pPr>
            <w:r w:rsidRPr="005D73A6">
              <w:rPr>
                <w:sz w:val="32"/>
                <w:szCs w:val="32"/>
              </w:rPr>
              <w:t>無</w:t>
            </w:r>
          </w:p>
        </w:tc>
        <w:tc>
          <w:tcPr>
            <w:tcW w:w="944" w:type="pct"/>
            <w:vAlign w:val="center"/>
          </w:tcPr>
          <w:p w:rsidR="006A56B7" w:rsidRPr="005D73A6" w:rsidRDefault="006A56B7" w:rsidP="007730EC">
            <w:pPr>
              <w:topLinePunct/>
              <w:autoSpaceDE w:val="0"/>
              <w:autoSpaceDN w:val="0"/>
              <w:jc w:val="center"/>
              <w:rPr>
                <w:sz w:val="32"/>
                <w:szCs w:val="32"/>
              </w:rPr>
            </w:pPr>
            <w:r w:rsidRPr="005D73A6">
              <w:rPr>
                <w:sz w:val="32"/>
                <w:szCs w:val="32"/>
              </w:rPr>
              <w:t>備註</w:t>
            </w:r>
          </w:p>
        </w:tc>
      </w:tr>
      <w:tr w:rsidR="00C316E5" w:rsidRPr="005D73A6" w:rsidTr="007730EC">
        <w:trPr>
          <w:trHeight w:val="130"/>
        </w:trPr>
        <w:tc>
          <w:tcPr>
            <w:tcW w:w="381" w:type="pct"/>
            <w:vAlign w:val="center"/>
          </w:tcPr>
          <w:p w:rsidR="006A56B7" w:rsidRPr="005D73A6" w:rsidRDefault="006A56B7" w:rsidP="007730EC">
            <w:pPr>
              <w:topLinePunct/>
              <w:autoSpaceDE w:val="0"/>
              <w:autoSpaceDN w:val="0"/>
              <w:jc w:val="center"/>
              <w:rPr>
                <w:szCs w:val="28"/>
              </w:rPr>
            </w:pPr>
            <w:r w:rsidRPr="005D73A6">
              <w:rPr>
                <w:szCs w:val="28"/>
              </w:rPr>
              <w:t>1</w:t>
            </w:r>
          </w:p>
        </w:tc>
        <w:tc>
          <w:tcPr>
            <w:tcW w:w="2228" w:type="pct"/>
            <w:vAlign w:val="center"/>
          </w:tcPr>
          <w:p w:rsidR="006A56B7" w:rsidRPr="005D73A6" w:rsidRDefault="006A56B7" w:rsidP="007730EC">
            <w:pPr>
              <w:topLinePunct/>
              <w:autoSpaceDE w:val="0"/>
              <w:autoSpaceDN w:val="0"/>
              <w:rPr>
                <w:szCs w:val="28"/>
              </w:rPr>
            </w:pPr>
            <w:r w:rsidRPr="005D73A6">
              <w:rPr>
                <w:szCs w:val="28"/>
              </w:rPr>
              <w:t>土地申請書</w:t>
            </w:r>
          </w:p>
        </w:tc>
        <w:tc>
          <w:tcPr>
            <w:tcW w:w="714" w:type="pct"/>
            <w:vAlign w:val="center"/>
          </w:tcPr>
          <w:p w:rsidR="006A56B7" w:rsidRPr="005D73A6" w:rsidRDefault="006A56B7" w:rsidP="007730EC">
            <w:pPr>
              <w:topLinePunct/>
              <w:autoSpaceDE w:val="0"/>
              <w:autoSpaceDN w:val="0"/>
              <w:rPr>
                <w:szCs w:val="28"/>
              </w:rPr>
            </w:pPr>
          </w:p>
        </w:tc>
        <w:tc>
          <w:tcPr>
            <w:tcW w:w="733" w:type="pct"/>
            <w:vAlign w:val="center"/>
          </w:tcPr>
          <w:p w:rsidR="006A56B7" w:rsidRPr="005D73A6" w:rsidRDefault="006A56B7" w:rsidP="007730EC">
            <w:pPr>
              <w:topLinePunct/>
              <w:autoSpaceDE w:val="0"/>
              <w:autoSpaceDN w:val="0"/>
              <w:rPr>
                <w:szCs w:val="28"/>
              </w:rPr>
            </w:pPr>
          </w:p>
        </w:tc>
        <w:tc>
          <w:tcPr>
            <w:tcW w:w="944" w:type="pct"/>
            <w:vAlign w:val="center"/>
          </w:tcPr>
          <w:p w:rsidR="006A56B7" w:rsidRPr="005D73A6" w:rsidRDefault="006A56B7" w:rsidP="007730EC">
            <w:pPr>
              <w:topLinePunct/>
              <w:autoSpaceDE w:val="0"/>
              <w:autoSpaceDN w:val="0"/>
              <w:rPr>
                <w:szCs w:val="28"/>
              </w:rPr>
            </w:pPr>
          </w:p>
        </w:tc>
      </w:tr>
      <w:tr w:rsidR="00C316E5" w:rsidRPr="005D73A6" w:rsidTr="007730EC">
        <w:trPr>
          <w:trHeight w:val="130"/>
        </w:trPr>
        <w:tc>
          <w:tcPr>
            <w:tcW w:w="381" w:type="pct"/>
            <w:vAlign w:val="center"/>
          </w:tcPr>
          <w:p w:rsidR="006A56B7" w:rsidRPr="005D73A6" w:rsidRDefault="006A56B7" w:rsidP="007730EC">
            <w:pPr>
              <w:topLinePunct/>
              <w:autoSpaceDE w:val="0"/>
              <w:autoSpaceDN w:val="0"/>
              <w:jc w:val="center"/>
              <w:rPr>
                <w:szCs w:val="28"/>
              </w:rPr>
            </w:pPr>
            <w:r w:rsidRPr="005D73A6">
              <w:rPr>
                <w:szCs w:val="28"/>
              </w:rPr>
              <w:t>2</w:t>
            </w:r>
          </w:p>
        </w:tc>
        <w:tc>
          <w:tcPr>
            <w:tcW w:w="2228" w:type="pct"/>
            <w:vAlign w:val="center"/>
          </w:tcPr>
          <w:p w:rsidR="006A56B7" w:rsidRPr="005D73A6" w:rsidRDefault="006A56B7" w:rsidP="007730EC">
            <w:pPr>
              <w:topLinePunct/>
              <w:autoSpaceDE w:val="0"/>
              <w:autoSpaceDN w:val="0"/>
              <w:rPr>
                <w:szCs w:val="28"/>
              </w:rPr>
            </w:pPr>
            <w:r w:rsidRPr="005D73A6">
              <w:rPr>
                <w:szCs w:val="28"/>
              </w:rPr>
              <w:t>標的位置圖</w:t>
            </w:r>
          </w:p>
        </w:tc>
        <w:tc>
          <w:tcPr>
            <w:tcW w:w="714" w:type="pct"/>
            <w:vAlign w:val="center"/>
          </w:tcPr>
          <w:p w:rsidR="006A56B7" w:rsidRPr="005D73A6" w:rsidRDefault="006A56B7" w:rsidP="007730EC">
            <w:pPr>
              <w:topLinePunct/>
              <w:autoSpaceDE w:val="0"/>
              <w:autoSpaceDN w:val="0"/>
              <w:rPr>
                <w:szCs w:val="28"/>
              </w:rPr>
            </w:pPr>
          </w:p>
        </w:tc>
        <w:tc>
          <w:tcPr>
            <w:tcW w:w="733" w:type="pct"/>
            <w:vAlign w:val="center"/>
          </w:tcPr>
          <w:p w:rsidR="006A56B7" w:rsidRPr="005D73A6" w:rsidRDefault="006A56B7" w:rsidP="007730EC">
            <w:pPr>
              <w:topLinePunct/>
              <w:autoSpaceDE w:val="0"/>
              <w:autoSpaceDN w:val="0"/>
              <w:rPr>
                <w:szCs w:val="28"/>
              </w:rPr>
            </w:pPr>
          </w:p>
        </w:tc>
        <w:tc>
          <w:tcPr>
            <w:tcW w:w="944" w:type="pct"/>
            <w:vAlign w:val="center"/>
          </w:tcPr>
          <w:p w:rsidR="006A56B7" w:rsidRPr="005D73A6" w:rsidRDefault="006A56B7" w:rsidP="007730EC">
            <w:pPr>
              <w:topLinePunct/>
              <w:autoSpaceDE w:val="0"/>
              <w:autoSpaceDN w:val="0"/>
              <w:rPr>
                <w:szCs w:val="28"/>
              </w:rPr>
            </w:pPr>
          </w:p>
        </w:tc>
      </w:tr>
      <w:tr w:rsidR="00C316E5" w:rsidRPr="005D73A6" w:rsidTr="007730EC">
        <w:trPr>
          <w:trHeight w:val="370"/>
        </w:trPr>
        <w:tc>
          <w:tcPr>
            <w:tcW w:w="381" w:type="pct"/>
            <w:vAlign w:val="center"/>
          </w:tcPr>
          <w:p w:rsidR="006614CD" w:rsidRPr="005D73A6" w:rsidRDefault="006614CD" w:rsidP="006614CD">
            <w:pPr>
              <w:topLinePunct/>
              <w:autoSpaceDE w:val="0"/>
              <w:autoSpaceDN w:val="0"/>
              <w:jc w:val="center"/>
              <w:rPr>
                <w:szCs w:val="28"/>
              </w:rPr>
            </w:pPr>
            <w:r w:rsidRPr="005D73A6">
              <w:rPr>
                <w:szCs w:val="28"/>
              </w:rPr>
              <w:t>3</w:t>
            </w:r>
          </w:p>
        </w:tc>
        <w:tc>
          <w:tcPr>
            <w:tcW w:w="2228" w:type="pct"/>
            <w:vAlign w:val="center"/>
          </w:tcPr>
          <w:p w:rsidR="006614CD" w:rsidRPr="005D73A6" w:rsidRDefault="006614CD" w:rsidP="007730EC">
            <w:pPr>
              <w:topLinePunct/>
              <w:autoSpaceDE w:val="0"/>
              <w:autoSpaceDN w:val="0"/>
              <w:rPr>
                <w:szCs w:val="28"/>
              </w:rPr>
            </w:pPr>
            <w:r w:rsidRPr="005D73A6">
              <w:rPr>
                <w:szCs w:val="28"/>
              </w:rPr>
              <w:t>申租土地規劃圖</w:t>
            </w:r>
          </w:p>
        </w:tc>
        <w:tc>
          <w:tcPr>
            <w:tcW w:w="714" w:type="pct"/>
            <w:vAlign w:val="center"/>
          </w:tcPr>
          <w:p w:rsidR="006614CD" w:rsidRPr="005D73A6" w:rsidRDefault="006614CD" w:rsidP="007730EC">
            <w:pPr>
              <w:topLinePunct/>
              <w:autoSpaceDE w:val="0"/>
              <w:autoSpaceDN w:val="0"/>
              <w:rPr>
                <w:szCs w:val="28"/>
              </w:rPr>
            </w:pPr>
          </w:p>
        </w:tc>
        <w:tc>
          <w:tcPr>
            <w:tcW w:w="733" w:type="pct"/>
            <w:vAlign w:val="center"/>
          </w:tcPr>
          <w:p w:rsidR="006614CD" w:rsidRPr="005D73A6" w:rsidRDefault="006614CD" w:rsidP="007730EC">
            <w:pPr>
              <w:topLinePunct/>
              <w:autoSpaceDE w:val="0"/>
              <w:autoSpaceDN w:val="0"/>
              <w:rPr>
                <w:szCs w:val="28"/>
              </w:rPr>
            </w:pPr>
          </w:p>
        </w:tc>
        <w:tc>
          <w:tcPr>
            <w:tcW w:w="944" w:type="pct"/>
            <w:vAlign w:val="center"/>
          </w:tcPr>
          <w:p w:rsidR="006614CD" w:rsidRPr="005D73A6" w:rsidRDefault="006614CD" w:rsidP="007730EC">
            <w:pPr>
              <w:topLinePunct/>
              <w:autoSpaceDE w:val="0"/>
              <w:autoSpaceDN w:val="0"/>
              <w:rPr>
                <w:szCs w:val="28"/>
              </w:rPr>
            </w:pPr>
          </w:p>
        </w:tc>
      </w:tr>
      <w:tr w:rsidR="00C316E5" w:rsidRPr="005D73A6" w:rsidTr="007730EC">
        <w:trPr>
          <w:trHeight w:val="370"/>
        </w:trPr>
        <w:tc>
          <w:tcPr>
            <w:tcW w:w="381" w:type="pct"/>
            <w:vAlign w:val="center"/>
          </w:tcPr>
          <w:p w:rsidR="006A56B7" w:rsidRPr="005D73A6" w:rsidRDefault="006614CD" w:rsidP="007730EC">
            <w:pPr>
              <w:topLinePunct/>
              <w:autoSpaceDE w:val="0"/>
              <w:autoSpaceDN w:val="0"/>
              <w:jc w:val="center"/>
              <w:rPr>
                <w:szCs w:val="28"/>
              </w:rPr>
            </w:pPr>
            <w:r w:rsidRPr="005D73A6">
              <w:rPr>
                <w:szCs w:val="28"/>
              </w:rPr>
              <w:t>4</w:t>
            </w:r>
          </w:p>
        </w:tc>
        <w:tc>
          <w:tcPr>
            <w:tcW w:w="2228" w:type="pct"/>
            <w:vAlign w:val="center"/>
          </w:tcPr>
          <w:p w:rsidR="006A56B7" w:rsidRPr="005D73A6" w:rsidRDefault="006A56B7" w:rsidP="007730EC">
            <w:pPr>
              <w:topLinePunct/>
              <w:autoSpaceDE w:val="0"/>
              <w:autoSpaceDN w:val="0"/>
              <w:rPr>
                <w:szCs w:val="28"/>
              </w:rPr>
            </w:pPr>
            <w:r w:rsidRPr="005D73A6">
              <w:rPr>
                <w:szCs w:val="28"/>
              </w:rPr>
              <w:t>設備來源及性質說明書</w:t>
            </w:r>
          </w:p>
        </w:tc>
        <w:tc>
          <w:tcPr>
            <w:tcW w:w="714" w:type="pct"/>
            <w:vAlign w:val="center"/>
          </w:tcPr>
          <w:p w:rsidR="006A56B7" w:rsidRPr="005D73A6" w:rsidRDefault="006A56B7" w:rsidP="007730EC">
            <w:pPr>
              <w:topLinePunct/>
              <w:autoSpaceDE w:val="0"/>
              <w:autoSpaceDN w:val="0"/>
              <w:rPr>
                <w:szCs w:val="28"/>
              </w:rPr>
            </w:pPr>
          </w:p>
        </w:tc>
        <w:tc>
          <w:tcPr>
            <w:tcW w:w="733" w:type="pct"/>
            <w:vAlign w:val="center"/>
          </w:tcPr>
          <w:p w:rsidR="006A56B7" w:rsidRPr="005D73A6" w:rsidRDefault="006A56B7" w:rsidP="007730EC">
            <w:pPr>
              <w:topLinePunct/>
              <w:autoSpaceDE w:val="0"/>
              <w:autoSpaceDN w:val="0"/>
              <w:rPr>
                <w:szCs w:val="28"/>
              </w:rPr>
            </w:pPr>
          </w:p>
        </w:tc>
        <w:tc>
          <w:tcPr>
            <w:tcW w:w="944" w:type="pct"/>
            <w:vAlign w:val="center"/>
          </w:tcPr>
          <w:p w:rsidR="006A56B7" w:rsidRPr="005D73A6" w:rsidRDefault="006A56B7" w:rsidP="007730EC">
            <w:pPr>
              <w:topLinePunct/>
              <w:autoSpaceDE w:val="0"/>
              <w:autoSpaceDN w:val="0"/>
              <w:rPr>
                <w:szCs w:val="28"/>
              </w:rPr>
            </w:pPr>
          </w:p>
        </w:tc>
      </w:tr>
      <w:tr w:rsidR="00C316E5" w:rsidRPr="005D73A6" w:rsidTr="007730EC">
        <w:trPr>
          <w:trHeight w:val="130"/>
        </w:trPr>
        <w:tc>
          <w:tcPr>
            <w:tcW w:w="381" w:type="pct"/>
            <w:vAlign w:val="center"/>
          </w:tcPr>
          <w:p w:rsidR="006A56B7" w:rsidRPr="005D73A6" w:rsidRDefault="006614CD" w:rsidP="007730EC">
            <w:pPr>
              <w:topLinePunct/>
              <w:autoSpaceDE w:val="0"/>
              <w:autoSpaceDN w:val="0"/>
              <w:jc w:val="center"/>
              <w:rPr>
                <w:szCs w:val="28"/>
              </w:rPr>
            </w:pPr>
            <w:r w:rsidRPr="005D73A6">
              <w:rPr>
                <w:szCs w:val="28"/>
              </w:rPr>
              <w:t>5</w:t>
            </w:r>
          </w:p>
        </w:tc>
        <w:tc>
          <w:tcPr>
            <w:tcW w:w="2228" w:type="pct"/>
            <w:vAlign w:val="center"/>
          </w:tcPr>
          <w:p w:rsidR="006A56B7" w:rsidRPr="005D73A6" w:rsidRDefault="006A56B7" w:rsidP="002B7706">
            <w:pPr>
              <w:topLinePunct/>
              <w:autoSpaceDE w:val="0"/>
              <w:autoSpaceDN w:val="0"/>
              <w:rPr>
                <w:szCs w:val="28"/>
              </w:rPr>
            </w:pPr>
            <w:r w:rsidRPr="005D73A6">
              <w:rPr>
                <w:szCs w:val="28"/>
              </w:rPr>
              <w:t>投資計畫書</w:t>
            </w:r>
          </w:p>
        </w:tc>
        <w:tc>
          <w:tcPr>
            <w:tcW w:w="714" w:type="pct"/>
            <w:vAlign w:val="center"/>
          </w:tcPr>
          <w:p w:rsidR="006A56B7" w:rsidRPr="005D73A6" w:rsidRDefault="006A56B7" w:rsidP="007730EC">
            <w:pPr>
              <w:topLinePunct/>
              <w:autoSpaceDE w:val="0"/>
              <w:autoSpaceDN w:val="0"/>
              <w:rPr>
                <w:szCs w:val="28"/>
              </w:rPr>
            </w:pPr>
          </w:p>
        </w:tc>
        <w:tc>
          <w:tcPr>
            <w:tcW w:w="733" w:type="pct"/>
            <w:vAlign w:val="center"/>
          </w:tcPr>
          <w:p w:rsidR="006A56B7" w:rsidRPr="005D73A6" w:rsidRDefault="006A56B7" w:rsidP="007730EC">
            <w:pPr>
              <w:topLinePunct/>
              <w:autoSpaceDE w:val="0"/>
              <w:autoSpaceDN w:val="0"/>
              <w:rPr>
                <w:szCs w:val="28"/>
              </w:rPr>
            </w:pPr>
          </w:p>
        </w:tc>
        <w:tc>
          <w:tcPr>
            <w:tcW w:w="944" w:type="pct"/>
            <w:vAlign w:val="center"/>
          </w:tcPr>
          <w:p w:rsidR="006A56B7" w:rsidRPr="005D73A6" w:rsidRDefault="006A56B7" w:rsidP="007730EC">
            <w:pPr>
              <w:topLinePunct/>
              <w:autoSpaceDE w:val="0"/>
              <w:autoSpaceDN w:val="0"/>
              <w:rPr>
                <w:szCs w:val="28"/>
              </w:rPr>
            </w:pPr>
          </w:p>
        </w:tc>
      </w:tr>
      <w:tr w:rsidR="00C316E5" w:rsidRPr="005D73A6" w:rsidTr="007730EC">
        <w:trPr>
          <w:trHeight w:val="130"/>
        </w:trPr>
        <w:tc>
          <w:tcPr>
            <w:tcW w:w="381" w:type="pct"/>
            <w:vAlign w:val="center"/>
          </w:tcPr>
          <w:p w:rsidR="00211A5D" w:rsidRPr="005D73A6" w:rsidRDefault="006614CD" w:rsidP="007811D5">
            <w:pPr>
              <w:topLinePunct/>
              <w:autoSpaceDE w:val="0"/>
              <w:autoSpaceDN w:val="0"/>
              <w:jc w:val="center"/>
              <w:rPr>
                <w:szCs w:val="28"/>
              </w:rPr>
            </w:pPr>
            <w:r w:rsidRPr="005D73A6">
              <w:rPr>
                <w:szCs w:val="28"/>
              </w:rPr>
              <w:t>6</w:t>
            </w:r>
          </w:p>
        </w:tc>
        <w:tc>
          <w:tcPr>
            <w:tcW w:w="2228" w:type="pct"/>
            <w:vAlign w:val="center"/>
          </w:tcPr>
          <w:p w:rsidR="00211A5D" w:rsidRPr="005D73A6" w:rsidRDefault="00211A5D" w:rsidP="002A49ED">
            <w:pPr>
              <w:topLinePunct/>
              <w:autoSpaceDE w:val="0"/>
              <w:autoSpaceDN w:val="0"/>
              <w:rPr>
                <w:szCs w:val="28"/>
              </w:rPr>
            </w:pPr>
            <w:r w:rsidRPr="005D73A6">
              <w:rPr>
                <w:szCs w:val="28"/>
              </w:rPr>
              <w:t>土地承諾書</w:t>
            </w:r>
            <w:r w:rsidR="002A49ED" w:rsidRPr="005D73A6">
              <w:rPr>
                <w:szCs w:val="28"/>
              </w:rPr>
              <w:t>及切結書</w:t>
            </w:r>
            <w:r w:rsidR="002A49ED" w:rsidRPr="005D73A6">
              <w:rPr>
                <w:sz w:val="22"/>
                <w:szCs w:val="22"/>
              </w:rPr>
              <w:t>（用水、用電）</w:t>
            </w:r>
          </w:p>
        </w:tc>
        <w:tc>
          <w:tcPr>
            <w:tcW w:w="714" w:type="pct"/>
            <w:vAlign w:val="center"/>
          </w:tcPr>
          <w:p w:rsidR="00211A5D" w:rsidRPr="005D73A6" w:rsidRDefault="00211A5D" w:rsidP="007730EC">
            <w:pPr>
              <w:topLinePunct/>
              <w:autoSpaceDE w:val="0"/>
              <w:autoSpaceDN w:val="0"/>
              <w:rPr>
                <w:szCs w:val="28"/>
              </w:rPr>
            </w:pPr>
          </w:p>
        </w:tc>
        <w:tc>
          <w:tcPr>
            <w:tcW w:w="733" w:type="pct"/>
            <w:vAlign w:val="center"/>
          </w:tcPr>
          <w:p w:rsidR="00211A5D" w:rsidRPr="005D73A6" w:rsidRDefault="00211A5D" w:rsidP="007730EC">
            <w:pPr>
              <w:topLinePunct/>
              <w:autoSpaceDE w:val="0"/>
              <w:autoSpaceDN w:val="0"/>
              <w:rPr>
                <w:szCs w:val="28"/>
              </w:rPr>
            </w:pPr>
          </w:p>
        </w:tc>
        <w:tc>
          <w:tcPr>
            <w:tcW w:w="944" w:type="pct"/>
            <w:vAlign w:val="center"/>
          </w:tcPr>
          <w:p w:rsidR="00211A5D" w:rsidRPr="005D73A6" w:rsidRDefault="00211A5D" w:rsidP="007730EC">
            <w:pPr>
              <w:topLinePunct/>
              <w:autoSpaceDE w:val="0"/>
              <w:autoSpaceDN w:val="0"/>
              <w:rPr>
                <w:szCs w:val="28"/>
              </w:rPr>
            </w:pPr>
          </w:p>
        </w:tc>
      </w:tr>
      <w:tr w:rsidR="00C316E5" w:rsidRPr="005D73A6" w:rsidTr="007730EC">
        <w:trPr>
          <w:trHeight w:val="130"/>
        </w:trPr>
        <w:tc>
          <w:tcPr>
            <w:tcW w:w="381" w:type="pct"/>
            <w:vAlign w:val="center"/>
          </w:tcPr>
          <w:p w:rsidR="002A49ED" w:rsidRPr="005D73A6" w:rsidRDefault="002A49ED" w:rsidP="007811D5">
            <w:pPr>
              <w:topLinePunct/>
              <w:autoSpaceDE w:val="0"/>
              <w:autoSpaceDN w:val="0"/>
              <w:jc w:val="center"/>
              <w:rPr>
                <w:szCs w:val="28"/>
              </w:rPr>
            </w:pPr>
            <w:r w:rsidRPr="005D73A6">
              <w:rPr>
                <w:szCs w:val="28"/>
              </w:rPr>
              <w:t>7</w:t>
            </w:r>
          </w:p>
        </w:tc>
        <w:tc>
          <w:tcPr>
            <w:tcW w:w="2228" w:type="pct"/>
            <w:vAlign w:val="center"/>
          </w:tcPr>
          <w:p w:rsidR="002A49ED" w:rsidRPr="005D73A6" w:rsidRDefault="002A49ED" w:rsidP="004E4909">
            <w:pPr>
              <w:topLinePunct/>
              <w:autoSpaceDE w:val="0"/>
              <w:autoSpaceDN w:val="0"/>
              <w:rPr>
                <w:szCs w:val="28"/>
              </w:rPr>
            </w:pPr>
            <w:r w:rsidRPr="005D73A6">
              <w:rPr>
                <w:szCs w:val="28"/>
              </w:rPr>
              <w:t>工業區土地出租優惠方案切結書</w:t>
            </w:r>
          </w:p>
        </w:tc>
        <w:tc>
          <w:tcPr>
            <w:tcW w:w="714" w:type="pct"/>
            <w:vAlign w:val="center"/>
          </w:tcPr>
          <w:p w:rsidR="002A49ED" w:rsidRPr="005D73A6" w:rsidRDefault="002A49ED" w:rsidP="007730EC">
            <w:pPr>
              <w:topLinePunct/>
              <w:autoSpaceDE w:val="0"/>
              <w:autoSpaceDN w:val="0"/>
              <w:rPr>
                <w:szCs w:val="28"/>
              </w:rPr>
            </w:pPr>
          </w:p>
        </w:tc>
        <w:tc>
          <w:tcPr>
            <w:tcW w:w="733" w:type="pct"/>
            <w:vAlign w:val="center"/>
          </w:tcPr>
          <w:p w:rsidR="002A49ED" w:rsidRPr="005D73A6" w:rsidRDefault="002A49ED" w:rsidP="007730EC">
            <w:pPr>
              <w:topLinePunct/>
              <w:autoSpaceDE w:val="0"/>
              <w:autoSpaceDN w:val="0"/>
              <w:rPr>
                <w:szCs w:val="28"/>
              </w:rPr>
            </w:pPr>
          </w:p>
        </w:tc>
        <w:tc>
          <w:tcPr>
            <w:tcW w:w="944" w:type="pct"/>
            <w:vAlign w:val="center"/>
          </w:tcPr>
          <w:p w:rsidR="002A49ED" w:rsidRPr="005D73A6" w:rsidRDefault="002A49ED" w:rsidP="007730EC">
            <w:pPr>
              <w:topLinePunct/>
              <w:autoSpaceDE w:val="0"/>
              <w:autoSpaceDN w:val="0"/>
              <w:rPr>
                <w:szCs w:val="28"/>
              </w:rPr>
            </w:pPr>
          </w:p>
        </w:tc>
      </w:tr>
      <w:tr w:rsidR="00C316E5" w:rsidRPr="005D73A6" w:rsidTr="007730EC">
        <w:trPr>
          <w:trHeight w:val="130"/>
        </w:trPr>
        <w:tc>
          <w:tcPr>
            <w:tcW w:w="381" w:type="pct"/>
            <w:vAlign w:val="center"/>
          </w:tcPr>
          <w:p w:rsidR="002A49ED" w:rsidRPr="005D73A6" w:rsidRDefault="002A49ED" w:rsidP="007730EC">
            <w:pPr>
              <w:topLinePunct/>
              <w:autoSpaceDE w:val="0"/>
              <w:autoSpaceDN w:val="0"/>
              <w:jc w:val="center"/>
              <w:rPr>
                <w:szCs w:val="28"/>
              </w:rPr>
            </w:pPr>
            <w:r w:rsidRPr="005D73A6">
              <w:rPr>
                <w:szCs w:val="28"/>
              </w:rPr>
              <w:t>8</w:t>
            </w:r>
          </w:p>
        </w:tc>
        <w:tc>
          <w:tcPr>
            <w:tcW w:w="2228" w:type="pct"/>
            <w:vAlign w:val="center"/>
          </w:tcPr>
          <w:p w:rsidR="002A49ED" w:rsidRPr="005D73A6" w:rsidRDefault="002A49ED" w:rsidP="004E4909">
            <w:pPr>
              <w:topLinePunct/>
              <w:autoSpaceDE w:val="0"/>
              <w:autoSpaceDN w:val="0"/>
              <w:rPr>
                <w:szCs w:val="28"/>
              </w:rPr>
            </w:pPr>
            <w:r w:rsidRPr="005D73A6">
              <w:rPr>
                <w:szCs w:val="28"/>
              </w:rPr>
              <w:t>開發事項檢查表</w:t>
            </w:r>
          </w:p>
        </w:tc>
        <w:tc>
          <w:tcPr>
            <w:tcW w:w="714" w:type="pct"/>
            <w:vAlign w:val="center"/>
          </w:tcPr>
          <w:p w:rsidR="002A49ED" w:rsidRPr="005D73A6" w:rsidRDefault="002A49ED" w:rsidP="007730EC">
            <w:pPr>
              <w:topLinePunct/>
              <w:autoSpaceDE w:val="0"/>
              <w:autoSpaceDN w:val="0"/>
              <w:rPr>
                <w:szCs w:val="28"/>
              </w:rPr>
            </w:pPr>
          </w:p>
        </w:tc>
        <w:tc>
          <w:tcPr>
            <w:tcW w:w="733" w:type="pct"/>
            <w:vAlign w:val="center"/>
          </w:tcPr>
          <w:p w:rsidR="002A49ED" w:rsidRPr="005D73A6" w:rsidRDefault="002A49ED" w:rsidP="007730EC">
            <w:pPr>
              <w:topLinePunct/>
              <w:autoSpaceDE w:val="0"/>
              <w:autoSpaceDN w:val="0"/>
              <w:rPr>
                <w:szCs w:val="28"/>
              </w:rPr>
            </w:pPr>
          </w:p>
        </w:tc>
        <w:tc>
          <w:tcPr>
            <w:tcW w:w="944" w:type="pct"/>
            <w:vAlign w:val="center"/>
          </w:tcPr>
          <w:p w:rsidR="002A49ED" w:rsidRPr="005D73A6" w:rsidRDefault="002A49ED" w:rsidP="007730EC">
            <w:pPr>
              <w:topLinePunct/>
              <w:autoSpaceDE w:val="0"/>
              <w:autoSpaceDN w:val="0"/>
              <w:rPr>
                <w:szCs w:val="28"/>
              </w:rPr>
            </w:pPr>
          </w:p>
        </w:tc>
      </w:tr>
      <w:tr w:rsidR="00C316E5" w:rsidRPr="005D73A6" w:rsidTr="007730EC">
        <w:trPr>
          <w:trHeight w:val="130"/>
        </w:trPr>
        <w:tc>
          <w:tcPr>
            <w:tcW w:w="381" w:type="pct"/>
            <w:vAlign w:val="center"/>
          </w:tcPr>
          <w:p w:rsidR="002A49ED" w:rsidRPr="005D73A6" w:rsidRDefault="002A49ED" w:rsidP="007730EC">
            <w:pPr>
              <w:topLinePunct/>
              <w:autoSpaceDE w:val="0"/>
              <w:autoSpaceDN w:val="0"/>
              <w:jc w:val="center"/>
              <w:rPr>
                <w:szCs w:val="28"/>
              </w:rPr>
            </w:pPr>
            <w:r w:rsidRPr="005D73A6">
              <w:rPr>
                <w:szCs w:val="28"/>
              </w:rPr>
              <w:t>9</w:t>
            </w:r>
          </w:p>
        </w:tc>
        <w:tc>
          <w:tcPr>
            <w:tcW w:w="2228" w:type="pct"/>
            <w:vAlign w:val="center"/>
          </w:tcPr>
          <w:p w:rsidR="002A49ED" w:rsidRPr="005D73A6" w:rsidRDefault="002A49ED" w:rsidP="004E4909">
            <w:pPr>
              <w:topLinePunct/>
              <w:autoSpaceDE w:val="0"/>
              <w:autoSpaceDN w:val="0"/>
              <w:rPr>
                <w:szCs w:val="28"/>
              </w:rPr>
            </w:pPr>
            <w:r w:rsidRPr="005D73A6">
              <w:rPr>
                <w:szCs w:val="28"/>
              </w:rPr>
              <w:t>民間新增投資案件資料表</w:t>
            </w:r>
          </w:p>
        </w:tc>
        <w:tc>
          <w:tcPr>
            <w:tcW w:w="714" w:type="pct"/>
            <w:vAlign w:val="center"/>
          </w:tcPr>
          <w:p w:rsidR="002A49ED" w:rsidRPr="005D73A6" w:rsidRDefault="002A49ED" w:rsidP="007730EC">
            <w:pPr>
              <w:topLinePunct/>
              <w:autoSpaceDE w:val="0"/>
              <w:autoSpaceDN w:val="0"/>
              <w:rPr>
                <w:szCs w:val="28"/>
              </w:rPr>
            </w:pPr>
          </w:p>
        </w:tc>
        <w:tc>
          <w:tcPr>
            <w:tcW w:w="733" w:type="pct"/>
            <w:vAlign w:val="center"/>
          </w:tcPr>
          <w:p w:rsidR="002A49ED" w:rsidRPr="005D73A6" w:rsidRDefault="002A49ED" w:rsidP="007730EC">
            <w:pPr>
              <w:topLinePunct/>
              <w:autoSpaceDE w:val="0"/>
              <w:autoSpaceDN w:val="0"/>
              <w:rPr>
                <w:szCs w:val="28"/>
              </w:rPr>
            </w:pPr>
          </w:p>
        </w:tc>
        <w:tc>
          <w:tcPr>
            <w:tcW w:w="944" w:type="pct"/>
            <w:vAlign w:val="center"/>
          </w:tcPr>
          <w:p w:rsidR="002A49ED" w:rsidRPr="005D73A6" w:rsidRDefault="002A49ED" w:rsidP="007730EC">
            <w:pPr>
              <w:topLinePunct/>
              <w:autoSpaceDE w:val="0"/>
              <w:autoSpaceDN w:val="0"/>
              <w:rPr>
                <w:szCs w:val="28"/>
              </w:rPr>
            </w:pPr>
          </w:p>
        </w:tc>
      </w:tr>
      <w:tr w:rsidR="00C316E5" w:rsidRPr="005D73A6" w:rsidTr="007730EC">
        <w:trPr>
          <w:trHeight w:val="130"/>
        </w:trPr>
        <w:tc>
          <w:tcPr>
            <w:tcW w:w="381" w:type="pct"/>
            <w:vAlign w:val="center"/>
          </w:tcPr>
          <w:p w:rsidR="002A49ED" w:rsidRPr="005D73A6" w:rsidRDefault="002A49ED" w:rsidP="006614CD">
            <w:pPr>
              <w:topLinePunct/>
              <w:autoSpaceDE w:val="0"/>
              <w:autoSpaceDN w:val="0"/>
              <w:jc w:val="center"/>
              <w:rPr>
                <w:szCs w:val="28"/>
              </w:rPr>
            </w:pPr>
            <w:r w:rsidRPr="005D73A6">
              <w:rPr>
                <w:szCs w:val="28"/>
              </w:rPr>
              <w:t>10</w:t>
            </w:r>
          </w:p>
        </w:tc>
        <w:tc>
          <w:tcPr>
            <w:tcW w:w="2228" w:type="pct"/>
            <w:vAlign w:val="center"/>
          </w:tcPr>
          <w:p w:rsidR="002A49ED" w:rsidRPr="005D73A6" w:rsidRDefault="002A49ED" w:rsidP="004E4909">
            <w:pPr>
              <w:topLinePunct/>
              <w:autoSpaceDE w:val="0"/>
              <w:autoSpaceDN w:val="0"/>
              <w:rPr>
                <w:szCs w:val="28"/>
              </w:rPr>
            </w:pPr>
            <w:r w:rsidRPr="005D73A6">
              <w:rPr>
                <w:szCs w:val="28"/>
              </w:rPr>
              <w:t>興辦事業能力計畫書</w:t>
            </w:r>
            <w:r w:rsidRPr="005D73A6">
              <w:rPr>
                <w:szCs w:val="28"/>
              </w:rPr>
              <w:t>(</w:t>
            </w:r>
            <w:r w:rsidRPr="005D73A6">
              <w:rPr>
                <w:szCs w:val="28"/>
              </w:rPr>
              <w:t>一式</w:t>
            </w:r>
            <w:r w:rsidRPr="005D73A6">
              <w:rPr>
                <w:szCs w:val="28"/>
              </w:rPr>
              <w:t>15</w:t>
            </w:r>
            <w:r w:rsidRPr="005D73A6">
              <w:rPr>
                <w:szCs w:val="28"/>
              </w:rPr>
              <w:t>份</w:t>
            </w:r>
            <w:r w:rsidRPr="005D73A6">
              <w:rPr>
                <w:szCs w:val="28"/>
              </w:rPr>
              <w:t>)</w:t>
            </w:r>
          </w:p>
        </w:tc>
        <w:tc>
          <w:tcPr>
            <w:tcW w:w="714" w:type="pct"/>
            <w:vAlign w:val="center"/>
          </w:tcPr>
          <w:p w:rsidR="002A49ED" w:rsidRPr="005D73A6" w:rsidRDefault="002A49ED" w:rsidP="007730EC">
            <w:pPr>
              <w:topLinePunct/>
              <w:autoSpaceDE w:val="0"/>
              <w:autoSpaceDN w:val="0"/>
              <w:rPr>
                <w:szCs w:val="28"/>
              </w:rPr>
            </w:pPr>
          </w:p>
        </w:tc>
        <w:tc>
          <w:tcPr>
            <w:tcW w:w="733" w:type="pct"/>
            <w:vAlign w:val="center"/>
          </w:tcPr>
          <w:p w:rsidR="002A49ED" w:rsidRPr="005D73A6" w:rsidRDefault="002A49ED" w:rsidP="007730EC">
            <w:pPr>
              <w:topLinePunct/>
              <w:autoSpaceDE w:val="0"/>
              <w:autoSpaceDN w:val="0"/>
              <w:rPr>
                <w:szCs w:val="28"/>
              </w:rPr>
            </w:pPr>
          </w:p>
        </w:tc>
        <w:tc>
          <w:tcPr>
            <w:tcW w:w="944" w:type="pct"/>
            <w:vAlign w:val="center"/>
          </w:tcPr>
          <w:p w:rsidR="002A49ED" w:rsidRPr="005D73A6" w:rsidRDefault="002A49ED" w:rsidP="007730EC">
            <w:pPr>
              <w:topLinePunct/>
              <w:autoSpaceDE w:val="0"/>
              <w:autoSpaceDN w:val="0"/>
              <w:rPr>
                <w:szCs w:val="28"/>
              </w:rPr>
            </w:pPr>
          </w:p>
        </w:tc>
      </w:tr>
      <w:tr w:rsidR="00C316E5" w:rsidRPr="005D73A6" w:rsidTr="007730EC">
        <w:trPr>
          <w:trHeight w:val="130"/>
        </w:trPr>
        <w:tc>
          <w:tcPr>
            <w:tcW w:w="381" w:type="pct"/>
            <w:vAlign w:val="center"/>
          </w:tcPr>
          <w:p w:rsidR="002A49ED" w:rsidRPr="005D73A6" w:rsidRDefault="002A49ED" w:rsidP="006614CD">
            <w:pPr>
              <w:topLinePunct/>
              <w:autoSpaceDE w:val="0"/>
              <w:autoSpaceDN w:val="0"/>
              <w:jc w:val="center"/>
              <w:rPr>
                <w:szCs w:val="28"/>
              </w:rPr>
            </w:pPr>
            <w:r w:rsidRPr="005D73A6">
              <w:rPr>
                <w:szCs w:val="28"/>
              </w:rPr>
              <w:t>11</w:t>
            </w:r>
          </w:p>
        </w:tc>
        <w:tc>
          <w:tcPr>
            <w:tcW w:w="2228" w:type="pct"/>
            <w:vAlign w:val="center"/>
          </w:tcPr>
          <w:p w:rsidR="002A49ED" w:rsidRPr="005D73A6" w:rsidRDefault="002A49ED" w:rsidP="004E4909">
            <w:pPr>
              <w:topLinePunct/>
              <w:autoSpaceDE w:val="0"/>
              <w:autoSpaceDN w:val="0"/>
              <w:rPr>
                <w:szCs w:val="28"/>
              </w:rPr>
            </w:pPr>
            <w:r w:rsidRPr="005D73A6">
              <w:rPr>
                <w:szCs w:val="28"/>
              </w:rPr>
              <w:t>其他</w:t>
            </w:r>
          </w:p>
        </w:tc>
        <w:tc>
          <w:tcPr>
            <w:tcW w:w="714" w:type="pct"/>
            <w:vAlign w:val="center"/>
          </w:tcPr>
          <w:p w:rsidR="002A49ED" w:rsidRPr="005D73A6" w:rsidRDefault="002A49ED" w:rsidP="007730EC">
            <w:pPr>
              <w:topLinePunct/>
              <w:autoSpaceDE w:val="0"/>
              <w:autoSpaceDN w:val="0"/>
              <w:rPr>
                <w:szCs w:val="28"/>
              </w:rPr>
            </w:pPr>
          </w:p>
        </w:tc>
        <w:tc>
          <w:tcPr>
            <w:tcW w:w="733" w:type="pct"/>
            <w:vAlign w:val="center"/>
          </w:tcPr>
          <w:p w:rsidR="002A49ED" w:rsidRPr="005D73A6" w:rsidRDefault="002A49ED" w:rsidP="007730EC">
            <w:pPr>
              <w:topLinePunct/>
              <w:autoSpaceDE w:val="0"/>
              <w:autoSpaceDN w:val="0"/>
              <w:rPr>
                <w:szCs w:val="28"/>
              </w:rPr>
            </w:pPr>
          </w:p>
        </w:tc>
        <w:tc>
          <w:tcPr>
            <w:tcW w:w="944" w:type="pct"/>
            <w:vAlign w:val="center"/>
          </w:tcPr>
          <w:p w:rsidR="002A49ED" w:rsidRPr="005D73A6" w:rsidRDefault="002A49ED" w:rsidP="007730EC">
            <w:pPr>
              <w:topLinePunct/>
              <w:autoSpaceDE w:val="0"/>
              <w:autoSpaceDN w:val="0"/>
              <w:rPr>
                <w:szCs w:val="28"/>
              </w:rPr>
            </w:pPr>
          </w:p>
        </w:tc>
      </w:tr>
      <w:tr w:rsidR="00C316E5" w:rsidRPr="005D73A6" w:rsidTr="007730EC">
        <w:trPr>
          <w:trHeight w:val="130"/>
        </w:trPr>
        <w:tc>
          <w:tcPr>
            <w:tcW w:w="381" w:type="pct"/>
            <w:vAlign w:val="center"/>
          </w:tcPr>
          <w:p w:rsidR="002A49ED" w:rsidRPr="005D73A6" w:rsidRDefault="002A49ED" w:rsidP="007730EC">
            <w:pPr>
              <w:topLinePunct/>
              <w:autoSpaceDE w:val="0"/>
              <w:autoSpaceDN w:val="0"/>
              <w:jc w:val="center"/>
              <w:rPr>
                <w:szCs w:val="28"/>
              </w:rPr>
            </w:pPr>
          </w:p>
        </w:tc>
        <w:tc>
          <w:tcPr>
            <w:tcW w:w="2228" w:type="pct"/>
            <w:vAlign w:val="center"/>
          </w:tcPr>
          <w:p w:rsidR="002A49ED" w:rsidRPr="005D73A6" w:rsidRDefault="002A49ED" w:rsidP="007730EC">
            <w:pPr>
              <w:topLinePunct/>
              <w:autoSpaceDE w:val="0"/>
              <w:autoSpaceDN w:val="0"/>
              <w:rPr>
                <w:szCs w:val="28"/>
              </w:rPr>
            </w:pPr>
          </w:p>
        </w:tc>
        <w:tc>
          <w:tcPr>
            <w:tcW w:w="714" w:type="pct"/>
            <w:vAlign w:val="center"/>
          </w:tcPr>
          <w:p w:rsidR="002A49ED" w:rsidRPr="005D73A6" w:rsidRDefault="002A49ED" w:rsidP="007730EC">
            <w:pPr>
              <w:topLinePunct/>
              <w:autoSpaceDE w:val="0"/>
              <w:autoSpaceDN w:val="0"/>
              <w:jc w:val="center"/>
              <w:rPr>
                <w:sz w:val="32"/>
                <w:szCs w:val="32"/>
              </w:rPr>
            </w:pPr>
            <w:r w:rsidRPr="005D73A6">
              <w:rPr>
                <w:sz w:val="32"/>
                <w:szCs w:val="32"/>
              </w:rPr>
              <w:t>合格</w:t>
            </w:r>
          </w:p>
        </w:tc>
        <w:tc>
          <w:tcPr>
            <w:tcW w:w="733" w:type="pct"/>
            <w:vAlign w:val="center"/>
          </w:tcPr>
          <w:p w:rsidR="002A49ED" w:rsidRPr="005D73A6" w:rsidRDefault="002A49ED" w:rsidP="007730EC">
            <w:pPr>
              <w:topLinePunct/>
              <w:autoSpaceDE w:val="0"/>
              <w:autoSpaceDN w:val="0"/>
              <w:jc w:val="center"/>
              <w:rPr>
                <w:sz w:val="32"/>
                <w:szCs w:val="32"/>
              </w:rPr>
            </w:pPr>
            <w:r w:rsidRPr="005D73A6">
              <w:rPr>
                <w:sz w:val="32"/>
                <w:szCs w:val="32"/>
              </w:rPr>
              <w:t>不合格</w:t>
            </w:r>
          </w:p>
        </w:tc>
        <w:tc>
          <w:tcPr>
            <w:tcW w:w="944" w:type="pct"/>
            <w:vAlign w:val="center"/>
          </w:tcPr>
          <w:p w:rsidR="002A49ED" w:rsidRPr="005D73A6" w:rsidRDefault="002A49ED" w:rsidP="007730EC">
            <w:pPr>
              <w:topLinePunct/>
              <w:autoSpaceDE w:val="0"/>
              <w:autoSpaceDN w:val="0"/>
              <w:jc w:val="center"/>
              <w:rPr>
                <w:sz w:val="32"/>
                <w:szCs w:val="32"/>
              </w:rPr>
            </w:pPr>
            <w:r w:rsidRPr="005D73A6">
              <w:rPr>
                <w:sz w:val="32"/>
                <w:szCs w:val="32"/>
              </w:rPr>
              <w:t>備註</w:t>
            </w:r>
          </w:p>
        </w:tc>
      </w:tr>
      <w:tr w:rsidR="00C316E5" w:rsidRPr="005D73A6" w:rsidTr="007730EC">
        <w:trPr>
          <w:trHeight w:val="130"/>
        </w:trPr>
        <w:tc>
          <w:tcPr>
            <w:tcW w:w="381" w:type="pct"/>
            <w:vAlign w:val="center"/>
          </w:tcPr>
          <w:p w:rsidR="002A49ED" w:rsidRPr="005D73A6" w:rsidRDefault="002A49ED" w:rsidP="002A49ED">
            <w:pPr>
              <w:topLinePunct/>
              <w:autoSpaceDE w:val="0"/>
              <w:autoSpaceDN w:val="0"/>
              <w:spacing w:line="240" w:lineRule="auto"/>
              <w:jc w:val="center"/>
              <w:rPr>
                <w:szCs w:val="28"/>
              </w:rPr>
            </w:pPr>
            <w:r w:rsidRPr="005D73A6">
              <w:rPr>
                <w:szCs w:val="28"/>
              </w:rPr>
              <w:t>12</w:t>
            </w:r>
          </w:p>
        </w:tc>
        <w:tc>
          <w:tcPr>
            <w:tcW w:w="2228" w:type="pct"/>
            <w:vAlign w:val="center"/>
          </w:tcPr>
          <w:p w:rsidR="002A49ED" w:rsidRPr="005D73A6" w:rsidRDefault="002A49ED" w:rsidP="002A49ED">
            <w:pPr>
              <w:topLinePunct/>
              <w:autoSpaceDE w:val="0"/>
              <w:autoSpaceDN w:val="0"/>
              <w:spacing w:line="240" w:lineRule="auto"/>
              <w:rPr>
                <w:szCs w:val="28"/>
              </w:rPr>
            </w:pPr>
            <w:r w:rsidRPr="005D73A6">
              <w:rPr>
                <w:szCs w:val="28"/>
              </w:rPr>
              <w:t>申請人資格證明</w:t>
            </w:r>
          </w:p>
          <w:p w:rsidR="002A49ED" w:rsidRPr="005D73A6" w:rsidRDefault="002A49ED" w:rsidP="002A49ED">
            <w:pPr>
              <w:topLinePunct/>
              <w:autoSpaceDE w:val="0"/>
              <w:autoSpaceDN w:val="0"/>
              <w:spacing w:line="240" w:lineRule="auto"/>
              <w:rPr>
                <w:szCs w:val="28"/>
              </w:rPr>
            </w:pPr>
            <w:r w:rsidRPr="005D73A6">
              <w:rPr>
                <w:sz w:val="22"/>
                <w:szCs w:val="22"/>
              </w:rPr>
              <w:t>（法人、商號、代表人及籌備處）</w:t>
            </w:r>
          </w:p>
        </w:tc>
        <w:tc>
          <w:tcPr>
            <w:tcW w:w="714" w:type="pct"/>
            <w:vAlign w:val="center"/>
          </w:tcPr>
          <w:p w:rsidR="002A49ED" w:rsidRPr="005D73A6" w:rsidRDefault="002A49ED" w:rsidP="002A49ED">
            <w:pPr>
              <w:topLinePunct/>
              <w:autoSpaceDE w:val="0"/>
              <w:autoSpaceDN w:val="0"/>
              <w:spacing w:line="240" w:lineRule="auto"/>
              <w:rPr>
                <w:szCs w:val="28"/>
              </w:rPr>
            </w:pPr>
          </w:p>
        </w:tc>
        <w:tc>
          <w:tcPr>
            <w:tcW w:w="733" w:type="pct"/>
            <w:vAlign w:val="center"/>
          </w:tcPr>
          <w:p w:rsidR="002A49ED" w:rsidRPr="005D73A6" w:rsidRDefault="002A49ED" w:rsidP="002A49ED">
            <w:pPr>
              <w:topLinePunct/>
              <w:autoSpaceDE w:val="0"/>
              <w:autoSpaceDN w:val="0"/>
              <w:spacing w:line="240" w:lineRule="auto"/>
              <w:rPr>
                <w:szCs w:val="28"/>
              </w:rPr>
            </w:pPr>
          </w:p>
        </w:tc>
        <w:tc>
          <w:tcPr>
            <w:tcW w:w="944" w:type="pct"/>
            <w:vAlign w:val="center"/>
          </w:tcPr>
          <w:p w:rsidR="002A49ED" w:rsidRPr="005D73A6" w:rsidRDefault="002A49ED" w:rsidP="002A49ED">
            <w:pPr>
              <w:topLinePunct/>
              <w:autoSpaceDE w:val="0"/>
              <w:autoSpaceDN w:val="0"/>
              <w:spacing w:line="240" w:lineRule="auto"/>
              <w:rPr>
                <w:szCs w:val="28"/>
              </w:rPr>
            </w:pPr>
          </w:p>
        </w:tc>
      </w:tr>
      <w:tr w:rsidR="00C316E5" w:rsidRPr="005D73A6" w:rsidTr="007730EC">
        <w:trPr>
          <w:trHeight w:val="130"/>
        </w:trPr>
        <w:tc>
          <w:tcPr>
            <w:tcW w:w="381" w:type="pct"/>
            <w:vAlign w:val="center"/>
          </w:tcPr>
          <w:p w:rsidR="002A49ED" w:rsidRPr="005D73A6" w:rsidRDefault="002A49ED" w:rsidP="002A49ED">
            <w:pPr>
              <w:topLinePunct/>
              <w:autoSpaceDE w:val="0"/>
              <w:autoSpaceDN w:val="0"/>
              <w:jc w:val="center"/>
              <w:rPr>
                <w:szCs w:val="28"/>
              </w:rPr>
            </w:pPr>
            <w:r w:rsidRPr="005D73A6">
              <w:rPr>
                <w:szCs w:val="28"/>
              </w:rPr>
              <w:t>13</w:t>
            </w:r>
          </w:p>
        </w:tc>
        <w:tc>
          <w:tcPr>
            <w:tcW w:w="2228" w:type="pct"/>
            <w:vAlign w:val="center"/>
          </w:tcPr>
          <w:p w:rsidR="002A49ED" w:rsidRPr="005D73A6" w:rsidRDefault="002A49ED" w:rsidP="007730EC">
            <w:pPr>
              <w:topLinePunct/>
              <w:autoSpaceDE w:val="0"/>
              <w:autoSpaceDN w:val="0"/>
              <w:rPr>
                <w:szCs w:val="28"/>
              </w:rPr>
            </w:pPr>
            <w:r w:rsidRPr="005D73A6">
              <w:rPr>
                <w:szCs w:val="28"/>
              </w:rPr>
              <w:t>3</w:t>
            </w:r>
            <w:r w:rsidRPr="005D73A6">
              <w:rPr>
                <w:szCs w:val="28"/>
              </w:rPr>
              <w:t>％保證金之繳款憑證影本</w:t>
            </w:r>
          </w:p>
        </w:tc>
        <w:tc>
          <w:tcPr>
            <w:tcW w:w="714" w:type="pct"/>
            <w:vAlign w:val="center"/>
          </w:tcPr>
          <w:p w:rsidR="002A49ED" w:rsidRPr="005D73A6" w:rsidRDefault="002A49ED" w:rsidP="007730EC">
            <w:pPr>
              <w:topLinePunct/>
              <w:autoSpaceDE w:val="0"/>
              <w:autoSpaceDN w:val="0"/>
              <w:rPr>
                <w:szCs w:val="28"/>
              </w:rPr>
            </w:pPr>
          </w:p>
        </w:tc>
        <w:tc>
          <w:tcPr>
            <w:tcW w:w="733" w:type="pct"/>
            <w:vAlign w:val="center"/>
          </w:tcPr>
          <w:p w:rsidR="002A49ED" w:rsidRPr="005D73A6" w:rsidRDefault="002A49ED" w:rsidP="007730EC">
            <w:pPr>
              <w:topLinePunct/>
              <w:autoSpaceDE w:val="0"/>
              <w:autoSpaceDN w:val="0"/>
              <w:rPr>
                <w:szCs w:val="28"/>
              </w:rPr>
            </w:pPr>
          </w:p>
        </w:tc>
        <w:tc>
          <w:tcPr>
            <w:tcW w:w="944" w:type="pct"/>
            <w:vAlign w:val="center"/>
          </w:tcPr>
          <w:p w:rsidR="002A49ED" w:rsidRPr="005D73A6" w:rsidRDefault="002A49ED" w:rsidP="007730EC">
            <w:pPr>
              <w:topLinePunct/>
              <w:autoSpaceDE w:val="0"/>
              <w:autoSpaceDN w:val="0"/>
              <w:rPr>
                <w:szCs w:val="28"/>
              </w:rPr>
            </w:pPr>
          </w:p>
        </w:tc>
      </w:tr>
    </w:tbl>
    <w:p w:rsidR="00216486" w:rsidRPr="005D73A6" w:rsidRDefault="00216486" w:rsidP="00216486">
      <w:pPr>
        <w:topLinePunct/>
        <w:autoSpaceDE w:val="0"/>
        <w:autoSpaceDN w:val="0"/>
        <w:spacing w:line="240" w:lineRule="atLeast"/>
        <w:ind w:left="480" w:hangingChars="200" w:hanging="480"/>
        <w:rPr>
          <w:sz w:val="24"/>
        </w:rPr>
      </w:pPr>
      <w:proofErr w:type="gramStart"/>
      <w:r w:rsidRPr="005D73A6">
        <w:rPr>
          <w:sz w:val="24"/>
        </w:rPr>
        <w:t>註</w:t>
      </w:r>
      <w:proofErr w:type="gramEnd"/>
      <w:r w:rsidRPr="005D73A6">
        <w:rPr>
          <w:sz w:val="24"/>
        </w:rPr>
        <w:t>：書件應加蓋法人、商號及代表人印章，</w:t>
      </w:r>
      <w:proofErr w:type="gramStart"/>
      <w:r w:rsidRPr="005D73A6">
        <w:rPr>
          <w:sz w:val="24"/>
        </w:rPr>
        <w:t>請依表列</w:t>
      </w:r>
      <w:proofErr w:type="gramEnd"/>
      <w:r w:rsidRPr="005D73A6">
        <w:rPr>
          <w:sz w:val="24"/>
        </w:rPr>
        <w:t>順序排放並將</w:t>
      </w:r>
      <w:proofErr w:type="gramStart"/>
      <w:r w:rsidRPr="005D73A6">
        <w:rPr>
          <w:sz w:val="24"/>
        </w:rPr>
        <w:t>本表置於</w:t>
      </w:r>
      <w:proofErr w:type="gramEnd"/>
      <w:r w:rsidRPr="005D73A6">
        <w:rPr>
          <w:sz w:val="24"/>
        </w:rPr>
        <w:t>首頁。</w:t>
      </w:r>
    </w:p>
    <w:p w:rsidR="002362EF" w:rsidRPr="005D73A6" w:rsidRDefault="002362EF" w:rsidP="00216486">
      <w:pPr>
        <w:topLinePunct/>
        <w:autoSpaceDE w:val="0"/>
        <w:autoSpaceDN w:val="0"/>
        <w:spacing w:line="240" w:lineRule="atLeast"/>
        <w:ind w:left="480" w:hangingChars="200" w:hanging="480"/>
        <w:rPr>
          <w:sz w:val="24"/>
        </w:rPr>
      </w:pPr>
    </w:p>
    <w:p w:rsidR="00216486" w:rsidRPr="005D73A6" w:rsidRDefault="00216486" w:rsidP="00216486">
      <w:pPr>
        <w:topLinePunct/>
        <w:autoSpaceDE w:val="0"/>
        <w:autoSpaceDN w:val="0"/>
        <w:spacing w:line="240" w:lineRule="atLeast"/>
        <w:ind w:left="480" w:hangingChars="200" w:hanging="480"/>
        <w:rPr>
          <w:sz w:val="24"/>
        </w:rPr>
      </w:pPr>
    </w:p>
    <w:p w:rsidR="00216486" w:rsidRPr="005D73A6" w:rsidRDefault="00216486" w:rsidP="00216486">
      <w:pPr>
        <w:autoSpaceDE w:val="0"/>
        <w:autoSpaceDN w:val="0"/>
        <w:spacing w:line="240" w:lineRule="atLeast"/>
        <w:rPr>
          <w:sz w:val="36"/>
        </w:rPr>
      </w:pPr>
      <w:r w:rsidRPr="005D73A6">
        <w:rPr>
          <w:b/>
          <w:sz w:val="36"/>
          <w:szCs w:val="36"/>
        </w:rPr>
        <w:t>審查結果：</w:t>
      </w:r>
      <w:r w:rsidRPr="005D73A6">
        <w:rPr>
          <w:b/>
          <w:sz w:val="36"/>
          <w:szCs w:val="36"/>
        </w:rPr>
        <w:sym w:font="Wingdings 2" w:char="F0A3"/>
      </w:r>
      <w:r w:rsidRPr="005D73A6">
        <w:rPr>
          <w:b/>
          <w:sz w:val="36"/>
          <w:szCs w:val="36"/>
        </w:rPr>
        <w:t xml:space="preserve">合格　　　</w:t>
      </w:r>
      <w:r w:rsidRPr="005D73A6">
        <w:rPr>
          <w:b/>
          <w:sz w:val="36"/>
          <w:szCs w:val="36"/>
        </w:rPr>
        <w:sym w:font="Wingdings 2" w:char="F0A3"/>
      </w:r>
      <w:r w:rsidRPr="005D73A6">
        <w:rPr>
          <w:b/>
          <w:sz w:val="36"/>
          <w:szCs w:val="36"/>
        </w:rPr>
        <w:t>不合格　　審查人：</w:t>
      </w:r>
      <w:r w:rsidRPr="005D73A6">
        <w:rPr>
          <w:sz w:val="36"/>
        </w:rPr>
        <w:br w:type="page"/>
      </w:r>
    </w:p>
    <w:p w:rsidR="00785F92" w:rsidRPr="005D73A6" w:rsidRDefault="007249DA" w:rsidP="00ED7755">
      <w:pPr>
        <w:pStyle w:val="09"/>
        <w:rPr>
          <w:b/>
          <w:sz w:val="36"/>
        </w:rPr>
      </w:pPr>
      <w:bookmarkStart w:id="318" w:name="_Toc427743169"/>
      <w:bookmarkStart w:id="319" w:name="_Toc427743250"/>
      <w:bookmarkStart w:id="320" w:name="_Toc427743369"/>
      <w:bookmarkStart w:id="321" w:name="_Toc470536567"/>
      <w:bookmarkStart w:id="322" w:name="_Toc494456371"/>
      <w:bookmarkStart w:id="323" w:name="_Toc23955285"/>
      <w:r w:rsidRPr="005D73A6">
        <w:rPr>
          <w:b/>
          <w:sz w:val="36"/>
        </w:rPr>
        <w:lastRenderedPageBreak/>
        <w:t>附錄</w:t>
      </w:r>
      <w:r w:rsidR="00AA38E3" w:rsidRPr="005D73A6">
        <w:rPr>
          <w:b/>
          <w:sz w:val="36"/>
        </w:rPr>
        <w:t>一</w:t>
      </w:r>
      <w:r w:rsidRPr="005D73A6">
        <w:rPr>
          <w:b/>
          <w:sz w:val="36"/>
        </w:rPr>
        <w:t>、</w:t>
      </w:r>
      <w:bookmarkEnd w:id="318"/>
      <w:bookmarkEnd w:id="319"/>
      <w:bookmarkEnd w:id="320"/>
      <w:bookmarkEnd w:id="321"/>
      <w:r w:rsidR="00785F92" w:rsidRPr="005D73A6">
        <w:rPr>
          <w:b/>
          <w:sz w:val="36"/>
        </w:rPr>
        <w:t>興辦事業能力評核項目及比重</w:t>
      </w:r>
      <w:r w:rsidR="009F547F" w:rsidRPr="005D73A6">
        <w:rPr>
          <w:b/>
          <w:sz w:val="36"/>
        </w:rPr>
        <w:t>表</w:t>
      </w:r>
      <w:bookmarkEnd w:id="322"/>
      <w:bookmarkEnd w:id="323"/>
    </w:p>
    <w:tbl>
      <w:tblPr>
        <w:tblStyle w:val="a8"/>
        <w:tblW w:w="9264" w:type="dxa"/>
        <w:jc w:val="center"/>
        <w:tblLook w:val="04A0" w:firstRow="1" w:lastRow="0" w:firstColumn="1" w:lastColumn="0" w:noHBand="0" w:noVBand="1"/>
      </w:tblPr>
      <w:tblGrid>
        <w:gridCol w:w="1384"/>
        <w:gridCol w:w="6651"/>
        <w:gridCol w:w="1229"/>
      </w:tblGrid>
      <w:tr w:rsidR="00C316E5" w:rsidRPr="005D73A6" w:rsidTr="00D856FC">
        <w:trPr>
          <w:trHeight w:val="448"/>
          <w:jc w:val="center"/>
        </w:trPr>
        <w:tc>
          <w:tcPr>
            <w:tcW w:w="1384" w:type="dxa"/>
            <w:vAlign w:val="center"/>
          </w:tcPr>
          <w:p w:rsidR="00785F92" w:rsidRPr="005D73A6" w:rsidRDefault="00785F92" w:rsidP="004C0A24">
            <w:pPr>
              <w:spacing w:line="340" w:lineRule="exact"/>
              <w:jc w:val="center"/>
            </w:pPr>
            <w:r w:rsidRPr="005D73A6">
              <w:t>評核項目</w:t>
            </w:r>
          </w:p>
        </w:tc>
        <w:tc>
          <w:tcPr>
            <w:tcW w:w="6651" w:type="dxa"/>
            <w:vAlign w:val="center"/>
          </w:tcPr>
          <w:p w:rsidR="00785F92" w:rsidRPr="005D73A6" w:rsidRDefault="00785F92" w:rsidP="004C0A24">
            <w:pPr>
              <w:spacing w:line="340" w:lineRule="exact"/>
              <w:jc w:val="center"/>
            </w:pPr>
            <w:r w:rsidRPr="005D73A6">
              <w:t>內容說明</w:t>
            </w:r>
          </w:p>
        </w:tc>
        <w:tc>
          <w:tcPr>
            <w:tcW w:w="1229" w:type="dxa"/>
            <w:vAlign w:val="center"/>
          </w:tcPr>
          <w:p w:rsidR="00785F92" w:rsidRPr="005D73A6" w:rsidRDefault="00785F92" w:rsidP="004C0A24">
            <w:pPr>
              <w:spacing w:line="340" w:lineRule="exact"/>
              <w:jc w:val="center"/>
            </w:pPr>
            <w:r w:rsidRPr="005D73A6">
              <w:t>比重</w:t>
            </w:r>
          </w:p>
        </w:tc>
      </w:tr>
      <w:tr w:rsidR="00C316E5" w:rsidRPr="005D73A6" w:rsidTr="00D856FC">
        <w:trPr>
          <w:trHeight w:val="482"/>
          <w:jc w:val="center"/>
        </w:trPr>
        <w:tc>
          <w:tcPr>
            <w:tcW w:w="1384" w:type="dxa"/>
            <w:vAlign w:val="center"/>
          </w:tcPr>
          <w:p w:rsidR="001C7961" w:rsidRPr="005D73A6" w:rsidRDefault="001C7961" w:rsidP="004C0A24">
            <w:pPr>
              <w:spacing w:line="340" w:lineRule="exact"/>
            </w:pPr>
            <w:r w:rsidRPr="005D73A6">
              <w:t>電價競標</w:t>
            </w:r>
          </w:p>
        </w:tc>
        <w:tc>
          <w:tcPr>
            <w:tcW w:w="6651" w:type="dxa"/>
            <w:vAlign w:val="center"/>
          </w:tcPr>
          <w:p w:rsidR="001C7961" w:rsidRPr="005D73A6" w:rsidRDefault="001C7961" w:rsidP="00E446D8">
            <w:r w:rsidRPr="005D73A6">
              <w:t>申請人針對電價競標之相關回饋金額。</w:t>
            </w:r>
          </w:p>
          <w:p w:rsidR="001C7961" w:rsidRPr="005D73A6" w:rsidRDefault="005A7831" w:rsidP="001C7961">
            <w:pPr>
              <w:pStyle w:val="ae"/>
              <w:numPr>
                <w:ilvl w:val="0"/>
                <w:numId w:val="32"/>
              </w:numPr>
              <w:spacing w:line="240" w:lineRule="auto"/>
              <w:ind w:leftChars="0"/>
            </w:pPr>
            <w:r w:rsidRPr="005D73A6">
              <w:t>本項目應明確表達回饋</w:t>
            </w:r>
            <w:proofErr w:type="gramStart"/>
            <w:r w:rsidRPr="005D73A6">
              <w:t>採</w:t>
            </w:r>
            <w:proofErr w:type="gramEnd"/>
            <w:r w:rsidRPr="005D73A6">
              <w:t>金額或比率計算，並將申請人之承諾納入契約約定。</w:t>
            </w:r>
          </w:p>
          <w:p w:rsidR="001C7961" w:rsidRPr="005D73A6" w:rsidRDefault="005A7831" w:rsidP="001C7961">
            <w:pPr>
              <w:pStyle w:val="ae"/>
              <w:numPr>
                <w:ilvl w:val="0"/>
                <w:numId w:val="32"/>
              </w:numPr>
              <w:spacing w:line="240" w:lineRule="auto"/>
              <w:ind w:leftChars="0"/>
            </w:pPr>
            <w:r w:rsidRPr="005D73A6">
              <w:t>本項目非敦親睦鄰計畫範疇，且不得包含對地方政府或其他機關，按相關規定應繳納之費用。</w:t>
            </w:r>
          </w:p>
        </w:tc>
        <w:tc>
          <w:tcPr>
            <w:tcW w:w="1229" w:type="dxa"/>
            <w:vAlign w:val="center"/>
          </w:tcPr>
          <w:p w:rsidR="001C7961" w:rsidRPr="005D73A6" w:rsidRDefault="001C7961" w:rsidP="004C0A24">
            <w:pPr>
              <w:spacing w:line="340" w:lineRule="exact"/>
              <w:jc w:val="center"/>
            </w:pPr>
            <w:r w:rsidRPr="005D73A6">
              <w:t>25%</w:t>
            </w:r>
          </w:p>
        </w:tc>
      </w:tr>
      <w:tr w:rsidR="00C316E5" w:rsidRPr="005D73A6" w:rsidTr="00362007">
        <w:trPr>
          <w:jc w:val="center"/>
        </w:trPr>
        <w:tc>
          <w:tcPr>
            <w:tcW w:w="1384" w:type="dxa"/>
            <w:vAlign w:val="center"/>
          </w:tcPr>
          <w:p w:rsidR="001C7961" w:rsidRPr="005D73A6" w:rsidRDefault="001C7961" w:rsidP="004C0A24">
            <w:pPr>
              <w:spacing w:line="340" w:lineRule="exact"/>
            </w:pPr>
            <w:r w:rsidRPr="005D73A6">
              <w:t>發電設備</w:t>
            </w:r>
            <w:r w:rsidRPr="005D73A6">
              <w:rPr>
                <w:szCs w:val="28"/>
              </w:rPr>
              <w:t>建置計畫</w:t>
            </w:r>
          </w:p>
        </w:tc>
        <w:tc>
          <w:tcPr>
            <w:tcW w:w="6651" w:type="dxa"/>
            <w:vAlign w:val="center"/>
          </w:tcPr>
          <w:p w:rsidR="001C7961" w:rsidRPr="005D73A6" w:rsidRDefault="001C7961" w:rsidP="001C7961">
            <w:pPr>
              <w:pStyle w:val="ae"/>
              <w:numPr>
                <w:ilvl w:val="0"/>
                <w:numId w:val="31"/>
              </w:numPr>
              <w:spacing w:line="240" w:lineRule="auto"/>
              <w:ind w:leftChars="0"/>
            </w:pPr>
            <w:r w:rsidRPr="005D73A6">
              <w:rPr>
                <w:b/>
              </w:rPr>
              <w:t>太陽光電發電：</w:t>
            </w:r>
            <w:r w:rsidRPr="005D73A6">
              <w:br/>
            </w:r>
            <w:r w:rsidRPr="005D73A6">
              <w:t>需包含預定發電裝置容量規模、太陽光電發電設施設置型式、相關克服環境挑戰之技術及經第三方公正單位認證（或技師簽證）之結構計算書。</w:t>
            </w:r>
            <w:r w:rsidRPr="005D73A6">
              <w:t>(</w:t>
            </w:r>
            <w:r w:rsidRPr="005D73A6">
              <w:t>廠商採用太陽光電發電設備之設置，應使用符合經濟部標準檢驗局「台灣高效能太陽光電模組技術規範」自願性產品驗證及通過「太陽光電模組自願性產品驗證工廠檢查特定規範」。</w:t>
            </w:r>
            <w:r w:rsidRPr="005D73A6">
              <w:t>)</w:t>
            </w:r>
          </w:p>
          <w:p w:rsidR="001C7961" w:rsidRPr="005D73A6" w:rsidRDefault="001C7961" w:rsidP="00C316E5">
            <w:pPr>
              <w:pStyle w:val="ae"/>
              <w:numPr>
                <w:ilvl w:val="0"/>
                <w:numId w:val="31"/>
              </w:numPr>
              <w:spacing w:beforeLines="50" w:before="190" w:line="240" w:lineRule="auto"/>
              <w:ind w:leftChars="0" w:left="482" w:hanging="482"/>
            </w:pPr>
            <w:r w:rsidRPr="005D73A6">
              <w:rPr>
                <w:b/>
              </w:rPr>
              <w:t>風力發電：</w:t>
            </w:r>
            <w:r w:rsidRPr="005D73A6">
              <w:rPr>
                <w:b/>
              </w:rPr>
              <w:br/>
            </w:r>
            <w:r w:rsidRPr="005D73A6">
              <w:t>單機容量</w:t>
            </w:r>
            <w:r w:rsidRPr="005D73A6">
              <w:t>2,000</w:t>
            </w:r>
            <w:proofErr w:type="gramStart"/>
            <w:r w:rsidRPr="005D73A6">
              <w:rPr>
                <w:shd w:val="clear" w:color="auto" w:fill="FFFFFF"/>
              </w:rPr>
              <w:t>瓩</w:t>
            </w:r>
            <w:proofErr w:type="gramEnd"/>
            <w:r w:rsidRPr="005D73A6">
              <w:rPr>
                <w:shd w:val="clear" w:color="auto" w:fill="FFFFFF"/>
              </w:rPr>
              <w:t>以上，至少符合</w:t>
            </w:r>
            <w:r w:rsidRPr="005D73A6">
              <w:rPr>
                <w:shd w:val="clear" w:color="auto" w:fill="FFFFFF"/>
              </w:rPr>
              <w:t xml:space="preserve">IEC Class IA </w:t>
            </w:r>
            <w:r w:rsidRPr="005D73A6">
              <w:rPr>
                <w:shd w:val="clear" w:color="auto" w:fill="FFFFFF"/>
              </w:rPr>
              <w:t>設計規範。</w:t>
            </w:r>
          </w:p>
          <w:p w:rsidR="001C7961" w:rsidRPr="005D73A6" w:rsidRDefault="001C7961" w:rsidP="001C7961">
            <w:pPr>
              <w:pStyle w:val="ae"/>
              <w:numPr>
                <w:ilvl w:val="0"/>
                <w:numId w:val="31"/>
              </w:numPr>
              <w:spacing w:line="240" w:lineRule="auto"/>
              <w:ind w:leftChars="0"/>
            </w:pPr>
            <w:r w:rsidRPr="005D73A6">
              <w:rPr>
                <w:szCs w:val="28"/>
              </w:rPr>
              <w:t>設置布置方式及平面</w:t>
            </w:r>
            <w:proofErr w:type="gramStart"/>
            <w:r w:rsidRPr="005D73A6">
              <w:rPr>
                <w:szCs w:val="28"/>
              </w:rPr>
              <w:t>布置圖</w:t>
            </w:r>
            <w:proofErr w:type="gramEnd"/>
            <w:r w:rsidRPr="005D73A6">
              <w:rPr>
                <w:szCs w:val="28"/>
              </w:rPr>
              <w:t>。</w:t>
            </w:r>
          </w:p>
          <w:p w:rsidR="001C7961" w:rsidRPr="005D73A6" w:rsidRDefault="001C7961" w:rsidP="001C7961">
            <w:pPr>
              <w:pStyle w:val="ae"/>
              <w:numPr>
                <w:ilvl w:val="0"/>
                <w:numId w:val="31"/>
              </w:numPr>
              <w:spacing w:line="240" w:lineRule="auto"/>
              <w:ind w:leftChars="0"/>
            </w:pPr>
            <w:r w:rsidRPr="005D73A6">
              <w:rPr>
                <w:szCs w:val="28"/>
              </w:rPr>
              <w:t>系統固定方式不得破壞工業區原有結構物之行為。</w:t>
            </w:r>
            <w:r w:rsidRPr="005D73A6">
              <w:t>設備</w:t>
            </w:r>
            <w:r w:rsidRPr="005D73A6">
              <w:rPr>
                <w:szCs w:val="28"/>
              </w:rPr>
              <w:t>不得妨礙影響水道</w:t>
            </w:r>
            <w:r w:rsidR="00F05839" w:rsidRPr="005D73A6">
              <w:rPr>
                <w:szCs w:val="28"/>
              </w:rPr>
              <w:t>及既有航道</w:t>
            </w:r>
            <w:r w:rsidRPr="005D73A6">
              <w:rPr>
                <w:szCs w:val="28"/>
              </w:rPr>
              <w:t>功能，不得阻礙或破壞現有工業區及鄰近內陸地區之排水系統、出口及</w:t>
            </w:r>
            <w:r w:rsidRPr="005D73A6">
              <w:rPr>
                <w:shd w:val="clear" w:color="auto" w:fill="FFFFFF" w:themeFill="background1"/>
              </w:rPr>
              <w:t>防潮閘門</w:t>
            </w:r>
            <w:r w:rsidRPr="005D73A6">
              <w:rPr>
                <w:szCs w:val="28"/>
              </w:rPr>
              <w:t>等相關設施。</w:t>
            </w:r>
          </w:p>
        </w:tc>
        <w:tc>
          <w:tcPr>
            <w:tcW w:w="1229" w:type="dxa"/>
            <w:vAlign w:val="center"/>
          </w:tcPr>
          <w:p w:rsidR="001C7961" w:rsidRPr="005D73A6" w:rsidRDefault="001C7961" w:rsidP="004C0A24">
            <w:pPr>
              <w:spacing w:line="340" w:lineRule="exact"/>
              <w:jc w:val="center"/>
            </w:pPr>
            <w:r w:rsidRPr="005D73A6">
              <w:t>20%</w:t>
            </w:r>
          </w:p>
        </w:tc>
      </w:tr>
      <w:tr w:rsidR="00C316E5" w:rsidRPr="005D73A6" w:rsidTr="00362007">
        <w:trPr>
          <w:jc w:val="center"/>
        </w:trPr>
        <w:tc>
          <w:tcPr>
            <w:tcW w:w="1384" w:type="dxa"/>
            <w:vAlign w:val="center"/>
          </w:tcPr>
          <w:p w:rsidR="001C7961" w:rsidRPr="005D73A6" w:rsidRDefault="001C7961" w:rsidP="004C0A24">
            <w:pPr>
              <w:spacing w:line="340" w:lineRule="exact"/>
            </w:pPr>
            <w:r w:rsidRPr="005D73A6">
              <w:rPr>
                <w:szCs w:val="28"/>
              </w:rPr>
              <w:t>營運及管理計畫</w:t>
            </w:r>
          </w:p>
        </w:tc>
        <w:tc>
          <w:tcPr>
            <w:tcW w:w="6651" w:type="dxa"/>
            <w:vAlign w:val="center"/>
          </w:tcPr>
          <w:p w:rsidR="001C7961" w:rsidRPr="005D73A6" w:rsidRDefault="001C7961" w:rsidP="001C7961">
            <w:pPr>
              <w:pStyle w:val="ae"/>
              <w:numPr>
                <w:ilvl w:val="0"/>
                <w:numId w:val="32"/>
              </w:numPr>
              <w:spacing w:line="240" w:lineRule="auto"/>
              <w:ind w:leftChars="0"/>
            </w:pPr>
            <w:r w:rsidRPr="005D73A6">
              <w:t>營運組織及管理計畫：廠商應提出預計之設施營運組織、人員學經歷</w:t>
            </w:r>
            <w:r w:rsidRPr="005D73A6">
              <w:t>(</w:t>
            </w:r>
            <w:r w:rsidRPr="005D73A6">
              <w:t>人員應符合「電器</w:t>
            </w:r>
            <w:proofErr w:type="gramStart"/>
            <w:r w:rsidRPr="005D73A6">
              <w:t>承裝業管理</w:t>
            </w:r>
            <w:proofErr w:type="gramEnd"/>
            <w:r w:rsidRPr="005D73A6">
              <w:t>規則」第</w:t>
            </w:r>
            <w:r w:rsidRPr="005D73A6">
              <w:t>5</w:t>
            </w:r>
            <w:r w:rsidRPr="005D73A6">
              <w:t>條至第</w:t>
            </w:r>
            <w:r w:rsidRPr="005D73A6">
              <w:t>8</w:t>
            </w:r>
            <w:r w:rsidRPr="005D73A6">
              <w:t>條資格規定且為登記於</w:t>
            </w:r>
            <w:proofErr w:type="gramStart"/>
            <w:r w:rsidRPr="005D73A6">
              <w:t>承裝業名下</w:t>
            </w:r>
            <w:proofErr w:type="gramEnd"/>
            <w:r w:rsidRPr="005D73A6">
              <w:t>之從業人員</w:t>
            </w:r>
            <w:r w:rsidRPr="005D73A6">
              <w:t>)</w:t>
            </w:r>
            <w:r w:rsidRPr="005D73A6">
              <w:t>、人員管理計畫。</w:t>
            </w:r>
          </w:p>
          <w:p w:rsidR="001C7961" w:rsidRPr="005D73A6" w:rsidRDefault="001C7961" w:rsidP="001C7961">
            <w:pPr>
              <w:pStyle w:val="ae"/>
              <w:numPr>
                <w:ilvl w:val="0"/>
                <w:numId w:val="32"/>
              </w:numPr>
              <w:spacing w:line="240" w:lineRule="auto"/>
              <w:ind w:leftChars="0"/>
            </w:pPr>
            <w:r w:rsidRPr="005D73A6">
              <w:t>相關安全維護措施：避免漏電、</w:t>
            </w:r>
            <w:proofErr w:type="gramStart"/>
            <w:r w:rsidRPr="005D73A6">
              <w:t>感電及</w:t>
            </w:r>
            <w:proofErr w:type="gramEnd"/>
            <w:r w:rsidRPr="005D73A6">
              <w:t>電擊等相關安全防護措施。</w:t>
            </w:r>
          </w:p>
          <w:p w:rsidR="001C7961" w:rsidRPr="005D73A6" w:rsidRDefault="001C7961" w:rsidP="001C7961">
            <w:pPr>
              <w:pStyle w:val="ae"/>
              <w:numPr>
                <w:ilvl w:val="0"/>
                <w:numId w:val="32"/>
              </w:numPr>
              <w:spacing w:line="240" w:lineRule="auto"/>
              <w:ind w:leftChars="0"/>
            </w:pPr>
            <w:r w:rsidRPr="005D73A6">
              <w:rPr>
                <w:szCs w:val="28"/>
              </w:rPr>
              <w:t>發電</w:t>
            </w:r>
            <w:proofErr w:type="gramStart"/>
            <w:r w:rsidRPr="005D73A6">
              <w:rPr>
                <w:szCs w:val="28"/>
              </w:rPr>
              <w:t>瓩</w:t>
            </w:r>
            <w:proofErr w:type="gramEnd"/>
            <w:r w:rsidRPr="005D73A6">
              <w:rPr>
                <w:szCs w:val="28"/>
              </w:rPr>
              <w:t>數的效益：</w:t>
            </w:r>
            <w:r w:rsidRPr="005D73A6">
              <w:rPr>
                <w:szCs w:val="28"/>
              </w:rPr>
              <w:t>○</w:t>
            </w:r>
            <w:r w:rsidRPr="005D73A6">
              <w:rPr>
                <w:szCs w:val="28"/>
              </w:rPr>
              <w:t>年內完成</w:t>
            </w:r>
            <w:r w:rsidRPr="005D73A6">
              <w:rPr>
                <w:szCs w:val="28"/>
              </w:rPr>
              <w:t>○</w:t>
            </w:r>
            <w:r w:rsidRPr="005D73A6">
              <w:rPr>
                <w:szCs w:val="28"/>
              </w:rPr>
              <w:t>設置容量或</w:t>
            </w:r>
            <w:r w:rsidRPr="005D73A6">
              <w:rPr>
                <w:szCs w:val="28"/>
              </w:rPr>
              <w:t>○</w:t>
            </w:r>
            <w:r w:rsidRPr="005D73A6">
              <w:rPr>
                <w:szCs w:val="28"/>
              </w:rPr>
              <w:t>發電</w:t>
            </w:r>
            <w:proofErr w:type="gramStart"/>
            <w:r w:rsidRPr="005D73A6">
              <w:rPr>
                <w:szCs w:val="28"/>
              </w:rPr>
              <w:t>瓩</w:t>
            </w:r>
            <w:proofErr w:type="gramEnd"/>
            <w:r w:rsidRPr="005D73A6">
              <w:rPr>
                <w:szCs w:val="28"/>
              </w:rPr>
              <w:t>數。</w:t>
            </w:r>
          </w:p>
          <w:p w:rsidR="001C7961" w:rsidRPr="005D73A6" w:rsidRDefault="001C7961" w:rsidP="001C7961">
            <w:pPr>
              <w:pStyle w:val="ae"/>
              <w:numPr>
                <w:ilvl w:val="0"/>
                <w:numId w:val="32"/>
              </w:numPr>
              <w:spacing w:line="240" w:lineRule="auto"/>
              <w:ind w:leftChars="0"/>
            </w:pPr>
            <w:r w:rsidRPr="005D73A6">
              <w:t>再生能源憑證：優先考量透過</w:t>
            </w:r>
            <w:proofErr w:type="gramStart"/>
            <w:r w:rsidRPr="005D73A6">
              <w:t>直供或代輸</w:t>
            </w:r>
            <w:proofErr w:type="gramEnd"/>
            <w:r w:rsidRPr="005D73A6">
              <w:t>方式提供電力用戶用電，並取得經濟部標準檢驗局核發之再生能源憑證。</w:t>
            </w:r>
          </w:p>
          <w:p w:rsidR="001C7961" w:rsidRPr="005D73A6" w:rsidRDefault="001C7961" w:rsidP="001C7961">
            <w:pPr>
              <w:pStyle w:val="ae"/>
              <w:numPr>
                <w:ilvl w:val="0"/>
                <w:numId w:val="32"/>
              </w:numPr>
              <w:spacing w:line="240" w:lineRule="auto"/>
              <w:ind w:leftChars="0"/>
            </w:pPr>
            <w:r w:rsidRPr="005D73A6">
              <w:rPr>
                <w:szCs w:val="28"/>
              </w:rPr>
              <w:t>整體興設時程。</w:t>
            </w:r>
          </w:p>
          <w:p w:rsidR="001C7961" w:rsidRPr="005D73A6" w:rsidRDefault="001C7961" w:rsidP="001C7961">
            <w:pPr>
              <w:pStyle w:val="ae"/>
              <w:numPr>
                <w:ilvl w:val="0"/>
                <w:numId w:val="32"/>
              </w:numPr>
              <w:spacing w:line="240" w:lineRule="auto"/>
              <w:ind w:leftChars="0"/>
            </w:pPr>
            <w:r w:rsidRPr="005D73A6">
              <w:rPr>
                <w:szCs w:val="28"/>
              </w:rPr>
              <w:t>相關安全維護管理措施。</w:t>
            </w:r>
          </w:p>
          <w:p w:rsidR="001C7961" w:rsidRPr="005D73A6" w:rsidRDefault="001C7961" w:rsidP="001C7961">
            <w:pPr>
              <w:pStyle w:val="ae"/>
              <w:numPr>
                <w:ilvl w:val="0"/>
                <w:numId w:val="32"/>
              </w:numPr>
              <w:spacing w:line="240" w:lineRule="auto"/>
              <w:ind w:leftChars="0"/>
            </w:pPr>
            <w:r w:rsidRPr="005D73A6">
              <w:rPr>
                <w:szCs w:val="28"/>
              </w:rPr>
              <w:t>人力配置計畫。</w:t>
            </w:r>
          </w:p>
          <w:p w:rsidR="001C7961" w:rsidRPr="005D73A6" w:rsidRDefault="001C7961" w:rsidP="00C9747C">
            <w:pPr>
              <w:pStyle w:val="ae"/>
              <w:numPr>
                <w:ilvl w:val="0"/>
                <w:numId w:val="32"/>
              </w:numPr>
              <w:spacing w:line="240" w:lineRule="auto"/>
              <w:ind w:leftChars="0"/>
            </w:pPr>
            <w:r w:rsidRPr="005D73A6">
              <w:lastRenderedPageBreak/>
              <w:t>敦親睦鄰計畫</w:t>
            </w:r>
            <w:r w:rsidRPr="005D73A6">
              <w:t>(</w:t>
            </w:r>
            <w:r w:rsidRPr="005D73A6">
              <w:t>含</w:t>
            </w:r>
            <w:r w:rsidR="00C9747C" w:rsidRPr="005D73A6">
              <w:t>開始設置前召開</w:t>
            </w:r>
            <w:r w:rsidR="005D73A6" w:rsidRPr="005D73A6">
              <w:t>至少</w:t>
            </w:r>
            <w:r w:rsidR="005D73A6" w:rsidRPr="005D73A6">
              <w:t>3</w:t>
            </w:r>
            <w:r w:rsidR="005D73A6" w:rsidRPr="005D73A6">
              <w:t>次</w:t>
            </w:r>
            <w:r w:rsidR="00C9747C" w:rsidRPr="005D73A6">
              <w:t>說明會、環境整體景觀融入地方特色、設置</w:t>
            </w:r>
            <w:r w:rsidR="00C316E5" w:rsidRPr="005D73A6">
              <w:t>緩衝帶</w:t>
            </w:r>
            <w:r w:rsidR="00C9747C" w:rsidRPr="005D73A6">
              <w:t>及爭議處理</w:t>
            </w:r>
            <w:r w:rsidRPr="005D73A6">
              <w:t>)</w:t>
            </w:r>
            <w:r w:rsidRPr="005D73A6">
              <w:t>。</w:t>
            </w:r>
          </w:p>
        </w:tc>
        <w:tc>
          <w:tcPr>
            <w:tcW w:w="1229" w:type="dxa"/>
            <w:vAlign w:val="center"/>
          </w:tcPr>
          <w:p w:rsidR="001C7961" w:rsidRPr="005D73A6" w:rsidRDefault="001C7961" w:rsidP="004C0A24">
            <w:pPr>
              <w:spacing w:line="340" w:lineRule="exact"/>
              <w:jc w:val="center"/>
            </w:pPr>
            <w:r w:rsidRPr="005D73A6">
              <w:lastRenderedPageBreak/>
              <w:t>20%</w:t>
            </w:r>
          </w:p>
        </w:tc>
      </w:tr>
      <w:tr w:rsidR="00C316E5" w:rsidRPr="005D73A6" w:rsidTr="00362007">
        <w:trPr>
          <w:jc w:val="center"/>
        </w:trPr>
        <w:tc>
          <w:tcPr>
            <w:tcW w:w="1384" w:type="dxa"/>
            <w:vAlign w:val="center"/>
          </w:tcPr>
          <w:p w:rsidR="00362007" w:rsidRPr="005D73A6" w:rsidRDefault="00362007" w:rsidP="004C0A24">
            <w:pPr>
              <w:spacing w:line="340" w:lineRule="exact"/>
              <w:rPr>
                <w:szCs w:val="28"/>
              </w:rPr>
            </w:pPr>
            <w:r w:rsidRPr="005D73A6">
              <w:lastRenderedPageBreak/>
              <w:t>景觀設計及規劃</w:t>
            </w:r>
          </w:p>
        </w:tc>
        <w:tc>
          <w:tcPr>
            <w:tcW w:w="6651" w:type="dxa"/>
            <w:vAlign w:val="center"/>
          </w:tcPr>
          <w:p w:rsidR="00362007" w:rsidRPr="005D73A6" w:rsidRDefault="00362007" w:rsidP="004C0A24">
            <w:pPr>
              <w:pStyle w:val="ae"/>
              <w:numPr>
                <w:ilvl w:val="0"/>
                <w:numId w:val="31"/>
              </w:numPr>
              <w:spacing w:line="340" w:lineRule="exact"/>
              <w:ind w:leftChars="0"/>
              <w:rPr>
                <w:szCs w:val="28"/>
              </w:rPr>
            </w:pPr>
            <w:r w:rsidRPr="005D73A6">
              <w:rPr>
                <w:szCs w:val="28"/>
              </w:rPr>
              <w:t>整體景觀設計及規劃</w:t>
            </w:r>
          </w:p>
        </w:tc>
        <w:tc>
          <w:tcPr>
            <w:tcW w:w="1229" w:type="dxa"/>
            <w:vAlign w:val="center"/>
          </w:tcPr>
          <w:p w:rsidR="00362007" w:rsidRPr="005D73A6" w:rsidRDefault="00362007" w:rsidP="004C0A24">
            <w:pPr>
              <w:spacing w:line="340" w:lineRule="exact"/>
              <w:jc w:val="center"/>
            </w:pPr>
            <w:r w:rsidRPr="005D73A6">
              <w:t>1</w:t>
            </w:r>
            <w:r w:rsidR="0089715A" w:rsidRPr="005D73A6">
              <w:t>5</w:t>
            </w:r>
            <w:r w:rsidRPr="005D73A6">
              <w:t>%</w:t>
            </w:r>
          </w:p>
        </w:tc>
      </w:tr>
      <w:tr w:rsidR="00C316E5" w:rsidRPr="005D73A6" w:rsidTr="004C0A24">
        <w:trPr>
          <w:trHeight w:val="1108"/>
          <w:jc w:val="center"/>
        </w:trPr>
        <w:tc>
          <w:tcPr>
            <w:tcW w:w="1384" w:type="dxa"/>
            <w:vAlign w:val="center"/>
          </w:tcPr>
          <w:p w:rsidR="00785F92" w:rsidRPr="005D73A6" w:rsidRDefault="00785F92" w:rsidP="004C0A24">
            <w:pPr>
              <w:spacing w:line="340" w:lineRule="exact"/>
            </w:pPr>
            <w:r w:rsidRPr="005D73A6">
              <w:rPr>
                <w:szCs w:val="28"/>
              </w:rPr>
              <w:t>實績經驗</w:t>
            </w:r>
          </w:p>
        </w:tc>
        <w:tc>
          <w:tcPr>
            <w:tcW w:w="6651" w:type="dxa"/>
            <w:vAlign w:val="center"/>
          </w:tcPr>
          <w:p w:rsidR="00785F92" w:rsidRPr="005D73A6" w:rsidRDefault="00785F92" w:rsidP="004C0A24">
            <w:pPr>
              <w:pStyle w:val="ae"/>
              <w:numPr>
                <w:ilvl w:val="0"/>
                <w:numId w:val="33"/>
              </w:numPr>
              <w:spacing w:line="340" w:lineRule="exact"/>
              <w:ind w:leftChars="0"/>
            </w:pPr>
            <w:r w:rsidRPr="005D73A6">
              <w:rPr>
                <w:szCs w:val="28"/>
              </w:rPr>
              <w:t>廠商所具備之專業人力、經驗或實績等資格。</w:t>
            </w:r>
          </w:p>
          <w:p w:rsidR="00785F92" w:rsidRPr="005D73A6" w:rsidRDefault="00785F92" w:rsidP="004C0A24">
            <w:pPr>
              <w:pStyle w:val="ae"/>
              <w:numPr>
                <w:ilvl w:val="0"/>
                <w:numId w:val="33"/>
              </w:numPr>
              <w:spacing w:line="340" w:lineRule="exact"/>
              <w:ind w:leftChars="0"/>
            </w:pPr>
            <w:r w:rsidRPr="005D73A6">
              <w:rPr>
                <w:szCs w:val="28"/>
              </w:rPr>
              <w:t>實績經驗：投標廠商過去設置</w:t>
            </w:r>
            <w:r w:rsidR="00BE1B56" w:rsidRPr="005D73A6">
              <w:rPr>
                <w:szCs w:val="28"/>
              </w:rPr>
              <w:t>再生能源</w:t>
            </w:r>
            <w:r w:rsidRPr="005D73A6">
              <w:rPr>
                <w:szCs w:val="28"/>
              </w:rPr>
              <w:t>發電設</w:t>
            </w:r>
            <w:r w:rsidR="000B1D01" w:rsidRPr="005D73A6">
              <w:rPr>
                <w:szCs w:val="28"/>
              </w:rPr>
              <w:t>備</w:t>
            </w:r>
            <w:r w:rsidRPr="005D73A6">
              <w:rPr>
                <w:szCs w:val="28"/>
              </w:rPr>
              <w:t>實績合計需達</w:t>
            </w:r>
            <w:r w:rsidRPr="005D73A6">
              <w:rPr>
                <w:szCs w:val="28"/>
              </w:rPr>
              <w:t>○</w:t>
            </w:r>
            <w:r w:rsidRPr="005D73A6">
              <w:rPr>
                <w:szCs w:val="28"/>
              </w:rPr>
              <w:t>裝置容量</w:t>
            </w:r>
            <w:r w:rsidRPr="005D73A6">
              <w:rPr>
                <w:szCs w:val="28"/>
              </w:rPr>
              <w:t>(</w:t>
            </w:r>
            <w:r w:rsidRPr="005D73A6">
              <w:rPr>
                <w:szCs w:val="28"/>
              </w:rPr>
              <w:t>或</w:t>
            </w:r>
            <w:r w:rsidRPr="005D73A6">
              <w:rPr>
                <w:szCs w:val="28"/>
              </w:rPr>
              <w:t>○</w:t>
            </w:r>
            <w:r w:rsidRPr="005D73A6">
              <w:rPr>
                <w:szCs w:val="28"/>
              </w:rPr>
              <w:t>發電</w:t>
            </w:r>
            <w:proofErr w:type="gramStart"/>
            <w:r w:rsidRPr="005D73A6">
              <w:rPr>
                <w:szCs w:val="28"/>
              </w:rPr>
              <w:t>瓩</w:t>
            </w:r>
            <w:proofErr w:type="gramEnd"/>
            <w:r w:rsidRPr="005D73A6">
              <w:rPr>
                <w:szCs w:val="28"/>
              </w:rPr>
              <w:t>數</w:t>
            </w:r>
            <w:r w:rsidRPr="005D73A6">
              <w:rPr>
                <w:szCs w:val="28"/>
              </w:rPr>
              <w:t>)</w:t>
            </w:r>
            <w:r w:rsidRPr="005D73A6">
              <w:rPr>
                <w:szCs w:val="28"/>
              </w:rPr>
              <w:t>以上。</w:t>
            </w:r>
          </w:p>
        </w:tc>
        <w:tc>
          <w:tcPr>
            <w:tcW w:w="1229" w:type="dxa"/>
            <w:vAlign w:val="center"/>
          </w:tcPr>
          <w:p w:rsidR="00785F92" w:rsidRPr="005D73A6" w:rsidRDefault="00785F92" w:rsidP="004C0A24">
            <w:pPr>
              <w:spacing w:line="340" w:lineRule="exact"/>
              <w:jc w:val="center"/>
            </w:pPr>
            <w:r w:rsidRPr="005D73A6">
              <w:t>10%</w:t>
            </w:r>
          </w:p>
        </w:tc>
      </w:tr>
      <w:tr w:rsidR="00C316E5" w:rsidRPr="005D73A6" w:rsidTr="00362007">
        <w:trPr>
          <w:jc w:val="center"/>
        </w:trPr>
        <w:tc>
          <w:tcPr>
            <w:tcW w:w="1384" w:type="dxa"/>
            <w:vAlign w:val="center"/>
          </w:tcPr>
          <w:p w:rsidR="00785F92" w:rsidRPr="005D73A6" w:rsidRDefault="00785F92" w:rsidP="004C0A24">
            <w:pPr>
              <w:spacing w:line="340" w:lineRule="exact"/>
            </w:pPr>
            <w:r w:rsidRPr="005D73A6">
              <w:rPr>
                <w:szCs w:val="28"/>
              </w:rPr>
              <w:t>簡報與答</w:t>
            </w:r>
            <w:proofErr w:type="gramStart"/>
            <w:r w:rsidRPr="005D73A6">
              <w:rPr>
                <w:szCs w:val="28"/>
              </w:rPr>
              <w:t>詢</w:t>
            </w:r>
            <w:proofErr w:type="gramEnd"/>
          </w:p>
        </w:tc>
        <w:tc>
          <w:tcPr>
            <w:tcW w:w="6651" w:type="dxa"/>
            <w:vAlign w:val="center"/>
          </w:tcPr>
          <w:p w:rsidR="00785F92" w:rsidRPr="005D73A6" w:rsidRDefault="00785F92" w:rsidP="004C0A24">
            <w:pPr>
              <w:spacing w:line="340" w:lineRule="exact"/>
            </w:pPr>
            <w:r w:rsidRPr="005D73A6">
              <w:t>包含對發電設備</w:t>
            </w:r>
            <w:r w:rsidR="00287C5F" w:rsidRPr="005D73A6">
              <w:t>與設置計畫</w:t>
            </w:r>
            <w:r w:rsidRPr="005D73A6">
              <w:t>之了解、主要目的之認知及建議事項。</w:t>
            </w:r>
          </w:p>
        </w:tc>
        <w:tc>
          <w:tcPr>
            <w:tcW w:w="1229" w:type="dxa"/>
            <w:vAlign w:val="center"/>
          </w:tcPr>
          <w:p w:rsidR="00785F92" w:rsidRPr="005D73A6" w:rsidRDefault="00785F92" w:rsidP="004C0A24">
            <w:pPr>
              <w:spacing w:line="340" w:lineRule="exact"/>
              <w:jc w:val="center"/>
            </w:pPr>
            <w:r w:rsidRPr="005D73A6">
              <w:t>10%</w:t>
            </w:r>
          </w:p>
        </w:tc>
      </w:tr>
    </w:tbl>
    <w:p w:rsidR="004E4909" w:rsidRPr="005D73A6" w:rsidRDefault="004E4909" w:rsidP="00D17114">
      <w:pPr>
        <w:widowControl/>
        <w:adjustRightInd/>
        <w:snapToGrid/>
        <w:spacing w:line="240" w:lineRule="auto"/>
        <w:jc w:val="left"/>
        <w:rPr>
          <w:b/>
          <w:sz w:val="36"/>
        </w:rPr>
      </w:pPr>
      <w:r w:rsidRPr="005D73A6">
        <w:rPr>
          <w:b/>
          <w:sz w:val="36"/>
        </w:rPr>
        <w:br w:type="page"/>
      </w:r>
      <w:bookmarkStart w:id="324" w:name="_Toc482973113"/>
      <w:bookmarkStart w:id="325" w:name="_Toc494456372"/>
      <w:r w:rsidRPr="005D73A6">
        <w:rPr>
          <w:b/>
          <w:sz w:val="36"/>
        </w:rPr>
        <w:lastRenderedPageBreak/>
        <w:t>附錄二、設置太陽光電設備規格及固定方式</w:t>
      </w:r>
      <w:bookmarkEnd w:id="324"/>
      <w:bookmarkEnd w:id="325"/>
    </w:p>
    <w:p w:rsidR="004C3210" w:rsidRPr="005D73A6" w:rsidRDefault="00C80473" w:rsidP="005977FA">
      <w:pPr>
        <w:pStyle w:val="111"/>
        <w:spacing w:before="190" w:after="190"/>
        <w:ind w:firstLine="560"/>
        <w:rPr>
          <w:szCs w:val="28"/>
        </w:rPr>
      </w:pPr>
      <w:r w:rsidRPr="005D73A6">
        <w:t>太陽光電發電設備及其相關設施設置型態應採用符合法規及適合基地環境之型態，例如水面型</w:t>
      </w:r>
      <w:proofErr w:type="gramStart"/>
      <w:r w:rsidRPr="005D73A6">
        <w:t>浮力式或地面</w:t>
      </w:r>
      <w:proofErr w:type="gramEnd"/>
      <w:r w:rsidRPr="005D73A6">
        <w:t>型基</w:t>
      </w:r>
      <w:proofErr w:type="gramStart"/>
      <w:r w:rsidRPr="005D73A6">
        <w:t>樁式或其他</w:t>
      </w:r>
      <w:proofErr w:type="gramEnd"/>
      <w:r w:rsidRPr="005D73A6">
        <w:t>，申請人應加強其防鏽，並考量穩定性與</w:t>
      </w:r>
      <w:proofErr w:type="gramStart"/>
      <w:r w:rsidRPr="005D73A6">
        <w:t>防風防浪防颱</w:t>
      </w:r>
      <w:proofErr w:type="gramEnd"/>
      <w:r w:rsidRPr="005D73A6">
        <w:t>設計，且不得污染水域水質及影響水道功能，有關</w:t>
      </w:r>
      <w:r w:rsidRPr="005D73A6">
        <w:rPr>
          <w:szCs w:val="28"/>
        </w:rPr>
        <w:t>太陽光電發電設備規格及要求至少如下：</w:t>
      </w:r>
    </w:p>
    <w:p w:rsidR="004E4909" w:rsidRPr="005D73A6" w:rsidRDefault="004E4909" w:rsidP="005977FA">
      <w:pPr>
        <w:pStyle w:val="01"/>
        <w:numPr>
          <w:ilvl w:val="0"/>
          <w:numId w:val="24"/>
        </w:numPr>
        <w:spacing w:before="190" w:after="190"/>
      </w:pPr>
      <w:r w:rsidRPr="005D73A6">
        <w:rPr>
          <w:szCs w:val="28"/>
        </w:rPr>
        <w:t>太陽光電模組：</w:t>
      </w:r>
    </w:p>
    <w:p w:rsidR="004E4909" w:rsidRPr="005D73A6" w:rsidRDefault="004E4909" w:rsidP="005977FA">
      <w:pPr>
        <w:pStyle w:val="04"/>
        <w:rPr>
          <w:kern w:val="0"/>
          <w:szCs w:val="28"/>
        </w:rPr>
      </w:pPr>
      <w:r w:rsidRPr="005D73A6">
        <w:rPr>
          <w:kern w:val="0"/>
          <w:szCs w:val="28"/>
        </w:rPr>
        <w:t>使用的太陽光電模組產品</w:t>
      </w:r>
      <w:r w:rsidR="00BF7F80" w:rsidRPr="005D73A6">
        <w:rPr>
          <w:kern w:val="0"/>
          <w:szCs w:val="28"/>
        </w:rPr>
        <w:t>應</w:t>
      </w:r>
      <w:r w:rsidRPr="005D73A6">
        <w:rPr>
          <w:kern w:val="0"/>
          <w:szCs w:val="28"/>
        </w:rPr>
        <w:t>使用符合經濟部標檢局「台灣高效能太陽光電模組技術規範」自願性產品驗</w:t>
      </w:r>
      <w:r w:rsidR="00497EF2" w:rsidRPr="005D73A6">
        <w:rPr>
          <w:kern w:val="0"/>
          <w:szCs w:val="28"/>
        </w:rPr>
        <w:t>證</w:t>
      </w:r>
      <w:r w:rsidRPr="005D73A6">
        <w:rPr>
          <w:kern w:val="0"/>
          <w:szCs w:val="28"/>
        </w:rPr>
        <w:t>及通過「太陽光電模組自願性產品驗證工廠檢查特定規範」。</w:t>
      </w:r>
    </w:p>
    <w:p w:rsidR="004E4909" w:rsidRPr="005D73A6" w:rsidRDefault="004E4909" w:rsidP="005977FA">
      <w:pPr>
        <w:pStyle w:val="01"/>
        <w:spacing w:before="190" w:after="190"/>
        <w:rPr>
          <w:kern w:val="0"/>
        </w:rPr>
      </w:pPr>
      <w:r w:rsidRPr="005D73A6">
        <w:rPr>
          <w:szCs w:val="28"/>
        </w:rPr>
        <w:t>支撐架與連結組件設計：</w:t>
      </w:r>
    </w:p>
    <w:p w:rsidR="00663A9B" w:rsidRPr="005D73A6" w:rsidRDefault="00663A9B" w:rsidP="005977FA">
      <w:pPr>
        <w:pStyle w:val="02"/>
        <w:spacing w:before="190" w:after="190"/>
        <w:rPr>
          <w:kern w:val="0"/>
        </w:rPr>
      </w:pPr>
      <w:r w:rsidRPr="005D73A6">
        <w:rPr>
          <w:szCs w:val="28"/>
        </w:rPr>
        <w:t>支撐架結構設計應符合施工當年度最新版本之「建築物耐震設計規範及解說」、「</w:t>
      </w:r>
      <w:proofErr w:type="gramStart"/>
      <w:r w:rsidRPr="005D73A6">
        <w:rPr>
          <w:szCs w:val="28"/>
        </w:rPr>
        <w:t>建築物耐風設計</w:t>
      </w:r>
      <w:proofErr w:type="gramEnd"/>
      <w:r w:rsidRPr="005D73A6">
        <w:rPr>
          <w:szCs w:val="28"/>
        </w:rPr>
        <w:t>規範及解說」、「鋼結構容許應力設計法規範及解說」、「鋼結構極限強度設計法規範及解說」、「鋼構造建築物施工規範」、「冷軋型鋼構造建築物結構設計規範及解說」之規定。</w:t>
      </w:r>
      <w:proofErr w:type="gramStart"/>
      <w:r w:rsidRPr="005D73A6">
        <w:rPr>
          <w:szCs w:val="28"/>
        </w:rPr>
        <w:t>耐風設計</w:t>
      </w:r>
      <w:proofErr w:type="gramEnd"/>
      <w:r w:rsidRPr="005D73A6">
        <w:rPr>
          <w:szCs w:val="28"/>
        </w:rPr>
        <w:t>應符合「</w:t>
      </w:r>
      <w:proofErr w:type="gramStart"/>
      <w:r w:rsidRPr="005D73A6">
        <w:rPr>
          <w:szCs w:val="28"/>
        </w:rPr>
        <w:t>建築物耐風設計</w:t>
      </w:r>
      <w:proofErr w:type="gramEnd"/>
      <w:r w:rsidRPr="005D73A6">
        <w:rPr>
          <w:szCs w:val="28"/>
        </w:rPr>
        <w:t>規範及解說」之規定，應採用三十七點五公尺</w:t>
      </w:r>
      <w:r w:rsidRPr="005D73A6">
        <w:rPr>
          <w:szCs w:val="28"/>
        </w:rPr>
        <w:t>/</w:t>
      </w:r>
      <w:r w:rsidRPr="005D73A6">
        <w:rPr>
          <w:szCs w:val="28"/>
        </w:rPr>
        <w:t>秒之平均風速作為基本設計風速，</w:t>
      </w:r>
      <w:proofErr w:type="gramStart"/>
      <w:r w:rsidRPr="005D73A6">
        <w:rPr>
          <w:szCs w:val="28"/>
        </w:rPr>
        <w:t>耐風設計</w:t>
      </w:r>
      <w:proofErr w:type="gramEnd"/>
      <w:r w:rsidRPr="005D73A6">
        <w:rPr>
          <w:szCs w:val="28"/>
        </w:rPr>
        <w:t>使用參數，包含用途係數</w:t>
      </w:r>
      <w:r w:rsidRPr="005D73A6">
        <w:rPr>
          <w:szCs w:val="28"/>
        </w:rPr>
        <w:t>(I)</w:t>
      </w:r>
      <w:r w:rsidRPr="005D73A6">
        <w:rPr>
          <w:szCs w:val="28"/>
        </w:rPr>
        <w:t>，</w:t>
      </w:r>
      <w:proofErr w:type="gramStart"/>
      <w:r w:rsidRPr="005D73A6">
        <w:rPr>
          <w:szCs w:val="28"/>
        </w:rPr>
        <w:t>採</w:t>
      </w:r>
      <w:proofErr w:type="gramEnd"/>
      <w:r w:rsidRPr="005D73A6">
        <w:rPr>
          <w:szCs w:val="28"/>
        </w:rPr>
        <w:t>I =1.1(</w:t>
      </w:r>
      <w:r w:rsidRPr="005D73A6">
        <w:rPr>
          <w:szCs w:val="28"/>
        </w:rPr>
        <w:t>含</w:t>
      </w:r>
      <w:r w:rsidRPr="005D73A6">
        <w:rPr>
          <w:szCs w:val="28"/>
        </w:rPr>
        <w:t>)</w:t>
      </w:r>
      <w:r w:rsidRPr="005D73A6">
        <w:rPr>
          <w:szCs w:val="28"/>
        </w:rPr>
        <w:t>以上、陣風反應因子</w:t>
      </w:r>
      <w:r w:rsidRPr="005D73A6">
        <w:rPr>
          <w:szCs w:val="28"/>
        </w:rPr>
        <w:t>(G)</w:t>
      </w:r>
      <w:r w:rsidRPr="005D73A6">
        <w:rPr>
          <w:szCs w:val="28"/>
        </w:rPr>
        <w:t>，</w:t>
      </w:r>
      <w:proofErr w:type="gramStart"/>
      <w:r w:rsidRPr="005D73A6">
        <w:rPr>
          <w:szCs w:val="28"/>
        </w:rPr>
        <w:t>採</w:t>
      </w:r>
      <w:proofErr w:type="gramEnd"/>
      <w:r w:rsidRPr="005D73A6">
        <w:rPr>
          <w:szCs w:val="28"/>
        </w:rPr>
        <w:t>G=1.88(</w:t>
      </w:r>
      <w:r w:rsidRPr="005D73A6">
        <w:rPr>
          <w:szCs w:val="28"/>
        </w:rPr>
        <w:t>含</w:t>
      </w:r>
      <w:r w:rsidRPr="005D73A6">
        <w:rPr>
          <w:szCs w:val="28"/>
        </w:rPr>
        <w:t>)</w:t>
      </w:r>
      <w:r w:rsidRPr="005D73A6">
        <w:rPr>
          <w:szCs w:val="28"/>
        </w:rPr>
        <w:t>以上，並以地</w:t>
      </w:r>
      <w:proofErr w:type="gramStart"/>
      <w:r w:rsidRPr="005D73A6">
        <w:rPr>
          <w:szCs w:val="28"/>
        </w:rPr>
        <w:t>況</w:t>
      </w:r>
      <w:proofErr w:type="gramEnd"/>
      <w:r w:rsidRPr="005D73A6">
        <w:rPr>
          <w:szCs w:val="28"/>
        </w:rPr>
        <w:t>係數</w:t>
      </w:r>
      <w:r w:rsidRPr="005D73A6">
        <w:rPr>
          <w:szCs w:val="28"/>
        </w:rPr>
        <w:t>(C)</w:t>
      </w:r>
      <w:r w:rsidRPr="005D73A6">
        <w:rPr>
          <w:szCs w:val="28"/>
        </w:rPr>
        <w:t>作為設計與計算基礎。支撐架構件接合、模組與支撐架接合須結構安全檢核。</w:t>
      </w:r>
    </w:p>
    <w:p w:rsidR="00752368" w:rsidRPr="005D73A6" w:rsidRDefault="00663A9B" w:rsidP="005977FA">
      <w:pPr>
        <w:pStyle w:val="02"/>
        <w:spacing w:before="190" w:after="190"/>
        <w:rPr>
          <w:kern w:val="0"/>
        </w:rPr>
      </w:pPr>
      <w:r w:rsidRPr="005D73A6">
        <w:rPr>
          <w:kern w:val="0"/>
          <w:szCs w:val="28"/>
        </w:rPr>
        <w:t>單一模組與支撐架正面連結</w:t>
      </w:r>
      <w:r w:rsidRPr="005D73A6">
        <w:rPr>
          <w:kern w:val="0"/>
          <w:szCs w:val="28"/>
        </w:rPr>
        <w:t>(</w:t>
      </w:r>
      <w:r w:rsidRPr="005D73A6">
        <w:rPr>
          <w:kern w:val="0"/>
          <w:szCs w:val="28"/>
        </w:rPr>
        <w:t>上扣</w:t>
      </w:r>
      <w:r w:rsidRPr="005D73A6">
        <w:rPr>
          <w:kern w:val="0"/>
          <w:szCs w:val="28"/>
        </w:rPr>
        <w:t>)</w:t>
      </w:r>
      <w:r w:rsidRPr="005D73A6">
        <w:rPr>
          <w:kern w:val="0"/>
          <w:szCs w:val="28"/>
        </w:rPr>
        <w:t>及背面連結</w:t>
      </w:r>
      <w:r w:rsidRPr="005D73A6">
        <w:rPr>
          <w:kern w:val="0"/>
          <w:szCs w:val="28"/>
        </w:rPr>
        <w:t>(</w:t>
      </w:r>
      <w:r w:rsidRPr="005D73A6">
        <w:rPr>
          <w:kern w:val="0"/>
          <w:szCs w:val="28"/>
        </w:rPr>
        <w:t>下鎖</w:t>
      </w:r>
      <w:r w:rsidRPr="005D73A6">
        <w:rPr>
          <w:kern w:val="0"/>
          <w:szCs w:val="28"/>
        </w:rPr>
        <w:t>)</w:t>
      </w:r>
      <w:r w:rsidRPr="005D73A6">
        <w:rPr>
          <w:kern w:val="0"/>
          <w:szCs w:val="28"/>
        </w:rPr>
        <w:t>的固定組件應依結構設計確實施作，共計須</w:t>
      </w:r>
      <w:r w:rsidRPr="005D73A6">
        <w:rPr>
          <w:kern w:val="0"/>
          <w:szCs w:val="28"/>
        </w:rPr>
        <w:t xml:space="preserve">8 </w:t>
      </w:r>
      <w:proofErr w:type="gramStart"/>
      <w:r w:rsidRPr="005D73A6">
        <w:rPr>
          <w:kern w:val="0"/>
          <w:szCs w:val="28"/>
        </w:rPr>
        <w:t>個</w:t>
      </w:r>
      <w:proofErr w:type="gramEnd"/>
      <w:r w:rsidRPr="005D73A6">
        <w:rPr>
          <w:kern w:val="0"/>
          <w:szCs w:val="28"/>
        </w:rPr>
        <w:t>點以上。</w:t>
      </w:r>
      <w:r w:rsidR="004E4909" w:rsidRPr="005D73A6">
        <w:rPr>
          <w:szCs w:val="28"/>
        </w:rPr>
        <w:t>所有螺</w:t>
      </w:r>
      <w:r w:rsidR="00882D66" w:rsidRPr="005D73A6">
        <w:rPr>
          <w:kern w:val="0"/>
          <w:szCs w:val="28"/>
        </w:rPr>
        <w:t>栓</w:t>
      </w:r>
      <w:r w:rsidR="004E4909" w:rsidRPr="005D73A6">
        <w:rPr>
          <w:szCs w:val="28"/>
        </w:rPr>
        <w:t>組</w:t>
      </w:r>
      <w:r w:rsidR="004E4909" w:rsidRPr="005D73A6">
        <w:rPr>
          <w:szCs w:val="28"/>
        </w:rPr>
        <w:t>(</w:t>
      </w:r>
      <w:r w:rsidR="004E4909" w:rsidRPr="005D73A6">
        <w:rPr>
          <w:szCs w:val="28"/>
        </w:rPr>
        <w:t>包含螺</w:t>
      </w:r>
      <w:r w:rsidR="00882D66" w:rsidRPr="005D73A6">
        <w:rPr>
          <w:kern w:val="0"/>
          <w:szCs w:val="28"/>
        </w:rPr>
        <w:t>栓</w:t>
      </w:r>
      <w:r w:rsidR="004E4909" w:rsidRPr="005D73A6">
        <w:rPr>
          <w:szCs w:val="28"/>
        </w:rPr>
        <w:t>、螺帽、</w:t>
      </w:r>
      <w:proofErr w:type="gramStart"/>
      <w:r w:rsidR="004E4909" w:rsidRPr="005D73A6">
        <w:rPr>
          <w:szCs w:val="28"/>
        </w:rPr>
        <w:t>彈簧華司</w:t>
      </w:r>
      <w:proofErr w:type="gramEnd"/>
      <w:r w:rsidR="004E4909" w:rsidRPr="005D73A6">
        <w:rPr>
          <w:szCs w:val="28"/>
        </w:rPr>
        <w:t>、</w:t>
      </w:r>
      <w:proofErr w:type="gramStart"/>
      <w:r w:rsidR="004E4909" w:rsidRPr="005D73A6">
        <w:rPr>
          <w:szCs w:val="28"/>
        </w:rPr>
        <w:t>平板華司等</w:t>
      </w:r>
      <w:proofErr w:type="gramEnd"/>
      <w:r w:rsidR="004E4909" w:rsidRPr="005D73A6">
        <w:rPr>
          <w:szCs w:val="28"/>
        </w:rPr>
        <w:t>)</w:t>
      </w:r>
      <w:proofErr w:type="gramStart"/>
      <w:r w:rsidR="004E4909" w:rsidRPr="005D73A6">
        <w:rPr>
          <w:szCs w:val="28"/>
        </w:rPr>
        <w:t>及扣件材質</w:t>
      </w:r>
      <w:proofErr w:type="gramEnd"/>
      <w:r w:rsidR="004E4909" w:rsidRPr="005D73A6">
        <w:rPr>
          <w:szCs w:val="28"/>
        </w:rPr>
        <w:t>必須具抗腐蝕能力，螺</w:t>
      </w:r>
      <w:r w:rsidR="00882D66" w:rsidRPr="005D73A6">
        <w:rPr>
          <w:kern w:val="0"/>
          <w:szCs w:val="28"/>
        </w:rPr>
        <w:t>栓</w:t>
      </w:r>
      <w:r w:rsidR="004E4909" w:rsidRPr="005D73A6">
        <w:rPr>
          <w:szCs w:val="28"/>
        </w:rPr>
        <w:t>組</w:t>
      </w:r>
      <w:r w:rsidR="004E4909" w:rsidRPr="005D73A6">
        <w:rPr>
          <w:szCs w:val="28"/>
        </w:rPr>
        <w:t>(</w:t>
      </w:r>
      <w:r w:rsidR="004E4909" w:rsidRPr="005D73A6">
        <w:rPr>
          <w:szCs w:val="28"/>
        </w:rPr>
        <w:t>包含螺</w:t>
      </w:r>
      <w:r w:rsidR="00882D66" w:rsidRPr="005D73A6">
        <w:rPr>
          <w:kern w:val="0"/>
          <w:szCs w:val="28"/>
        </w:rPr>
        <w:t>栓</w:t>
      </w:r>
      <w:r w:rsidR="004E4909" w:rsidRPr="005D73A6">
        <w:rPr>
          <w:szCs w:val="28"/>
        </w:rPr>
        <w:t>、螺帽、</w:t>
      </w:r>
      <w:proofErr w:type="gramStart"/>
      <w:r w:rsidR="004E4909" w:rsidRPr="005D73A6">
        <w:rPr>
          <w:szCs w:val="28"/>
        </w:rPr>
        <w:t>平板華司與彈簧華司等</w:t>
      </w:r>
      <w:proofErr w:type="gramEnd"/>
      <w:r w:rsidR="004E4909" w:rsidRPr="005D73A6">
        <w:rPr>
          <w:szCs w:val="28"/>
        </w:rPr>
        <w:t>)</w:t>
      </w:r>
      <w:r w:rsidR="004E4909" w:rsidRPr="005D73A6">
        <w:rPr>
          <w:szCs w:val="28"/>
        </w:rPr>
        <w:t>應為同一材質，可為熱浸鍍鋅或電鍍鋅材質或不</w:t>
      </w:r>
      <w:proofErr w:type="gramStart"/>
      <w:r w:rsidR="004E4909" w:rsidRPr="005D73A6">
        <w:rPr>
          <w:szCs w:val="28"/>
        </w:rPr>
        <w:t>銹</w:t>
      </w:r>
      <w:proofErr w:type="gramEnd"/>
      <w:r w:rsidR="004E4909" w:rsidRPr="005D73A6">
        <w:rPr>
          <w:szCs w:val="28"/>
        </w:rPr>
        <w:t>鋼材</w:t>
      </w:r>
      <w:proofErr w:type="gramStart"/>
      <w:r w:rsidR="004E4909" w:rsidRPr="005D73A6">
        <w:rPr>
          <w:szCs w:val="28"/>
        </w:rPr>
        <w:t>質等抗腐蝕</w:t>
      </w:r>
      <w:proofErr w:type="gramEnd"/>
      <w:r w:rsidR="004E4909" w:rsidRPr="005D73A6">
        <w:rPr>
          <w:szCs w:val="28"/>
        </w:rPr>
        <w:t>材質，並取得抗腐蝕品質測試報告。</w:t>
      </w:r>
      <w:r w:rsidR="00752368" w:rsidRPr="005D73A6">
        <w:rPr>
          <w:kern w:val="0"/>
          <w:szCs w:val="28"/>
        </w:rPr>
        <w:t>螺栓組與金屬構件之連結需考量適當材質之搭配，以避免電位差腐蝕產生。</w:t>
      </w:r>
    </w:p>
    <w:p w:rsidR="004E4909" w:rsidRPr="005D73A6" w:rsidRDefault="004E4909" w:rsidP="005977FA">
      <w:pPr>
        <w:pStyle w:val="02"/>
        <w:spacing w:before="190" w:after="190"/>
        <w:rPr>
          <w:kern w:val="0"/>
        </w:rPr>
      </w:pPr>
      <w:r w:rsidRPr="005D73A6">
        <w:rPr>
          <w:szCs w:val="28"/>
        </w:rPr>
        <w:t>每一構件連結螺</w:t>
      </w:r>
      <w:r w:rsidR="00882D66" w:rsidRPr="005D73A6">
        <w:rPr>
          <w:kern w:val="0"/>
          <w:szCs w:val="28"/>
        </w:rPr>
        <w:t>栓</w:t>
      </w:r>
      <w:r w:rsidRPr="005D73A6">
        <w:rPr>
          <w:szCs w:val="28"/>
        </w:rPr>
        <w:t>組</w:t>
      </w:r>
      <w:r w:rsidRPr="005D73A6">
        <w:rPr>
          <w:szCs w:val="28"/>
        </w:rPr>
        <w:t>:</w:t>
      </w:r>
      <w:r w:rsidRPr="005D73A6">
        <w:rPr>
          <w:szCs w:val="28"/>
        </w:rPr>
        <w:t>包含抗腐蝕螺</w:t>
      </w:r>
      <w:r w:rsidR="00752368" w:rsidRPr="005D73A6">
        <w:rPr>
          <w:kern w:val="0"/>
          <w:szCs w:val="28"/>
        </w:rPr>
        <w:t>栓</w:t>
      </w:r>
      <w:r w:rsidRPr="005D73A6">
        <w:rPr>
          <w:szCs w:val="28"/>
        </w:rPr>
        <w:t>、至少</w:t>
      </w:r>
      <w:r w:rsidRPr="005D73A6">
        <w:rPr>
          <w:szCs w:val="28"/>
        </w:rPr>
        <w:t>1</w:t>
      </w:r>
      <w:r w:rsidRPr="005D73A6">
        <w:rPr>
          <w:szCs w:val="28"/>
        </w:rPr>
        <w:t>片</w:t>
      </w:r>
      <w:proofErr w:type="gramStart"/>
      <w:r w:rsidRPr="005D73A6">
        <w:rPr>
          <w:szCs w:val="28"/>
        </w:rPr>
        <w:t>彈簧華司</w:t>
      </w:r>
      <w:proofErr w:type="gramEnd"/>
      <w:r w:rsidRPr="005D73A6">
        <w:rPr>
          <w:szCs w:val="28"/>
        </w:rPr>
        <w:t>、至少</w:t>
      </w:r>
      <w:r w:rsidRPr="005D73A6">
        <w:rPr>
          <w:szCs w:val="28"/>
        </w:rPr>
        <w:t>2</w:t>
      </w:r>
      <w:r w:rsidRPr="005D73A6">
        <w:rPr>
          <w:szCs w:val="28"/>
        </w:rPr>
        <w:t>片</w:t>
      </w:r>
      <w:proofErr w:type="gramStart"/>
      <w:r w:rsidRPr="005D73A6">
        <w:rPr>
          <w:szCs w:val="28"/>
        </w:rPr>
        <w:t>平板華司</w:t>
      </w:r>
      <w:proofErr w:type="gramEnd"/>
      <w:r w:rsidRPr="005D73A6">
        <w:rPr>
          <w:szCs w:val="28"/>
        </w:rPr>
        <w:t>、至少</w:t>
      </w:r>
      <w:r w:rsidRPr="005D73A6">
        <w:rPr>
          <w:szCs w:val="28"/>
        </w:rPr>
        <w:t>1</w:t>
      </w:r>
      <w:r w:rsidRPr="005D73A6">
        <w:rPr>
          <w:szCs w:val="28"/>
        </w:rPr>
        <w:t>個抗腐蝕六角螺帽以及於六角螺帽上再套上</w:t>
      </w:r>
      <w:r w:rsidRPr="005D73A6">
        <w:rPr>
          <w:szCs w:val="28"/>
        </w:rPr>
        <w:t>1</w:t>
      </w:r>
      <w:r w:rsidRPr="005D73A6">
        <w:rPr>
          <w:szCs w:val="28"/>
        </w:rPr>
        <w:t>個抗腐蝕</w:t>
      </w:r>
      <w:proofErr w:type="gramStart"/>
      <w:r w:rsidRPr="005D73A6">
        <w:rPr>
          <w:szCs w:val="28"/>
        </w:rPr>
        <w:t>六角蓋型螺帽</w:t>
      </w:r>
      <w:proofErr w:type="gramEnd"/>
      <w:r w:rsidRPr="005D73A6">
        <w:rPr>
          <w:szCs w:val="28"/>
        </w:rPr>
        <w:t>。</w:t>
      </w:r>
    </w:p>
    <w:p w:rsidR="00752368" w:rsidRPr="005D73A6" w:rsidRDefault="00752368" w:rsidP="005977FA">
      <w:pPr>
        <w:pStyle w:val="02"/>
        <w:spacing w:before="190" w:after="190"/>
        <w:rPr>
          <w:kern w:val="0"/>
        </w:rPr>
      </w:pPr>
      <w:r w:rsidRPr="005D73A6">
        <w:rPr>
          <w:kern w:val="0"/>
          <w:szCs w:val="28"/>
        </w:rPr>
        <w:t>太陽光電</w:t>
      </w:r>
      <w:proofErr w:type="gramStart"/>
      <w:r w:rsidRPr="005D73A6">
        <w:rPr>
          <w:kern w:val="0"/>
          <w:szCs w:val="28"/>
        </w:rPr>
        <w:t>模組鋁框與</w:t>
      </w:r>
      <w:proofErr w:type="gramEnd"/>
      <w:r w:rsidRPr="005D73A6">
        <w:rPr>
          <w:kern w:val="0"/>
          <w:szCs w:val="28"/>
        </w:rPr>
        <w:t>支撐架接觸位置，如為異質金屬材質，應加</w:t>
      </w:r>
      <w:proofErr w:type="gramStart"/>
      <w:r w:rsidRPr="005D73A6">
        <w:rPr>
          <w:kern w:val="0"/>
          <w:szCs w:val="28"/>
        </w:rPr>
        <w:t>裝防劣化</w:t>
      </w:r>
      <w:proofErr w:type="gramEnd"/>
      <w:r w:rsidRPr="005D73A6">
        <w:rPr>
          <w:kern w:val="0"/>
          <w:szCs w:val="28"/>
        </w:rPr>
        <w:t>絕緣墊片以隔開二者，避免產生電位差腐蝕；螺絲組與太陽光電</w:t>
      </w:r>
      <w:proofErr w:type="gramStart"/>
      <w:r w:rsidRPr="005D73A6">
        <w:rPr>
          <w:kern w:val="0"/>
          <w:szCs w:val="28"/>
        </w:rPr>
        <w:t>模組鋁框接觸</w:t>
      </w:r>
      <w:proofErr w:type="gramEnd"/>
      <w:r w:rsidRPr="005D73A6">
        <w:rPr>
          <w:kern w:val="0"/>
          <w:szCs w:val="28"/>
        </w:rPr>
        <w:lastRenderedPageBreak/>
        <w:t>處之</w:t>
      </w:r>
      <w:proofErr w:type="gramStart"/>
      <w:r w:rsidRPr="005D73A6">
        <w:rPr>
          <w:kern w:val="0"/>
          <w:szCs w:val="28"/>
        </w:rPr>
        <w:t>平板華司下方</w:t>
      </w:r>
      <w:proofErr w:type="gramEnd"/>
      <w:r w:rsidRPr="005D73A6">
        <w:rPr>
          <w:kern w:val="0"/>
          <w:szCs w:val="28"/>
        </w:rPr>
        <w:t>應再加</w:t>
      </w:r>
      <w:proofErr w:type="gramStart"/>
      <w:r w:rsidRPr="005D73A6">
        <w:rPr>
          <w:kern w:val="0"/>
          <w:szCs w:val="28"/>
        </w:rPr>
        <w:t>裝防劣化</w:t>
      </w:r>
      <w:proofErr w:type="gramEnd"/>
      <w:r w:rsidRPr="005D73A6">
        <w:rPr>
          <w:kern w:val="0"/>
          <w:szCs w:val="28"/>
        </w:rPr>
        <w:t>絕緣墊片以隔開螺絲組及</w:t>
      </w:r>
      <w:proofErr w:type="gramStart"/>
      <w:r w:rsidRPr="005D73A6">
        <w:rPr>
          <w:kern w:val="0"/>
          <w:szCs w:val="28"/>
        </w:rPr>
        <w:t>模組鋁框</w:t>
      </w:r>
      <w:proofErr w:type="gramEnd"/>
      <w:r w:rsidRPr="005D73A6">
        <w:rPr>
          <w:kern w:val="0"/>
          <w:szCs w:val="28"/>
        </w:rPr>
        <w:t>。電位差絕緣墊片之材質需能承受</w:t>
      </w:r>
      <w:r w:rsidR="001B25BC" w:rsidRPr="005D73A6">
        <w:rPr>
          <w:kern w:val="0"/>
          <w:szCs w:val="28"/>
        </w:rPr>
        <w:t>三</w:t>
      </w:r>
      <w:r w:rsidRPr="005D73A6">
        <w:rPr>
          <w:kern w:val="0"/>
          <w:szCs w:val="28"/>
        </w:rPr>
        <w:t>十年以上</w:t>
      </w:r>
      <w:proofErr w:type="gramStart"/>
      <w:r w:rsidRPr="005D73A6">
        <w:rPr>
          <w:kern w:val="0"/>
          <w:szCs w:val="28"/>
        </w:rPr>
        <w:t>變形與劣化</w:t>
      </w:r>
      <w:proofErr w:type="gramEnd"/>
      <w:r w:rsidRPr="005D73A6">
        <w:rPr>
          <w:kern w:val="0"/>
          <w:szCs w:val="28"/>
        </w:rPr>
        <w:t>、</w:t>
      </w:r>
      <w:proofErr w:type="gramStart"/>
      <w:r w:rsidRPr="005D73A6">
        <w:rPr>
          <w:kern w:val="0"/>
          <w:szCs w:val="28"/>
        </w:rPr>
        <w:t>脆化之</w:t>
      </w:r>
      <w:proofErr w:type="gramEnd"/>
      <w:r w:rsidRPr="005D73A6">
        <w:rPr>
          <w:kern w:val="0"/>
          <w:szCs w:val="28"/>
        </w:rPr>
        <w:t>變質，其裝置亦須避免間隙腐蝕產生。</w:t>
      </w:r>
    </w:p>
    <w:p w:rsidR="000B1BFB" w:rsidRPr="005D73A6" w:rsidRDefault="00882D66" w:rsidP="005977FA">
      <w:pPr>
        <w:pStyle w:val="01"/>
        <w:spacing w:before="190" w:after="190"/>
        <w:rPr>
          <w:kern w:val="0"/>
        </w:rPr>
      </w:pPr>
      <w:r w:rsidRPr="005D73A6">
        <w:rPr>
          <w:kern w:val="0"/>
          <w:szCs w:val="28"/>
        </w:rPr>
        <w:t>太陽光電發電設備支撐架、必要周邊設施及基座，須考量腐蝕環境，以</w:t>
      </w:r>
      <w:r w:rsidRPr="005D73A6">
        <w:rPr>
          <w:kern w:val="0"/>
          <w:szCs w:val="28"/>
        </w:rPr>
        <w:t xml:space="preserve">ISO 9223 C5 </w:t>
      </w:r>
      <w:r w:rsidRPr="005D73A6">
        <w:rPr>
          <w:kern w:val="0"/>
          <w:szCs w:val="28"/>
        </w:rPr>
        <w:t>腐蝕環境加以規劃設計</w:t>
      </w:r>
      <w:r w:rsidR="000B1BFB" w:rsidRPr="005D73A6">
        <w:rPr>
          <w:kern w:val="0"/>
          <w:szCs w:val="28"/>
        </w:rPr>
        <w:t>：</w:t>
      </w:r>
    </w:p>
    <w:p w:rsidR="000B1BFB" w:rsidRPr="005D73A6" w:rsidRDefault="000B1BFB" w:rsidP="005977FA">
      <w:pPr>
        <w:pStyle w:val="02"/>
        <w:spacing w:before="190" w:after="190"/>
      </w:pPr>
      <w:r w:rsidRPr="005D73A6">
        <w:rPr>
          <w:kern w:val="0"/>
          <w:szCs w:val="28"/>
        </w:rPr>
        <w:t>太陽光電發電設備支撐架之材質須經表面抗腐蝕之處理，至少須符合</w:t>
      </w:r>
      <w:r w:rsidR="00350CD6" w:rsidRPr="005D73A6">
        <w:rPr>
          <w:kern w:val="0"/>
          <w:szCs w:val="28"/>
        </w:rPr>
        <w:t>三</w:t>
      </w:r>
      <w:r w:rsidRPr="005D73A6">
        <w:rPr>
          <w:kern w:val="0"/>
          <w:szCs w:val="28"/>
        </w:rPr>
        <w:t>十年（含）以上使用之結構安全及防腐蝕性能。</w:t>
      </w:r>
    </w:p>
    <w:p w:rsidR="004E4909" w:rsidRPr="005D73A6" w:rsidRDefault="000B1BFB" w:rsidP="005977FA">
      <w:pPr>
        <w:pStyle w:val="02"/>
        <w:spacing w:before="190" w:after="190"/>
      </w:pPr>
      <w:r w:rsidRPr="005D73A6">
        <w:rPr>
          <w:kern w:val="0"/>
          <w:szCs w:val="28"/>
        </w:rPr>
        <w:t>太陽光電發電設備基礎</w:t>
      </w:r>
      <w:r w:rsidRPr="005D73A6">
        <w:t>，</w:t>
      </w:r>
      <w:r w:rsidR="00882D66" w:rsidRPr="005D73A6">
        <w:t>應依照土壤地質條件選擇適當之設計與工法，惟須考量原有地形、地貌及生態，以</w:t>
      </w:r>
      <w:r w:rsidR="00C80473" w:rsidRPr="005D73A6">
        <w:t>對環境</w:t>
      </w:r>
      <w:r w:rsidR="00882D66" w:rsidRPr="005D73A6">
        <w:t>衝擊影響最小為原則。</w:t>
      </w:r>
      <w:r w:rsidRPr="005D73A6">
        <w:t>其混凝土之最</w:t>
      </w:r>
      <w:proofErr w:type="gramStart"/>
      <w:r w:rsidRPr="005D73A6">
        <w:t>大水膠比</w:t>
      </w:r>
      <w:proofErr w:type="gramEnd"/>
      <w:r w:rsidRPr="005D73A6">
        <w:t>、抗壓強度之最低設計強度、鋼筋保護層厚度等，至少須符合</w:t>
      </w:r>
      <w:r w:rsidR="00350CD6" w:rsidRPr="005D73A6">
        <w:rPr>
          <w:kern w:val="0"/>
          <w:szCs w:val="28"/>
        </w:rPr>
        <w:t>三</w:t>
      </w:r>
      <w:r w:rsidRPr="005D73A6">
        <w:rPr>
          <w:kern w:val="0"/>
          <w:szCs w:val="28"/>
        </w:rPr>
        <w:t>十年</w:t>
      </w:r>
      <w:r w:rsidRPr="005D73A6">
        <w:t>（含）以上</w:t>
      </w:r>
      <w:proofErr w:type="gramStart"/>
      <w:r w:rsidRPr="005D73A6">
        <w:t>使用壽齡</w:t>
      </w:r>
      <w:proofErr w:type="gramEnd"/>
      <w:r w:rsidRPr="005D73A6">
        <w:t>、結構穩定性及抗壓強度</w:t>
      </w:r>
      <w:r w:rsidRPr="005D73A6">
        <w:rPr>
          <w:kern w:val="0"/>
          <w:szCs w:val="28"/>
        </w:rPr>
        <w:t>。</w:t>
      </w:r>
    </w:p>
    <w:p w:rsidR="00785F92" w:rsidRPr="005D73A6" w:rsidRDefault="00785F92" w:rsidP="005977FA">
      <w:pPr>
        <w:pStyle w:val="02"/>
        <w:spacing w:before="190" w:after="190"/>
        <w:rPr>
          <w:kern w:val="0"/>
        </w:rPr>
      </w:pPr>
      <w:r w:rsidRPr="005D73A6">
        <w:rPr>
          <w:b/>
          <w:sz w:val="36"/>
        </w:rPr>
        <w:br w:type="page"/>
      </w:r>
    </w:p>
    <w:p w:rsidR="00722394" w:rsidRPr="005D73A6" w:rsidRDefault="00722394" w:rsidP="00722394">
      <w:pPr>
        <w:autoSpaceDE w:val="0"/>
        <w:autoSpaceDN w:val="0"/>
        <w:spacing w:line="240" w:lineRule="atLeast"/>
        <w:rPr>
          <w:b/>
          <w:sz w:val="36"/>
          <w:szCs w:val="36"/>
        </w:rPr>
      </w:pPr>
    </w:p>
    <w:p w:rsidR="00722394" w:rsidRPr="005D73A6" w:rsidRDefault="00722394" w:rsidP="00722394">
      <w:pPr>
        <w:autoSpaceDE w:val="0"/>
        <w:autoSpaceDN w:val="0"/>
        <w:spacing w:line="240" w:lineRule="atLeast"/>
        <w:jc w:val="center"/>
        <w:rPr>
          <w:b/>
          <w:sz w:val="40"/>
        </w:rPr>
      </w:pPr>
      <w:r w:rsidRPr="005D73A6">
        <w:rPr>
          <w:b/>
          <w:noProof/>
          <w:sz w:val="40"/>
        </w:rPr>
        <w:drawing>
          <wp:inline distT="0" distB="0" distL="0" distR="0" wp14:anchorId="05F62EC2" wp14:editId="506C7A3A">
            <wp:extent cx="6107980" cy="1993900"/>
            <wp:effectExtent l="19050" t="19050" r="26120" b="25400"/>
            <wp:docPr id="4" name="圖片 7" descr="IMG_2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21.JPG"/>
                    <pic:cNvPicPr/>
                  </pic:nvPicPr>
                  <pic:blipFill>
                    <a:blip r:embed="rId13" cstate="print"/>
                    <a:srcRect l="1436" r="4308"/>
                    <a:stretch>
                      <a:fillRect/>
                    </a:stretch>
                  </pic:blipFill>
                  <pic:spPr>
                    <a:xfrm>
                      <a:off x="0" y="0"/>
                      <a:ext cx="6110861" cy="1994840"/>
                    </a:xfrm>
                    <a:prstGeom prst="rect">
                      <a:avLst/>
                    </a:prstGeom>
                    <a:ln>
                      <a:solidFill>
                        <a:schemeClr val="tx1"/>
                      </a:solidFill>
                    </a:ln>
                  </pic:spPr>
                </pic:pic>
              </a:graphicData>
            </a:graphic>
          </wp:inline>
        </w:drawing>
      </w:r>
    </w:p>
    <w:p w:rsidR="00722394" w:rsidRPr="005D73A6" w:rsidRDefault="00722394" w:rsidP="00722394">
      <w:pPr>
        <w:autoSpaceDE w:val="0"/>
        <w:autoSpaceDN w:val="0"/>
        <w:spacing w:line="240" w:lineRule="atLeast"/>
        <w:rPr>
          <w:b/>
          <w:sz w:val="40"/>
        </w:rPr>
      </w:pPr>
    </w:p>
    <w:p w:rsidR="00722394" w:rsidRPr="005D73A6" w:rsidRDefault="00722394" w:rsidP="00722394">
      <w:pPr>
        <w:pStyle w:val="ae"/>
        <w:numPr>
          <w:ilvl w:val="0"/>
          <w:numId w:val="25"/>
        </w:numPr>
        <w:autoSpaceDE w:val="0"/>
        <w:autoSpaceDN w:val="0"/>
        <w:spacing w:line="240" w:lineRule="atLeast"/>
        <w:ind w:leftChars="0"/>
        <w:rPr>
          <w:rFonts w:eastAsia="微軟正黑體"/>
          <w:b/>
          <w:sz w:val="40"/>
        </w:rPr>
      </w:pPr>
      <w:r w:rsidRPr="005D73A6">
        <w:rPr>
          <w:rFonts w:eastAsia="微軟正黑體"/>
          <w:b/>
          <w:sz w:val="40"/>
        </w:rPr>
        <w:t>土地</w:t>
      </w:r>
      <w:r w:rsidRPr="005D73A6">
        <w:rPr>
          <w:rFonts w:eastAsia="微軟正黑體"/>
          <w:b/>
          <w:sz w:val="40"/>
          <w:szCs w:val="40"/>
        </w:rPr>
        <w:t>洽詢及購地申請</w:t>
      </w:r>
    </w:p>
    <w:p w:rsidR="00722394" w:rsidRPr="005D73A6" w:rsidRDefault="00722394" w:rsidP="00722394">
      <w:pPr>
        <w:autoSpaceDE w:val="0"/>
        <w:autoSpaceDN w:val="0"/>
        <w:spacing w:line="240" w:lineRule="atLeast"/>
        <w:rPr>
          <w:rFonts w:eastAsia="Noto Sans T Chinese Black"/>
          <w:b/>
          <w:sz w:val="40"/>
        </w:rPr>
      </w:pPr>
      <w:r w:rsidRPr="005D73A6">
        <w:rPr>
          <w:rFonts w:eastAsia="Noto Sans T Chinese Black"/>
          <w:b/>
          <w:noProof/>
          <w:sz w:val="40"/>
        </w:rPr>
        <w:drawing>
          <wp:inline distT="0" distB="0" distL="0" distR="0" wp14:anchorId="6C99F449" wp14:editId="693D7FF7">
            <wp:extent cx="3517900" cy="901700"/>
            <wp:effectExtent l="19050" t="0" r="6350" b="0"/>
            <wp:docPr id="5" name="圖片 3" descr="中工LOGO(CMYK)"/>
            <wp:cNvGraphicFramePr/>
            <a:graphic xmlns:a="http://schemas.openxmlformats.org/drawingml/2006/main">
              <a:graphicData uri="http://schemas.openxmlformats.org/drawingml/2006/picture">
                <pic:pic xmlns:pic="http://schemas.openxmlformats.org/drawingml/2006/picture">
                  <pic:nvPicPr>
                    <pic:cNvPr id="4100" name="Picture 3" descr="中工LOGO(CMYK)"/>
                    <pic:cNvPicPr>
                      <a:picLocks noChangeAspect="1" noChangeArrowheads="1"/>
                    </pic:cNvPicPr>
                  </pic:nvPicPr>
                  <pic:blipFill>
                    <a:blip r:embed="rId14" cstate="print"/>
                    <a:srcRect/>
                    <a:stretch>
                      <a:fillRect/>
                    </a:stretch>
                  </pic:blipFill>
                  <pic:spPr bwMode="auto">
                    <a:xfrm>
                      <a:off x="0" y="0"/>
                      <a:ext cx="3517900" cy="901700"/>
                    </a:xfrm>
                    <a:prstGeom prst="rect">
                      <a:avLst/>
                    </a:prstGeom>
                    <a:noFill/>
                    <a:ln w="9525">
                      <a:noFill/>
                      <a:miter lim="800000"/>
                      <a:headEnd/>
                      <a:tailEnd/>
                    </a:ln>
                  </pic:spPr>
                </pic:pic>
              </a:graphicData>
            </a:graphic>
          </wp:inline>
        </w:drawing>
      </w:r>
    </w:p>
    <w:p w:rsidR="00722394" w:rsidRPr="005D73A6" w:rsidRDefault="00722394" w:rsidP="00722394">
      <w:pPr>
        <w:autoSpaceDE w:val="0"/>
        <w:autoSpaceDN w:val="0"/>
        <w:spacing w:line="240" w:lineRule="atLeast"/>
        <w:rPr>
          <w:rFonts w:eastAsia="微軟正黑體"/>
          <w:b/>
          <w:sz w:val="40"/>
        </w:rPr>
      </w:pPr>
      <w:r w:rsidRPr="005D73A6">
        <w:rPr>
          <w:rFonts w:eastAsia="微軟正黑體"/>
          <w:b/>
          <w:sz w:val="40"/>
        </w:rPr>
        <w:t>工業區開發處</w:t>
      </w:r>
    </w:p>
    <w:p w:rsidR="00722394" w:rsidRPr="005D73A6" w:rsidRDefault="00722394" w:rsidP="00722394">
      <w:pPr>
        <w:autoSpaceDE w:val="0"/>
        <w:autoSpaceDN w:val="0"/>
        <w:spacing w:line="240" w:lineRule="atLeast"/>
        <w:rPr>
          <w:rFonts w:eastAsia="微軟正黑體"/>
          <w:b/>
          <w:sz w:val="40"/>
        </w:rPr>
      </w:pPr>
      <w:r w:rsidRPr="005D73A6">
        <w:rPr>
          <w:rFonts w:eastAsia="微軟正黑體"/>
          <w:b/>
          <w:sz w:val="40"/>
        </w:rPr>
        <w:t>台北：</w:t>
      </w:r>
      <w:r w:rsidR="00FE0EB8" w:rsidRPr="005D73A6">
        <w:rPr>
          <w:rFonts w:eastAsia="微軟正黑體"/>
          <w:b/>
          <w:sz w:val="40"/>
        </w:rPr>
        <w:t>臺</w:t>
      </w:r>
      <w:r w:rsidRPr="005D73A6">
        <w:rPr>
          <w:rFonts w:eastAsia="微軟正黑體"/>
          <w:b/>
          <w:sz w:val="40"/>
        </w:rPr>
        <w:t>北市松山區東興路</w:t>
      </w:r>
      <w:r w:rsidRPr="005D73A6">
        <w:rPr>
          <w:rFonts w:eastAsia="微軟正黑體"/>
          <w:b/>
          <w:sz w:val="40"/>
        </w:rPr>
        <w:t>12</w:t>
      </w:r>
      <w:r w:rsidRPr="005D73A6">
        <w:rPr>
          <w:rFonts w:eastAsia="微軟正黑體"/>
          <w:b/>
          <w:sz w:val="40"/>
        </w:rPr>
        <w:t>號</w:t>
      </w:r>
      <w:r w:rsidR="00D639EB" w:rsidRPr="005D73A6">
        <w:rPr>
          <w:rFonts w:eastAsia="微軟正黑體"/>
          <w:b/>
          <w:sz w:val="40"/>
        </w:rPr>
        <w:t>15</w:t>
      </w:r>
      <w:r w:rsidRPr="005D73A6">
        <w:rPr>
          <w:rFonts w:eastAsia="微軟正黑體"/>
          <w:b/>
          <w:sz w:val="40"/>
        </w:rPr>
        <w:t>樓</w:t>
      </w:r>
    </w:p>
    <w:p w:rsidR="00722394" w:rsidRPr="005D73A6" w:rsidRDefault="00722394" w:rsidP="00722394">
      <w:pPr>
        <w:autoSpaceDE w:val="0"/>
        <w:autoSpaceDN w:val="0"/>
        <w:spacing w:line="240" w:lineRule="atLeast"/>
        <w:rPr>
          <w:rFonts w:eastAsia="微軟正黑體"/>
          <w:b/>
          <w:sz w:val="40"/>
        </w:rPr>
      </w:pPr>
      <w:r w:rsidRPr="005D73A6">
        <w:rPr>
          <w:rFonts w:eastAsia="微軟正黑體"/>
          <w:b/>
          <w:sz w:val="40"/>
        </w:rPr>
        <w:t>聯絡電話：</w:t>
      </w:r>
      <w:r w:rsidRPr="005D73A6">
        <w:rPr>
          <w:rFonts w:eastAsia="微軟正黑體"/>
          <w:b/>
          <w:sz w:val="40"/>
        </w:rPr>
        <w:t>(02)8787-62</w:t>
      </w:r>
      <w:r w:rsidR="00FE0EB8" w:rsidRPr="005D73A6">
        <w:rPr>
          <w:rFonts w:eastAsia="微軟正黑體"/>
          <w:b/>
          <w:sz w:val="40"/>
        </w:rPr>
        <w:t>35</w:t>
      </w:r>
      <w:r w:rsidR="00D639EB" w:rsidRPr="005D73A6">
        <w:rPr>
          <w:rFonts w:eastAsia="微軟正黑體"/>
          <w:b/>
          <w:sz w:val="40"/>
        </w:rPr>
        <w:t>、</w:t>
      </w:r>
      <w:r w:rsidR="00D639EB" w:rsidRPr="005D73A6">
        <w:rPr>
          <w:rFonts w:eastAsia="微軟正黑體"/>
          <w:b/>
          <w:sz w:val="40"/>
        </w:rPr>
        <w:t>6175</w:t>
      </w:r>
    </w:p>
    <w:p w:rsidR="00722394" w:rsidRPr="005D73A6" w:rsidRDefault="00722394" w:rsidP="00722394">
      <w:pPr>
        <w:autoSpaceDE w:val="0"/>
        <w:autoSpaceDN w:val="0"/>
        <w:spacing w:line="240" w:lineRule="atLeast"/>
        <w:rPr>
          <w:rFonts w:eastAsia="微軟正黑體"/>
          <w:b/>
          <w:sz w:val="40"/>
        </w:rPr>
      </w:pPr>
    </w:p>
    <w:p w:rsidR="00722394" w:rsidRPr="005D73A6" w:rsidRDefault="00722394" w:rsidP="00722394">
      <w:pPr>
        <w:autoSpaceDE w:val="0"/>
        <w:autoSpaceDN w:val="0"/>
        <w:spacing w:line="240" w:lineRule="atLeast"/>
        <w:rPr>
          <w:rFonts w:eastAsia="微軟正黑體"/>
          <w:b/>
          <w:sz w:val="40"/>
        </w:rPr>
      </w:pPr>
      <w:r w:rsidRPr="005D73A6">
        <w:rPr>
          <w:rFonts w:eastAsia="微軟正黑體"/>
          <w:b/>
          <w:sz w:val="40"/>
        </w:rPr>
        <w:t>彰濱：彰化縣線西鄉</w:t>
      </w:r>
      <w:proofErr w:type="gramStart"/>
      <w:r w:rsidR="008F01F0" w:rsidRPr="005D73A6">
        <w:rPr>
          <w:rFonts w:eastAsia="微軟正黑體"/>
          <w:b/>
          <w:sz w:val="40"/>
        </w:rPr>
        <w:t>彰濱東六路</w:t>
      </w:r>
      <w:proofErr w:type="gramEnd"/>
      <w:r w:rsidR="008F01F0" w:rsidRPr="005D73A6">
        <w:rPr>
          <w:rFonts w:eastAsia="微軟正黑體"/>
          <w:b/>
          <w:sz w:val="40"/>
        </w:rPr>
        <w:t>3</w:t>
      </w:r>
      <w:r w:rsidR="008F01F0" w:rsidRPr="005D73A6">
        <w:rPr>
          <w:rFonts w:eastAsia="微軟正黑體"/>
          <w:b/>
          <w:sz w:val="40"/>
        </w:rPr>
        <w:t>號</w:t>
      </w:r>
    </w:p>
    <w:p w:rsidR="00722394" w:rsidRPr="005D73A6" w:rsidRDefault="00722394" w:rsidP="00722394">
      <w:pPr>
        <w:autoSpaceDE w:val="0"/>
        <w:autoSpaceDN w:val="0"/>
        <w:spacing w:line="240" w:lineRule="atLeast"/>
        <w:rPr>
          <w:rFonts w:eastAsia="微軟正黑體"/>
          <w:b/>
          <w:sz w:val="40"/>
        </w:rPr>
      </w:pPr>
      <w:r w:rsidRPr="005D73A6">
        <w:rPr>
          <w:rFonts w:eastAsia="微軟正黑體"/>
          <w:b/>
          <w:sz w:val="40"/>
        </w:rPr>
        <w:t>聯絡電話：</w:t>
      </w:r>
      <w:r w:rsidRPr="005D73A6">
        <w:rPr>
          <w:rFonts w:eastAsia="微軟正黑體"/>
          <w:b/>
          <w:sz w:val="40"/>
        </w:rPr>
        <w:t xml:space="preserve">0800-471252 / </w:t>
      </w:r>
      <w:r w:rsidR="008F01F0" w:rsidRPr="005D73A6">
        <w:rPr>
          <w:rFonts w:eastAsia="微軟正黑體"/>
          <w:b/>
          <w:sz w:val="40"/>
        </w:rPr>
        <w:t>(04)791-0659</w:t>
      </w:r>
    </w:p>
    <w:sectPr w:rsidR="00722394" w:rsidRPr="005D73A6" w:rsidSect="005977FA">
      <w:footerReference w:type="default" r:id="rId15"/>
      <w:pgSz w:w="11906" w:h="16838"/>
      <w:pgMar w:top="1440" w:right="1080" w:bottom="1440" w:left="1080" w:header="709" w:footer="709" w:gutter="0"/>
      <w:pgNumType w:start="1"/>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0DA" w:rsidRDefault="007200DA" w:rsidP="003D28A8">
      <w:pPr>
        <w:spacing w:before="120" w:after="120"/>
      </w:pPr>
      <w:r>
        <w:separator/>
      </w:r>
    </w:p>
    <w:p w:rsidR="007200DA" w:rsidRDefault="007200DA" w:rsidP="003D28A8">
      <w:pPr>
        <w:spacing w:before="120" w:after="120"/>
      </w:pPr>
    </w:p>
    <w:p w:rsidR="007200DA" w:rsidRDefault="007200DA" w:rsidP="003D28A8">
      <w:pPr>
        <w:spacing w:before="120" w:after="120"/>
      </w:pPr>
    </w:p>
    <w:p w:rsidR="007200DA" w:rsidRDefault="007200DA" w:rsidP="003D28A8">
      <w:pPr>
        <w:spacing w:before="120" w:after="120"/>
      </w:pPr>
    </w:p>
    <w:p w:rsidR="007200DA" w:rsidRDefault="007200DA"/>
    <w:p w:rsidR="007200DA" w:rsidRDefault="007200DA"/>
    <w:p w:rsidR="007200DA" w:rsidRDefault="007200DA"/>
  </w:endnote>
  <w:endnote w:type="continuationSeparator" w:id="0">
    <w:p w:rsidR="007200DA" w:rsidRDefault="007200DA" w:rsidP="003D28A8">
      <w:pPr>
        <w:spacing w:before="120" w:after="120"/>
      </w:pPr>
      <w:r>
        <w:continuationSeparator/>
      </w:r>
    </w:p>
    <w:p w:rsidR="007200DA" w:rsidRDefault="007200DA" w:rsidP="003D28A8">
      <w:pPr>
        <w:spacing w:before="120" w:after="120"/>
      </w:pPr>
    </w:p>
    <w:p w:rsidR="007200DA" w:rsidRDefault="007200DA" w:rsidP="003D28A8">
      <w:pPr>
        <w:spacing w:before="120" w:after="120"/>
      </w:pPr>
    </w:p>
    <w:p w:rsidR="007200DA" w:rsidRDefault="007200DA" w:rsidP="003D28A8">
      <w:pPr>
        <w:spacing w:before="120" w:after="120"/>
      </w:pPr>
    </w:p>
    <w:p w:rsidR="007200DA" w:rsidRDefault="007200DA"/>
    <w:p w:rsidR="007200DA" w:rsidRDefault="007200DA"/>
    <w:p w:rsidR="007200DA" w:rsidRDefault="007200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中圓體">
    <w:altName w:val="Arial Unicode MS"/>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細圓體">
    <w:charset w:val="88"/>
    <w:family w:val="modern"/>
    <w:pitch w:val="fixed"/>
    <w:sig w:usb0="80000001" w:usb1="28091800" w:usb2="00000016" w:usb3="00000000" w:csb0="00100000"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Noto Sans T Chinese Black">
    <w:altName w:val="Arial Unicode MS"/>
    <w:panose1 w:val="00000000000000000000"/>
    <w:charset w:val="88"/>
    <w:family w:val="swiss"/>
    <w:notTrueType/>
    <w:pitch w:val="variable"/>
    <w:sig w:usb0="00000000" w:usb1="2ADF3C10" w:usb2="00000016" w:usb3="00000000" w:csb0="0012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6E5" w:rsidRDefault="00C316E5">
    <w:pPr>
      <w:pStyle w:val="a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18110"/>
      <w:docPartObj>
        <w:docPartGallery w:val="Page Numbers (Bottom of Page)"/>
        <w:docPartUnique/>
      </w:docPartObj>
    </w:sdtPr>
    <w:sdtEndPr/>
    <w:sdtContent>
      <w:p w:rsidR="00C316E5" w:rsidRDefault="00C316E5">
        <w:pPr>
          <w:pStyle w:val="a3"/>
          <w:jc w:val="center"/>
        </w:pPr>
        <w:r>
          <w:rPr>
            <w:rFonts w:hint="eastAsia"/>
          </w:rPr>
          <w:t xml:space="preserve">- </w:t>
        </w:r>
        <w:r>
          <w:fldChar w:fldCharType="begin"/>
        </w:r>
        <w:r>
          <w:instrText xml:space="preserve"> PAGE   \* MERGEFORMAT </w:instrText>
        </w:r>
        <w:r>
          <w:fldChar w:fldCharType="separate"/>
        </w:r>
        <w:r w:rsidR="00B05A58" w:rsidRPr="00B05A58">
          <w:rPr>
            <w:noProof/>
            <w:lang w:val="zh-TW"/>
          </w:rPr>
          <w:t>48</w:t>
        </w:r>
        <w:r>
          <w:rPr>
            <w:noProof/>
            <w:lang w:val="zh-TW"/>
          </w:rPr>
          <w:fldChar w:fldCharType="end"/>
        </w:r>
        <w:r>
          <w:rPr>
            <w:rFonts w:hint="eastAsia"/>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0DA" w:rsidRDefault="007200DA" w:rsidP="003D28A8">
      <w:pPr>
        <w:spacing w:before="120" w:after="120"/>
      </w:pPr>
      <w:r>
        <w:separator/>
      </w:r>
    </w:p>
    <w:p w:rsidR="007200DA" w:rsidRDefault="007200DA" w:rsidP="003D28A8">
      <w:pPr>
        <w:spacing w:before="120" w:after="120"/>
      </w:pPr>
    </w:p>
    <w:p w:rsidR="007200DA" w:rsidRDefault="007200DA" w:rsidP="003D28A8">
      <w:pPr>
        <w:spacing w:before="120" w:after="120"/>
      </w:pPr>
    </w:p>
    <w:p w:rsidR="007200DA" w:rsidRDefault="007200DA" w:rsidP="003D28A8">
      <w:pPr>
        <w:spacing w:before="120" w:after="120"/>
      </w:pPr>
    </w:p>
    <w:p w:rsidR="007200DA" w:rsidRDefault="007200DA"/>
    <w:p w:rsidR="007200DA" w:rsidRDefault="007200DA"/>
    <w:p w:rsidR="007200DA" w:rsidRDefault="007200DA"/>
  </w:footnote>
  <w:footnote w:type="continuationSeparator" w:id="0">
    <w:p w:rsidR="007200DA" w:rsidRDefault="007200DA" w:rsidP="003D28A8">
      <w:pPr>
        <w:spacing w:before="120" w:after="120"/>
      </w:pPr>
      <w:r>
        <w:continuationSeparator/>
      </w:r>
    </w:p>
    <w:p w:rsidR="007200DA" w:rsidRDefault="007200DA" w:rsidP="003D28A8">
      <w:pPr>
        <w:spacing w:before="120" w:after="120"/>
      </w:pPr>
    </w:p>
    <w:p w:rsidR="007200DA" w:rsidRDefault="007200DA" w:rsidP="003D28A8">
      <w:pPr>
        <w:spacing w:before="120" w:after="120"/>
      </w:pPr>
    </w:p>
    <w:p w:rsidR="007200DA" w:rsidRDefault="007200DA" w:rsidP="003D28A8">
      <w:pPr>
        <w:spacing w:before="120" w:after="120"/>
      </w:pPr>
    </w:p>
    <w:p w:rsidR="007200DA" w:rsidRDefault="007200DA"/>
    <w:p w:rsidR="007200DA" w:rsidRDefault="007200DA"/>
    <w:p w:rsidR="007200DA" w:rsidRDefault="007200D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E35A5"/>
    <w:multiLevelType w:val="hybridMultilevel"/>
    <w:tmpl w:val="6FA698F6"/>
    <w:lvl w:ilvl="0" w:tplc="04090011">
      <w:start w:val="1"/>
      <w:numFmt w:val="upperLetter"/>
      <w:lvlText w:val="%1."/>
      <w:lvlJc w:val="left"/>
      <w:pPr>
        <w:ind w:left="2661" w:hanging="480"/>
      </w:pPr>
    </w:lvl>
    <w:lvl w:ilvl="1" w:tplc="04090019" w:tentative="1">
      <w:start w:val="1"/>
      <w:numFmt w:val="ideographTraditional"/>
      <w:lvlText w:val="%2、"/>
      <w:lvlJc w:val="left"/>
      <w:pPr>
        <w:ind w:left="3141" w:hanging="480"/>
      </w:pPr>
    </w:lvl>
    <w:lvl w:ilvl="2" w:tplc="0409001B" w:tentative="1">
      <w:start w:val="1"/>
      <w:numFmt w:val="lowerRoman"/>
      <w:lvlText w:val="%3."/>
      <w:lvlJc w:val="right"/>
      <w:pPr>
        <w:ind w:left="3621" w:hanging="480"/>
      </w:pPr>
    </w:lvl>
    <w:lvl w:ilvl="3" w:tplc="0409000F" w:tentative="1">
      <w:start w:val="1"/>
      <w:numFmt w:val="decimal"/>
      <w:lvlText w:val="%4."/>
      <w:lvlJc w:val="left"/>
      <w:pPr>
        <w:ind w:left="4101" w:hanging="480"/>
      </w:pPr>
    </w:lvl>
    <w:lvl w:ilvl="4" w:tplc="04090019" w:tentative="1">
      <w:start w:val="1"/>
      <w:numFmt w:val="ideographTraditional"/>
      <w:lvlText w:val="%5、"/>
      <w:lvlJc w:val="left"/>
      <w:pPr>
        <w:ind w:left="4581" w:hanging="480"/>
      </w:pPr>
    </w:lvl>
    <w:lvl w:ilvl="5" w:tplc="0409001B" w:tentative="1">
      <w:start w:val="1"/>
      <w:numFmt w:val="lowerRoman"/>
      <w:lvlText w:val="%6."/>
      <w:lvlJc w:val="right"/>
      <w:pPr>
        <w:ind w:left="5061" w:hanging="480"/>
      </w:pPr>
    </w:lvl>
    <w:lvl w:ilvl="6" w:tplc="0409000F" w:tentative="1">
      <w:start w:val="1"/>
      <w:numFmt w:val="decimal"/>
      <w:lvlText w:val="%7."/>
      <w:lvlJc w:val="left"/>
      <w:pPr>
        <w:ind w:left="5541" w:hanging="480"/>
      </w:pPr>
    </w:lvl>
    <w:lvl w:ilvl="7" w:tplc="04090019" w:tentative="1">
      <w:start w:val="1"/>
      <w:numFmt w:val="ideographTraditional"/>
      <w:lvlText w:val="%8、"/>
      <w:lvlJc w:val="left"/>
      <w:pPr>
        <w:ind w:left="6021" w:hanging="480"/>
      </w:pPr>
    </w:lvl>
    <w:lvl w:ilvl="8" w:tplc="0409001B" w:tentative="1">
      <w:start w:val="1"/>
      <w:numFmt w:val="lowerRoman"/>
      <w:lvlText w:val="%9."/>
      <w:lvlJc w:val="right"/>
      <w:pPr>
        <w:ind w:left="6501" w:hanging="480"/>
      </w:pPr>
    </w:lvl>
  </w:abstractNum>
  <w:abstractNum w:abstractNumId="1">
    <w:nsid w:val="0CFB3583"/>
    <w:multiLevelType w:val="hybridMultilevel"/>
    <w:tmpl w:val="38B00852"/>
    <w:lvl w:ilvl="0" w:tplc="A0A2F06C">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3F598B"/>
    <w:multiLevelType w:val="singleLevel"/>
    <w:tmpl w:val="8D52EE3E"/>
    <w:lvl w:ilvl="0">
      <w:start w:val="1"/>
      <w:numFmt w:val="decimal"/>
      <w:suff w:val="nothing"/>
      <w:lvlText w:val="%1."/>
      <w:lvlJc w:val="left"/>
      <w:pPr>
        <w:ind w:left="180" w:hanging="180"/>
      </w:pPr>
      <w:rPr>
        <w:rFonts w:hint="eastAsia"/>
      </w:rPr>
    </w:lvl>
  </w:abstractNum>
  <w:abstractNum w:abstractNumId="3">
    <w:nsid w:val="1F302838"/>
    <w:multiLevelType w:val="hybridMultilevel"/>
    <w:tmpl w:val="D75219B2"/>
    <w:lvl w:ilvl="0" w:tplc="EEEED2A4">
      <w:start w:val="1"/>
      <w:numFmt w:val="decimal"/>
      <w:lvlText w:val="(%1)"/>
      <w:lvlJc w:val="left"/>
      <w:pPr>
        <w:ind w:left="2181" w:hanging="480"/>
      </w:pPr>
      <w:rPr>
        <w:rFonts w:hint="eastAsia"/>
      </w:rPr>
    </w:lvl>
    <w:lvl w:ilvl="1" w:tplc="04090019">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4">
    <w:nsid w:val="1FB64296"/>
    <w:multiLevelType w:val="multilevel"/>
    <w:tmpl w:val="C8C6E654"/>
    <w:lvl w:ilvl="0">
      <w:start w:val="1"/>
      <w:numFmt w:val="taiwaneseCountingThousand"/>
      <w:pStyle w:val="01"/>
      <w:suff w:val="nothing"/>
      <w:lvlText w:val="%1、"/>
      <w:lvlJc w:val="left"/>
      <w:pPr>
        <w:ind w:left="1702" w:hanging="1702"/>
      </w:pPr>
      <w:rPr>
        <w:rFonts w:ascii="標楷體" w:eastAsia="標楷體" w:hint="eastAsia"/>
        <w:lang w:val="en-US"/>
      </w:rPr>
    </w:lvl>
    <w:lvl w:ilvl="1">
      <w:start w:val="1"/>
      <w:numFmt w:val="taiwaneseCountingThousand"/>
      <w:pStyle w:val="02"/>
      <w:suff w:val="nothing"/>
      <w:lvlText w:val="(%2)"/>
      <w:lvlJc w:val="left"/>
      <w:pPr>
        <w:ind w:left="3119" w:hanging="567"/>
      </w:pPr>
      <w:rPr>
        <w:rFonts w:ascii="標楷體" w:eastAsia="標楷體" w:hAnsi="標楷體" w:hint="eastAsia"/>
      </w:rPr>
    </w:lvl>
    <w:lvl w:ilvl="2">
      <w:start w:val="1"/>
      <w:numFmt w:val="lowerRoman"/>
      <w:lvlText w:val="%3."/>
      <w:lvlJc w:val="right"/>
      <w:pPr>
        <w:tabs>
          <w:tab w:val="num" w:pos="2008"/>
        </w:tabs>
        <w:ind w:left="2008" w:hanging="480"/>
      </w:pPr>
      <w:rPr>
        <w:rFonts w:hint="eastAsia"/>
      </w:rPr>
    </w:lvl>
    <w:lvl w:ilvl="3">
      <w:start w:val="1"/>
      <w:numFmt w:val="decimal"/>
      <w:lvlText w:val="%4."/>
      <w:lvlJc w:val="left"/>
      <w:pPr>
        <w:tabs>
          <w:tab w:val="num" w:pos="2488"/>
        </w:tabs>
        <w:ind w:left="2488" w:hanging="480"/>
      </w:pPr>
      <w:rPr>
        <w:rFonts w:hint="eastAsia"/>
      </w:rPr>
    </w:lvl>
    <w:lvl w:ilvl="4">
      <w:start w:val="1"/>
      <w:numFmt w:val="ideographTraditional"/>
      <w:lvlText w:val="%5、"/>
      <w:lvlJc w:val="left"/>
      <w:pPr>
        <w:tabs>
          <w:tab w:val="num" w:pos="2968"/>
        </w:tabs>
        <w:ind w:left="2968" w:hanging="480"/>
      </w:pPr>
      <w:rPr>
        <w:rFonts w:hint="eastAsia"/>
      </w:rPr>
    </w:lvl>
    <w:lvl w:ilvl="5">
      <w:start w:val="1"/>
      <w:numFmt w:val="lowerRoman"/>
      <w:lvlText w:val="%6."/>
      <w:lvlJc w:val="right"/>
      <w:pPr>
        <w:tabs>
          <w:tab w:val="num" w:pos="3448"/>
        </w:tabs>
        <w:ind w:left="3448" w:hanging="480"/>
      </w:pPr>
      <w:rPr>
        <w:rFonts w:hint="eastAsia"/>
      </w:rPr>
    </w:lvl>
    <w:lvl w:ilvl="6">
      <w:start w:val="1"/>
      <w:numFmt w:val="decimal"/>
      <w:lvlText w:val="%7."/>
      <w:lvlJc w:val="left"/>
      <w:pPr>
        <w:tabs>
          <w:tab w:val="num" w:pos="3928"/>
        </w:tabs>
        <w:ind w:left="3928" w:hanging="480"/>
      </w:pPr>
      <w:rPr>
        <w:rFonts w:hint="eastAsia"/>
      </w:rPr>
    </w:lvl>
    <w:lvl w:ilvl="7">
      <w:start w:val="1"/>
      <w:numFmt w:val="ideographTraditional"/>
      <w:lvlText w:val="%8、"/>
      <w:lvlJc w:val="left"/>
      <w:pPr>
        <w:tabs>
          <w:tab w:val="num" w:pos="4408"/>
        </w:tabs>
        <w:ind w:left="4408" w:hanging="480"/>
      </w:pPr>
      <w:rPr>
        <w:rFonts w:hint="eastAsia"/>
      </w:rPr>
    </w:lvl>
    <w:lvl w:ilvl="8">
      <w:start w:val="1"/>
      <w:numFmt w:val="lowerRoman"/>
      <w:lvlText w:val="%9."/>
      <w:lvlJc w:val="right"/>
      <w:pPr>
        <w:tabs>
          <w:tab w:val="num" w:pos="4888"/>
        </w:tabs>
        <w:ind w:left="4888" w:hanging="480"/>
      </w:pPr>
      <w:rPr>
        <w:rFonts w:hint="eastAsia"/>
      </w:rPr>
    </w:lvl>
  </w:abstractNum>
  <w:abstractNum w:abstractNumId="5">
    <w:nsid w:val="27D2522B"/>
    <w:multiLevelType w:val="hybridMultilevel"/>
    <w:tmpl w:val="ACAA6246"/>
    <w:lvl w:ilvl="0" w:tplc="EEEED2A4">
      <w:start w:val="1"/>
      <w:numFmt w:val="decimal"/>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6">
    <w:nsid w:val="2AEA201F"/>
    <w:multiLevelType w:val="hybridMultilevel"/>
    <w:tmpl w:val="0ACA3774"/>
    <w:lvl w:ilvl="0" w:tplc="B8B6B69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2FF17540"/>
    <w:multiLevelType w:val="hybridMultilevel"/>
    <w:tmpl w:val="54F6DAA4"/>
    <w:lvl w:ilvl="0" w:tplc="04090011">
      <w:start w:val="1"/>
      <w:numFmt w:val="upperLetter"/>
      <w:lvlText w:val="%1."/>
      <w:lvlJc w:val="left"/>
      <w:pPr>
        <w:ind w:left="2661" w:hanging="480"/>
      </w:pPr>
    </w:lvl>
    <w:lvl w:ilvl="1" w:tplc="04090019" w:tentative="1">
      <w:start w:val="1"/>
      <w:numFmt w:val="ideographTraditional"/>
      <w:lvlText w:val="%2、"/>
      <w:lvlJc w:val="left"/>
      <w:pPr>
        <w:ind w:left="3141" w:hanging="480"/>
      </w:pPr>
    </w:lvl>
    <w:lvl w:ilvl="2" w:tplc="0409001B" w:tentative="1">
      <w:start w:val="1"/>
      <w:numFmt w:val="lowerRoman"/>
      <w:lvlText w:val="%3."/>
      <w:lvlJc w:val="right"/>
      <w:pPr>
        <w:ind w:left="3621" w:hanging="480"/>
      </w:pPr>
    </w:lvl>
    <w:lvl w:ilvl="3" w:tplc="0409000F" w:tentative="1">
      <w:start w:val="1"/>
      <w:numFmt w:val="decimal"/>
      <w:lvlText w:val="%4."/>
      <w:lvlJc w:val="left"/>
      <w:pPr>
        <w:ind w:left="4101" w:hanging="480"/>
      </w:pPr>
    </w:lvl>
    <w:lvl w:ilvl="4" w:tplc="04090019" w:tentative="1">
      <w:start w:val="1"/>
      <w:numFmt w:val="ideographTraditional"/>
      <w:lvlText w:val="%5、"/>
      <w:lvlJc w:val="left"/>
      <w:pPr>
        <w:ind w:left="4581" w:hanging="480"/>
      </w:pPr>
    </w:lvl>
    <w:lvl w:ilvl="5" w:tplc="0409001B" w:tentative="1">
      <w:start w:val="1"/>
      <w:numFmt w:val="lowerRoman"/>
      <w:lvlText w:val="%6."/>
      <w:lvlJc w:val="right"/>
      <w:pPr>
        <w:ind w:left="5061" w:hanging="480"/>
      </w:pPr>
    </w:lvl>
    <w:lvl w:ilvl="6" w:tplc="0409000F" w:tentative="1">
      <w:start w:val="1"/>
      <w:numFmt w:val="decimal"/>
      <w:lvlText w:val="%7."/>
      <w:lvlJc w:val="left"/>
      <w:pPr>
        <w:ind w:left="5541" w:hanging="480"/>
      </w:pPr>
    </w:lvl>
    <w:lvl w:ilvl="7" w:tplc="04090019" w:tentative="1">
      <w:start w:val="1"/>
      <w:numFmt w:val="ideographTraditional"/>
      <w:lvlText w:val="%8、"/>
      <w:lvlJc w:val="left"/>
      <w:pPr>
        <w:ind w:left="6021" w:hanging="480"/>
      </w:pPr>
    </w:lvl>
    <w:lvl w:ilvl="8" w:tplc="0409001B" w:tentative="1">
      <w:start w:val="1"/>
      <w:numFmt w:val="lowerRoman"/>
      <w:lvlText w:val="%9."/>
      <w:lvlJc w:val="right"/>
      <w:pPr>
        <w:ind w:left="6501" w:hanging="480"/>
      </w:pPr>
    </w:lvl>
  </w:abstractNum>
  <w:abstractNum w:abstractNumId="8">
    <w:nsid w:val="36E1070E"/>
    <w:multiLevelType w:val="hybridMultilevel"/>
    <w:tmpl w:val="D75219B2"/>
    <w:lvl w:ilvl="0" w:tplc="EEEED2A4">
      <w:start w:val="1"/>
      <w:numFmt w:val="decimal"/>
      <w:lvlText w:val="(%1)"/>
      <w:lvlJc w:val="left"/>
      <w:pPr>
        <w:ind w:left="2181" w:hanging="480"/>
      </w:pPr>
      <w:rPr>
        <w:rFonts w:hint="eastAsia"/>
      </w:rPr>
    </w:lvl>
    <w:lvl w:ilvl="1" w:tplc="04090019">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9">
    <w:nsid w:val="3A23211C"/>
    <w:multiLevelType w:val="multilevel"/>
    <w:tmpl w:val="D7765F3E"/>
    <w:lvl w:ilvl="0">
      <w:start w:val="1"/>
      <w:numFmt w:val="taiwaneseCountingThousand"/>
      <w:pStyle w:val="11"/>
      <w:lvlText w:val="%1、"/>
      <w:lvlJc w:val="left"/>
      <w:pPr>
        <w:ind w:left="851" w:hanging="567"/>
      </w:pPr>
      <w:rPr>
        <w:rFonts w:hint="eastAsia"/>
      </w:rPr>
    </w:lvl>
    <w:lvl w:ilvl="1">
      <w:start w:val="1"/>
      <w:numFmt w:val="taiwaneseCountingThousand"/>
      <w:pStyle w:val="13"/>
      <w:suff w:val="nothing"/>
      <w:lvlText w:val="(%2)"/>
      <w:lvlJc w:val="left"/>
      <w:pPr>
        <w:ind w:left="850" w:firstLine="284"/>
      </w:pPr>
      <w:rPr>
        <w:rFonts w:ascii="標楷體" w:eastAsia="標楷體" w:hint="eastAsia"/>
        <w:color w:val="auto"/>
      </w:rPr>
    </w:lvl>
    <w:lvl w:ilvl="2">
      <w:start w:val="1"/>
      <w:numFmt w:val="decimal"/>
      <w:pStyle w:val="151"/>
      <w:suff w:val="nothing"/>
      <w:lvlText w:val="%3."/>
      <w:lvlJc w:val="right"/>
      <w:pPr>
        <w:ind w:left="284" w:firstLine="1134"/>
      </w:pPr>
      <w:rPr>
        <w:rFonts w:hint="eastAsia"/>
      </w:rPr>
    </w:lvl>
    <w:lvl w:ilvl="3">
      <w:start w:val="1"/>
      <w:numFmt w:val="decimal"/>
      <w:lvlText w:val="%4."/>
      <w:lvlJc w:val="left"/>
      <w:pPr>
        <w:ind w:left="2204" w:hanging="480"/>
      </w:pPr>
      <w:rPr>
        <w:rFonts w:hint="eastAsia"/>
      </w:rPr>
    </w:lvl>
    <w:lvl w:ilvl="4">
      <w:start w:val="1"/>
      <w:numFmt w:val="ideographTraditional"/>
      <w:lvlText w:val="%5、"/>
      <w:lvlJc w:val="left"/>
      <w:pPr>
        <w:ind w:left="2684" w:hanging="480"/>
      </w:pPr>
      <w:rPr>
        <w:rFonts w:hint="eastAsia"/>
      </w:rPr>
    </w:lvl>
    <w:lvl w:ilvl="5">
      <w:start w:val="1"/>
      <w:numFmt w:val="lowerRoman"/>
      <w:lvlText w:val="%6."/>
      <w:lvlJc w:val="right"/>
      <w:pPr>
        <w:ind w:left="3164" w:hanging="480"/>
      </w:pPr>
      <w:rPr>
        <w:rFonts w:hint="eastAsia"/>
      </w:rPr>
    </w:lvl>
    <w:lvl w:ilvl="6">
      <w:start w:val="1"/>
      <w:numFmt w:val="decimal"/>
      <w:lvlText w:val="%7."/>
      <w:lvlJc w:val="left"/>
      <w:pPr>
        <w:ind w:left="3644" w:hanging="480"/>
      </w:pPr>
      <w:rPr>
        <w:rFonts w:hint="eastAsia"/>
      </w:rPr>
    </w:lvl>
    <w:lvl w:ilvl="7">
      <w:start w:val="1"/>
      <w:numFmt w:val="ideographTraditional"/>
      <w:lvlText w:val="%8、"/>
      <w:lvlJc w:val="left"/>
      <w:pPr>
        <w:ind w:left="4124" w:hanging="480"/>
      </w:pPr>
      <w:rPr>
        <w:rFonts w:hint="eastAsia"/>
      </w:rPr>
    </w:lvl>
    <w:lvl w:ilvl="8">
      <w:start w:val="1"/>
      <w:numFmt w:val="lowerRoman"/>
      <w:lvlText w:val="%9."/>
      <w:lvlJc w:val="right"/>
      <w:pPr>
        <w:ind w:left="4604" w:hanging="480"/>
      </w:pPr>
      <w:rPr>
        <w:rFonts w:hint="eastAsia"/>
      </w:rPr>
    </w:lvl>
  </w:abstractNum>
  <w:abstractNum w:abstractNumId="10">
    <w:nsid w:val="3A6569F1"/>
    <w:multiLevelType w:val="singleLevel"/>
    <w:tmpl w:val="3BA219D8"/>
    <w:lvl w:ilvl="0">
      <w:numFmt w:val="bullet"/>
      <w:lvlText w:val="□"/>
      <w:lvlJc w:val="left"/>
      <w:pPr>
        <w:tabs>
          <w:tab w:val="num" w:pos="330"/>
        </w:tabs>
        <w:ind w:left="330" w:hanging="330"/>
      </w:pPr>
      <w:rPr>
        <w:rFonts w:ascii="標楷體" w:eastAsia="標楷體" w:hAnsi="Times New Roman" w:hint="eastAsia"/>
      </w:rPr>
    </w:lvl>
  </w:abstractNum>
  <w:abstractNum w:abstractNumId="11">
    <w:nsid w:val="3A6F6251"/>
    <w:multiLevelType w:val="multilevel"/>
    <w:tmpl w:val="AA5652BC"/>
    <w:lvl w:ilvl="0">
      <w:start w:val="1"/>
      <w:numFmt w:val="ideographLegalTraditional"/>
      <w:pStyle w:val="1"/>
      <w:lvlText w:val="%1、"/>
      <w:lvlJc w:val="left"/>
      <w:pPr>
        <w:ind w:left="822" w:hanging="822"/>
      </w:pPr>
      <w:rPr>
        <w:rFonts w:ascii="Times New Roman" w:eastAsia="標楷體" w:hAnsi="Times New Roman" w:hint="default"/>
      </w:rPr>
    </w:lvl>
    <w:lvl w:ilvl="1">
      <w:start w:val="1"/>
      <w:numFmt w:val="decimal"/>
      <w:pStyle w:val="2"/>
      <w:isLgl/>
      <w:lvlText w:val="%1.%2."/>
      <w:lvlJc w:val="left"/>
      <w:pPr>
        <w:ind w:left="624" w:hanging="624"/>
      </w:pPr>
      <w:rPr>
        <w:rFonts w:ascii="華康中圓體" w:eastAsia="華康中圓體" w:hAnsiTheme="majorHAnsi" w:hint="eastAsia"/>
      </w:rPr>
    </w:lvl>
    <w:lvl w:ilvl="2">
      <w:start w:val="1"/>
      <w:numFmt w:val="decimal"/>
      <w:pStyle w:val="3"/>
      <w:isLgl/>
      <w:lvlText w:val="%1.%2.%3."/>
      <w:lvlJc w:val="left"/>
      <w:pPr>
        <w:ind w:left="907" w:hanging="907"/>
      </w:pPr>
      <w:rPr>
        <w:rFonts w:ascii="華康中圓體" w:eastAsia="華康中圓體" w:hAnsiTheme="majorHAnsi" w:hint="eastAsia"/>
        <w:lang w:val="en-US"/>
      </w:rPr>
    </w:lvl>
    <w:lvl w:ilvl="3">
      <w:start w:val="1"/>
      <w:numFmt w:val="decimal"/>
      <w:pStyle w:val="4"/>
      <w:isLgl/>
      <w:lvlText w:val="%1.%2.%3.%4."/>
      <w:lvlJc w:val="left"/>
      <w:pPr>
        <w:ind w:left="1191" w:hanging="1191"/>
      </w:pPr>
      <w:rPr>
        <w:rFonts w:ascii="華康中圓體" w:eastAsia="華康中圓體" w:hAnsiTheme="majorHAnsi" w:hint="eastAsia"/>
      </w:rPr>
    </w:lvl>
    <w:lvl w:ilvl="4">
      <w:start w:val="1"/>
      <w:numFmt w:val="decimal"/>
      <w:pStyle w:val="5"/>
      <w:isLgl/>
      <w:lvlText w:val="%1.%2.%3.%4.%5."/>
      <w:lvlJc w:val="left"/>
      <w:pPr>
        <w:ind w:left="1474" w:hanging="1474"/>
      </w:pPr>
      <w:rPr>
        <w:rFonts w:ascii="華康中圓體" w:eastAsia="華康中圓體" w:hAnsiTheme="majorHAnsi"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6"/>
      <w:isLgl/>
      <w:lvlText w:val="%1.%2.%3.%4.%5.%6."/>
      <w:lvlJc w:val="left"/>
      <w:pPr>
        <w:ind w:left="1758" w:hanging="1758"/>
      </w:pPr>
      <w:rPr>
        <w:rFonts w:ascii="華康中圓體" w:eastAsia="華康中圓體" w:hAnsiTheme="majorHAnsi" w:hint="eastAsia"/>
      </w:rPr>
    </w:lvl>
    <w:lvl w:ilvl="6">
      <w:start w:val="1"/>
      <w:numFmt w:val="decimal"/>
      <w:lvlRestart w:val="1"/>
      <w:isLgl/>
      <w:lvlText w:val="表 %1.%2.%7"/>
      <w:lvlJc w:val="left"/>
      <w:pPr>
        <w:ind w:left="1021" w:hanging="1021"/>
      </w:pPr>
      <w:rPr>
        <w:rFonts w:ascii="Times New Roman" w:eastAsia="標楷體"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7">
      <w:start w:val="1"/>
      <w:numFmt w:val="decimal"/>
      <w:lvlRestart w:val="1"/>
      <w:isLgl/>
      <w:lvlText w:val="圖 %1.%2.%8"/>
      <w:lvlJc w:val="left"/>
      <w:pPr>
        <w:ind w:left="1021" w:hanging="1021"/>
      </w:pPr>
      <w:rPr>
        <w:rFonts w:ascii="Times New Roman" w:eastAsia="標楷體" w:hAnsi="Times New Roman" w:hint="default"/>
      </w:rPr>
    </w:lvl>
    <w:lvl w:ilvl="8">
      <w:start w:val="1"/>
      <w:numFmt w:val="decimal"/>
      <w:isLgl/>
      <w:lvlText w:val="%1.%2.%3.%4.%5.%6.%7.%8.%9."/>
      <w:lvlJc w:val="left"/>
      <w:pPr>
        <w:ind w:left="567" w:hanging="567"/>
      </w:pPr>
      <w:rPr>
        <w:rFonts w:hint="eastAsia"/>
      </w:rPr>
    </w:lvl>
  </w:abstractNum>
  <w:abstractNum w:abstractNumId="12">
    <w:nsid w:val="45725FA7"/>
    <w:multiLevelType w:val="multilevel"/>
    <w:tmpl w:val="C6CE4EC8"/>
    <w:lvl w:ilvl="0">
      <w:start w:val="1"/>
      <w:numFmt w:val="decimal"/>
      <w:pStyle w:val="31"/>
      <w:suff w:val="nothing"/>
      <w:lvlText w:val="附表%1、"/>
      <w:lvlJc w:val="left"/>
      <w:pPr>
        <w:ind w:left="1134" w:hanging="1134"/>
      </w:pPr>
      <w:rPr>
        <w:rFonts w:ascii="Times New Roman" w:hAnsi="Times New Roman" w:cs="Times New Roman"/>
        <w:b w:val="0"/>
        <w:bCs w:val="0"/>
        <w:i w:val="0"/>
        <w:iCs w:val="0"/>
        <w:caps w:val="0"/>
        <w:smallCaps w:val="0"/>
        <w:strike w:val="0"/>
        <w:dstrike w:val="0"/>
        <w:noProof w:val="0"/>
        <w:vanish w:val="0"/>
        <w:color w:val="000000"/>
        <w:spacing w:val="0"/>
        <w:position w:val="0"/>
        <w:u w:val="none"/>
        <w:vertAlign w:val="baseline"/>
        <w:em w:val="none"/>
      </w:rPr>
    </w:lvl>
    <w:lvl w:ilvl="1">
      <w:start w:val="1"/>
      <w:numFmt w:val="ideographTraditional"/>
      <w:lvlText w:val="%2、"/>
      <w:lvlJc w:val="left"/>
      <w:pPr>
        <w:ind w:left="8474" w:hanging="480"/>
      </w:pPr>
      <w:rPr>
        <w:rFonts w:hint="eastAsia"/>
      </w:rPr>
    </w:lvl>
    <w:lvl w:ilvl="2">
      <w:start w:val="1"/>
      <w:numFmt w:val="lowerRoman"/>
      <w:lvlText w:val="%3."/>
      <w:lvlJc w:val="right"/>
      <w:pPr>
        <w:ind w:left="8954" w:hanging="480"/>
      </w:pPr>
      <w:rPr>
        <w:rFonts w:hint="eastAsia"/>
      </w:rPr>
    </w:lvl>
    <w:lvl w:ilvl="3">
      <w:start w:val="1"/>
      <w:numFmt w:val="decimal"/>
      <w:lvlText w:val="%4."/>
      <w:lvlJc w:val="left"/>
      <w:pPr>
        <w:ind w:left="9434" w:hanging="480"/>
      </w:pPr>
      <w:rPr>
        <w:rFonts w:hint="eastAsia"/>
      </w:rPr>
    </w:lvl>
    <w:lvl w:ilvl="4">
      <w:start w:val="1"/>
      <w:numFmt w:val="ideographTraditional"/>
      <w:lvlText w:val="%5、"/>
      <w:lvlJc w:val="left"/>
      <w:pPr>
        <w:ind w:left="9914" w:hanging="480"/>
      </w:pPr>
      <w:rPr>
        <w:rFonts w:hint="eastAsia"/>
      </w:rPr>
    </w:lvl>
    <w:lvl w:ilvl="5">
      <w:start w:val="1"/>
      <w:numFmt w:val="lowerRoman"/>
      <w:lvlText w:val="%6."/>
      <w:lvlJc w:val="right"/>
      <w:pPr>
        <w:ind w:left="10394" w:hanging="480"/>
      </w:pPr>
      <w:rPr>
        <w:rFonts w:hint="eastAsia"/>
      </w:rPr>
    </w:lvl>
    <w:lvl w:ilvl="6">
      <w:start w:val="1"/>
      <w:numFmt w:val="decimal"/>
      <w:lvlText w:val="%7."/>
      <w:lvlJc w:val="left"/>
      <w:pPr>
        <w:ind w:left="10874" w:hanging="480"/>
      </w:pPr>
      <w:rPr>
        <w:rFonts w:hint="eastAsia"/>
      </w:rPr>
    </w:lvl>
    <w:lvl w:ilvl="7">
      <w:start w:val="1"/>
      <w:numFmt w:val="ideographTraditional"/>
      <w:lvlText w:val="%8、"/>
      <w:lvlJc w:val="left"/>
      <w:pPr>
        <w:ind w:left="11354" w:hanging="480"/>
      </w:pPr>
      <w:rPr>
        <w:rFonts w:hint="eastAsia"/>
      </w:rPr>
    </w:lvl>
    <w:lvl w:ilvl="8">
      <w:start w:val="1"/>
      <w:numFmt w:val="lowerRoman"/>
      <w:lvlText w:val="%9."/>
      <w:lvlJc w:val="right"/>
      <w:pPr>
        <w:ind w:left="11834" w:hanging="480"/>
      </w:pPr>
      <w:rPr>
        <w:rFonts w:hint="eastAsia"/>
      </w:rPr>
    </w:lvl>
  </w:abstractNum>
  <w:abstractNum w:abstractNumId="13">
    <w:nsid w:val="48FB7EDF"/>
    <w:multiLevelType w:val="hybridMultilevel"/>
    <w:tmpl w:val="F196A69E"/>
    <w:lvl w:ilvl="0" w:tplc="B8B6B69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4BCA3792"/>
    <w:multiLevelType w:val="hybridMultilevel"/>
    <w:tmpl w:val="54F6DAA4"/>
    <w:lvl w:ilvl="0" w:tplc="04090011">
      <w:start w:val="1"/>
      <w:numFmt w:val="upperLetter"/>
      <w:lvlText w:val="%1."/>
      <w:lvlJc w:val="left"/>
      <w:pPr>
        <w:ind w:left="2661" w:hanging="480"/>
      </w:pPr>
    </w:lvl>
    <w:lvl w:ilvl="1" w:tplc="04090019" w:tentative="1">
      <w:start w:val="1"/>
      <w:numFmt w:val="ideographTraditional"/>
      <w:lvlText w:val="%2、"/>
      <w:lvlJc w:val="left"/>
      <w:pPr>
        <w:ind w:left="3141" w:hanging="480"/>
      </w:pPr>
    </w:lvl>
    <w:lvl w:ilvl="2" w:tplc="0409001B" w:tentative="1">
      <w:start w:val="1"/>
      <w:numFmt w:val="lowerRoman"/>
      <w:lvlText w:val="%3."/>
      <w:lvlJc w:val="right"/>
      <w:pPr>
        <w:ind w:left="3621" w:hanging="480"/>
      </w:pPr>
    </w:lvl>
    <w:lvl w:ilvl="3" w:tplc="0409000F" w:tentative="1">
      <w:start w:val="1"/>
      <w:numFmt w:val="decimal"/>
      <w:lvlText w:val="%4."/>
      <w:lvlJc w:val="left"/>
      <w:pPr>
        <w:ind w:left="4101" w:hanging="480"/>
      </w:pPr>
    </w:lvl>
    <w:lvl w:ilvl="4" w:tplc="04090019" w:tentative="1">
      <w:start w:val="1"/>
      <w:numFmt w:val="ideographTraditional"/>
      <w:lvlText w:val="%5、"/>
      <w:lvlJc w:val="left"/>
      <w:pPr>
        <w:ind w:left="4581" w:hanging="480"/>
      </w:pPr>
    </w:lvl>
    <w:lvl w:ilvl="5" w:tplc="0409001B" w:tentative="1">
      <w:start w:val="1"/>
      <w:numFmt w:val="lowerRoman"/>
      <w:lvlText w:val="%6."/>
      <w:lvlJc w:val="right"/>
      <w:pPr>
        <w:ind w:left="5061" w:hanging="480"/>
      </w:pPr>
    </w:lvl>
    <w:lvl w:ilvl="6" w:tplc="0409000F" w:tentative="1">
      <w:start w:val="1"/>
      <w:numFmt w:val="decimal"/>
      <w:lvlText w:val="%7."/>
      <w:lvlJc w:val="left"/>
      <w:pPr>
        <w:ind w:left="5541" w:hanging="480"/>
      </w:pPr>
    </w:lvl>
    <w:lvl w:ilvl="7" w:tplc="04090019" w:tentative="1">
      <w:start w:val="1"/>
      <w:numFmt w:val="ideographTraditional"/>
      <w:lvlText w:val="%8、"/>
      <w:lvlJc w:val="left"/>
      <w:pPr>
        <w:ind w:left="6021" w:hanging="480"/>
      </w:pPr>
    </w:lvl>
    <w:lvl w:ilvl="8" w:tplc="0409001B" w:tentative="1">
      <w:start w:val="1"/>
      <w:numFmt w:val="lowerRoman"/>
      <w:lvlText w:val="%9."/>
      <w:lvlJc w:val="right"/>
      <w:pPr>
        <w:ind w:left="6501" w:hanging="480"/>
      </w:pPr>
    </w:lvl>
  </w:abstractNum>
  <w:abstractNum w:abstractNumId="15">
    <w:nsid w:val="56A94E9C"/>
    <w:multiLevelType w:val="hybridMultilevel"/>
    <w:tmpl w:val="F1BEA9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6FE29C0"/>
    <w:multiLevelType w:val="hybridMultilevel"/>
    <w:tmpl w:val="D9DC50A0"/>
    <w:lvl w:ilvl="0" w:tplc="EEEED2A4">
      <w:start w:val="1"/>
      <w:numFmt w:val="decimal"/>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7">
    <w:nsid w:val="5BA7697B"/>
    <w:multiLevelType w:val="hybridMultilevel"/>
    <w:tmpl w:val="C308AAA6"/>
    <w:lvl w:ilvl="0" w:tplc="B8B6B69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nsid w:val="5CBC5C9C"/>
    <w:multiLevelType w:val="multilevel"/>
    <w:tmpl w:val="93105A20"/>
    <w:lvl w:ilvl="0">
      <w:start w:val="1"/>
      <w:numFmt w:val="taiwaneseCountingThousand"/>
      <w:pStyle w:val="21"/>
      <w:lvlText w:val="%1、"/>
      <w:lvlJc w:val="left"/>
      <w:pPr>
        <w:ind w:left="1134" w:hanging="1134"/>
      </w:pPr>
      <w:rPr>
        <w:rFonts w:ascii="標楷體" w:eastAsia="標楷體" w:hAnsi="標楷體"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taiwaneseCountingThousand"/>
      <w:pStyle w:val="24"/>
      <w:suff w:val="nothing"/>
      <w:lvlText w:val="(%2)"/>
      <w:lvlJc w:val="left"/>
      <w:pPr>
        <w:ind w:left="1561" w:firstLine="283"/>
      </w:pPr>
      <w:rPr>
        <w:rFonts w:ascii="標楷體" w:eastAsia="標楷體" w:hAnsi="標楷體"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261"/>
      <w:suff w:val="nothing"/>
      <w:lvlText w:val="%3."/>
      <w:lvlJc w:val="right"/>
      <w:pPr>
        <w:ind w:left="1135" w:firstLine="1134"/>
      </w:pPr>
      <w:rPr>
        <w:rFonts w:ascii="Times New Roman" w:hAnsi="Times New Roman" w:cs="Times New Roman" w:hint="default"/>
        <w:color w:val="auto"/>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nsid w:val="5EB51746"/>
    <w:multiLevelType w:val="hybridMultilevel"/>
    <w:tmpl w:val="376ED540"/>
    <w:lvl w:ilvl="0" w:tplc="A56828AE">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nsid w:val="68845C75"/>
    <w:multiLevelType w:val="hybridMultilevel"/>
    <w:tmpl w:val="4C945A2E"/>
    <w:lvl w:ilvl="0" w:tplc="106082D6">
      <w:start w:val="1"/>
      <w:numFmt w:val="taiwaneseCountingThousand"/>
      <w:lvlText w:val="%1、"/>
      <w:lvlJc w:val="left"/>
      <w:pPr>
        <w:ind w:left="1440" w:hanging="480"/>
      </w:pPr>
      <w:rPr>
        <w:color w:val="auto"/>
      </w:rPr>
    </w:lvl>
    <w:lvl w:ilvl="1" w:tplc="D8663EE4">
      <w:start w:val="1"/>
      <w:numFmt w:val="taiwaneseCountingThousand"/>
      <w:lvlText w:val="(%2)"/>
      <w:lvlJc w:val="left"/>
      <w:pPr>
        <w:ind w:left="1920" w:hanging="480"/>
      </w:pPr>
      <w:rPr>
        <w:rFonts w:ascii="標楷體" w:eastAsia="標楷體" w:hAnsi="標楷體"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nsid w:val="6A7C6D73"/>
    <w:multiLevelType w:val="hybridMultilevel"/>
    <w:tmpl w:val="0C380012"/>
    <w:lvl w:ilvl="0" w:tplc="4FD037EE">
      <w:start w:val="1"/>
      <w:numFmt w:val="decimal"/>
      <w:lvlText w:val="(%1)"/>
      <w:lvlJc w:val="left"/>
      <w:pPr>
        <w:ind w:left="2061" w:hanging="36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2">
    <w:nsid w:val="73585684"/>
    <w:multiLevelType w:val="hybridMultilevel"/>
    <w:tmpl w:val="56902B92"/>
    <w:lvl w:ilvl="0" w:tplc="7548E5B2">
      <w:start w:val="1"/>
      <w:numFmt w:val="decimal"/>
      <w:lvlText w:val="%1."/>
      <w:lvlJc w:val="left"/>
      <w:pPr>
        <w:ind w:left="1060" w:hanging="360"/>
      </w:pPr>
      <w:rPr>
        <w:rFonts w:hint="default"/>
      </w:rPr>
    </w:lvl>
    <w:lvl w:ilvl="1" w:tplc="EEEED2A4">
      <w:start w:val="1"/>
      <w:numFmt w:val="decimal"/>
      <w:lvlText w:val="(%2)"/>
      <w:lvlJc w:val="left"/>
      <w:pPr>
        <w:ind w:left="1660" w:hanging="480"/>
      </w:pPr>
      <w:rPr>
        <w:rFonts w:hint="eastAsia"/>
      </w:rPr>
    </w:lvl>
    <w:lvl w:ilvl="2" w:tplc="0409001B" w:tentative="1">
      <w:start w:val="1"/>
      <w:numFmt w:val="lowerRoman"/>
      <w:lvlText w:val="%3."/>
      <w:lvlJc w:val="right"/>
      <w:pPr>
        <w:ind w:left="2140" w:hanging="480"/>
      </w:pPr>
    </w:lvl>
    <w:lvl w:ilvl="3" w:tplc="0409000F" w:tentative="1">
      <w:start w:val="1"/>
      <w:numFmt w:val="decimal"/>
      <w:lvlText w:val="%4."/>
      <w:lvlJc w:val="left"/>
      <w:pPr>
        <w:ind w:left="2620" w:hanging="480"/>
      </w:pPr>
    </w:lvl>
    <w:lvl w:ilvl="4" w:tplc="04090019" w:tentative="1">
      <w:start w:val="1"/>
      <w:numFmt w:val="ideographTraditional"/>
      <w:lvlText w:val="%5、"/>
      <w:lvlJc w:val="left"/>
      <w:pPr>
        <w:ind w:left="3100" w:hanging="480"/>
      </w:pPr>
    </w:lvl>
    <w:lvl w:ilvl="5" w:tplc="0409001B" w:tentative="1">
      <w:start w:val="1"/>
      <w:numFmt w:val="lowerRoman"/>
      <w:lvlText w:val="%6."/>
      <w:lvlJc w:val="right"/>
      <w:pPr>
        <w:ind w:left="3580" w:hanging="480"/>
      </w:pPr>
    </w:lvl>
    <w:lvl w:ilvl="6" w:tplc="0409000F" w:tentative="1">
      <w:start w:val="1"/>
      <w:numFmt w:val="decimal"/>
      <w:lvlText w:val="%7."/>
      <w:lvlJc w:val="left"/>
      <w:pPr>
        <w:ind w:left="4060" w:hanging="480"/>
      </w:pPr>
    </w:lvl>
    <w:lvl w:ilvl="7" w:tplc="04090019" w:tentative="1">
      <w:start w:val="1"/>
      <w:numFmt w:val="ideographTraditional"/>
      <w:lvlText w:val="%8、"/>
      <w:lvlJc w:val="left"/>
      <w:pPr>
        <w:ind w:left="4540" w:hanging="480"/>
      </w:pPr>
    </w:lvl>
    <w:lvl w:ilvl="8" w:tplc="0409001B" w:tentative="1">
      <w:start w:val="1"/>
      <w:numFmt w:val="lowerRoman"/>
      <w:lvlText w:val="%9."/>
      <w:lvlJc w:val="right"/>
      <w:pPr>
        <w:ind w:left="5020" w:hanging="480"/>
      </w:pPr>
    </w:lvl>
  </w:abstractNum>
  <w:abstractNum w:abstractNumId="23">
    <w:nsid w:val="760D165B"/>
    <w:multiLevelType w:val="hybridMultilevel"/>
    <w:tmpl w:val="BF5CBDA4"/>
    <w:lvl w:ilvl="0" w:tplc="B8B6B69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nsid w:val="7617304A"/>
    <w:multiLevelType w:val="multilevel"/>
    <w:tmpl w:val="DC402EAC"/>
    <w:lvl w:ilvl="0">
      <w:start w:val="1"/>
      <w:numFmt w:val="taiwaneseCountingThousand"/>
      <w:suff w:val="nothing"/>
      <w:lvlText w:val="%1"/>
      <w:lvlJc w:val="left"/>
      <w:pPr>
        <w:ind w:left="0" w:firstLine="0"/>
      </w:pPr>
    </w:lvl>
    <w:lvl w:ilvl="1">
      <w:start w:val="1"/>
      <w:numFmt w:val="none"/>
      <w:suff w:val="nothing"/>
      <w:lvlText w:val="(一)"/>
      <w:lvlJc w:val="left"/>
      <w:pPr>
        <w:ind w:left="0" w:firstLine="0"/>
      </w:pPr>
    </w:lvl>
    <w:lvl w:ilvl="2">
      <w:start w:val="1"/>
      <w:numFmt w:val="none"/>
      <w:suff w:val="nothing"/>
      <w:lvlText w:val="1."/>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776769AC"/>
    <w:multiLevelType w:val="singleLevel"/>
    <w:tmpl w:val="65A6084E"/>
    <w:lvl w:ilvl="0">
      <w:start w:val="7"/>
      <w:numFmt w:val="bullet"/>
      <w:lvlText w:val="□"/>
      <w:lvlJc w:val="left"/>
      <w:pPr>
        <w:tabs>
          <w:tab w:val="num" w:pos="480"/>
        </w:tabs>
        <w:ind w:left="480" w:hanging="240"/>
      </w:pPr>
      <w:rPr>
        <w:rFonts w:ascii="新細明體" w:eastAsia="新細明體" w:hAnsi="Times New Roman" w:hint="eastAsia"/>
      </w:rPr>
    </w:lvl>
  </w:abstractNum>
  <w:abstractNum w:abstractNumId="26">
    <w:nsid w:val="7DC5398A"/>
    <w:multiLevelType w:val="multilevel"/>
    <w:tmpl w:val="46C0C9D2"/>
    <w:lvl w:ilvl="0">
      <w:start w:val="1"/>
      <w:numFmt w:val="decimal"/>
      <w:pStyle w:val="30"/>
      <w:suff w:val="nothing"/>
      <w:lvlText w:val="附圖%1、"/>
      <w:lvlJc w:val="left"/>
      <w:pPr>
        <w:ind w:left="1134" w:hanging="1134"/>
      </w:pPr>
      <w:rPr>
        <w:rFonts w:ascii="標楷體" w:eastAsia="標楷體" w:hAnsi="標楷體" w:cs="Times New Roman" w:hint="eastAsia"/>
        <w:b w:val="0"/>
        <w:bCs w:val="0"/>
        <w:i w:val="0"/>
        <w:iCs w:val="0"/>
        <w:caps w:val="0"/>
        <w:smallCaps w:val="0"/>
        <w:strike w:val="0"/>
        <w:dstrike w:val="0"/>
        <w:noProof w:val="0"/>
        <w:snapToGrid w:val="0"/>
        <w:vanish w:val="0"/>
        <w:color w:val="auto"/>
        <w:spacing w:val="0"/>
        <w:w w:val="0"/>
        <w:kern w:val="0"/>
        <w:position w:val="0"/>
        <w:szCs w:val="0"/>
        <w:u w:val="none"/>
        <w:vertAlign w:val="baseline"/>
        <w:em w:val="none"/>
      </w:rPr>
    </w:lvl>
    <w:lvl w:ilvl="1">
      <w:start w:val="1"/>
      <w:numFmt w:val="decimal"/>
      <w:lvlRestart w:val="0"/>
      <w:suff w:val="nothing"/>
      <w:lvlText w:val="附表 %2."/>
      <w:lvlJc w:val="center"/>
      <w:pPr>
        <w:ind w:left="1021" w:hanging="1021"/>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11"/>
  </w:num>
  <w:num w:numId="2">
    <w:abstractNumId w:val="18"/>
  </w:num>
  <w:num w:numId="3">
    <w:abstractNumId w:val="4"/>
  </w:num>
  <w:num w:numId="4">
    <w:abstractNumId w:val="26"/>
  </w:num>
  <w:num w:numId="5">
    <w:abstractNumId w:val="12"/>
  </w:num>
  <w:num w:numId="6">
    <w:abstractNumId w:val="25"/>
  </w:num>
  <w:num w:numId="7">
    <w:abstractNumId w:val="10"/>
  </w:num>
  <w:num w:numId="8">
    <w:abstractNumId w:val="9"/>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0"/>
  </w:num>
  <w:num w:numId="13">
    <w:abstractNumId w:val="1"/>
  </w:num>
  <w:num w:numId="14">
    <w:abstractNumId w:val="23"/>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5"/>
  </w:num>
  <w:num w:numId="18">
    <w:abstractNumId w:val="14"/>
  </w:num>
  <w:num w:numId="19">
    <w:abstractNumId w:val="7"/>
  </w:num>
  <w:num w:numId="20">
    <w:abstractNumId w:val="8"/>
  </w:num>
  <w:num w:numId="21">
    <w:abstractNumId w:val="0"/>
  </w:num>
  <w:num w:numId="22">
    <w:abstractNumId w:val="3"/>
  </w:num>
  <w:num w:numId="23">
    <w:abstractNumId w:val="18"/>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8"/>
  </w:num>
  <w:num w:numId="27">
    <w:abstractNumId w:val="18"/>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22"/>
  </w:num>
  <w:num w:numId="31">
    <w:abstractNumId w:val="13"/>
  </w:num>
  <w:num w:numId="32">
    <w:abstractNumId w:val="6"/>
  </w:num>
  <w:num w:numId="33">
    <w:abstractNumId w:val="17"/>
  </w:num>
  <w:num w:numId="34">
    <w:abstractNumId w:val="21"/>
  </w:num>
  <w:num w:numId="35">
    <w:abstractNumId w:val="12"/>
  </w:num>
  <w:num w:numId="36">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proofState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479"/>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14660"/>
    <w:rsid w:val="00000193"/>
    <w:rsid w:val="000002DB"/>
    <w:rsid w:val="00000B8E"/>
    <w:rsid w:val="00000D86"/>
    <w:rsid w:val="00001023"/>
    <w:rsid w:val="000010FB"/>
    <w:rsid w:val="00002508"/>
    <w:rsid w:val="00002F16"/>
    <w:rsid w:val="000035D8"/>
    <w:rsid w:val="000036AD"/>
    <w:rsid w:val="00003CAD"/>
    <w:rsid w:val="00003F8D"/>
    <w:rsid w:val="00004A6A"/>
    <w:rsid w:val="00004B00"/>
    <w:rsid w:val="00004CD4"/>
    <w:rsid w:val="00004D54"/>
    <w:rsid w:val="00005607"/>
    <w:rsid w:val="00006BD0"/>
    <w:rsid w:val="00007C72"/>
    <w:rsid w:val="000105D9"/>
    <w:rsid w:val="00011041"/>
    <w:rsid w:val="00011145"/>
    <w:rsid w:val="000113DB"/>
    <w:rsid w:val="00011A54"/>
    <w:rsid w:val="00011C5C"/>
    <w:rsid w:val="00012B85"/>
    <w:rsid w:val="00012E1E"/>
    <w:rsid w:val="000130DA"/>
    <w:rsid w:val="0001358C"/>
    <w:rsid w:val="0001365F"/>
    <w:rsid w:val="00013F46"/>
    <w:rsid w:val="00013FC0"/>
    <w:rsid w:val="00014671"/>
    <w:rsid w:val="000147B2"/>
    <w:rsid w:val="00014DAE"/>
    <w:rsid w:val="0001504A"/>
    <w:rsid w:val="000154A6"/>
    <w:rsid w:val="0001589E"/>
    <w:rsid w:val="00016476"/>
    <w:rsid w:val="000164D7"/>
    <w:rsid w:val="00016F1C"/>
    <w:rsid w:val="00017594"/>
    <w:rsid w:val="00017620"/>
    <w:rsid w:val="00017768"/>
    <w:rsid w:val="000208B8"/>
    <w:rsid w:val="00021715"/>
    <w:rsid w:val="00021892"/>
    <w:rsid w:val="000219EE"/>
    <w:rsid w:val="0002210E"/>
    <w:rsid w:val="00022691"/>
    <w:rsid w:val="0002409B"/>
    <w:rsid w:val="000240D6"/>
    <w:rsid w:val="0002497E"/>
    <w:rsid w:val="0002567D"/>
    <w:rsid w:val="00025B8A"/>
    <w:rsid w:val="00025E5B"/>
    <w:rsid w:val="00026165"/>
    <w:rsid w:val="00026566"/>
    <w:rsid w:val="000265E6"/>
    <w:rsid w:val="00026AAC"/>
    <w:rsid w:val="00026E11"/>
    <w:rsid w:val="00027270"/>
    <w:rsid w:val="00027867"/>
    <w:rsid w:val="00027D53"/>
    <w:rsid w:val="00030162"/>
    <w:rsid w:val="000307D5"/>
    <w:rsid w:val="00030DB3"/>
    <w:rsid w:val="00031637"/>
    <w:rsid w:val="000316E6"/>
    <w:rsid w:val="00031DDA"/>
    <w:rsid w:val="00031E89"/>
    <w:rsid w:val="000331BD"/>
    <w:rsid w:val="00033C7F"/>
    <w:rsid w:val="00034555"/>
    <w:rsid w:val="000349AE"/>
    <w:rsid w:val="00034A20"/>
    <w:rsid w:val="00034C0D"/>
    <w:rsid w:val="00034C9F"/>
    <w:rsid w:val="00035B54"/>
    <w:rsid w:val="00036415"/>
    <w:rsid w:val="00036C9C"/>
    <w:rsid w:val="00037300"/>
    <w:rsid w:val="000373DF"/>
    <w:rsid w:val="000376B9"/>
    <w:rsid w:val="00040543"/>
    <w:rsid w:val="00040ABE"/>
    <w:rsid w:val="00040EDD"/>
    <w:rsid w:val="00041478"/>
    <w:rsid w:val="00041F9E"/>
    <w:rsid w:val="00041FFD"/>
    <w:rsid w:val="000422EC"/>
    <w:rsid w:val="00042ECA"/>
    <w:rsid w:val="0004438E"/>
    <w:rsid w:val="000456BC"/>
    <w:rsid w:val="0004694E"/>
    <w:rsid w:val="00046A98"/>
    <w:rsid w:val="00047093"/>
    <w:rsid w:val="00050158"/>
    <w:rsid w:val="00050417"/>
    <w:rsid w:val="000512A3"/>
    <w:rsid w:val="000522E8"/>
    <w:rsid w:val="000523E6"/>
    <w:rsid w:val="00052910"/>
    <w:rsid w:val="00053833"/>
    <w:rsid w:val="0005410D"/>
    <w:rsid w:val="00054410"/>
    <w:rsid w:val="00055648"/>
    <w:rsid w:val="0005571E"/>
    <w:rsid w:val="00055756"/>
    <w:rsid w:val="0005607A"/>
    <w:rsid w:val="00056FF0"/>
    <w:rsid w:val="00057360"/>
    <w:rsid w:val="0005738E"/>
    <w:rsid w:val="00060303"/>
    <w:rsid w:val="0006040D"/>
    <w:rsid w:val="0006085A"/>
    <w:rsid w:val="00061A61"/>
    <w:rsid w:val="000622B2"/>
    <w:rsid w:val="00062A45"/>
    <w:rsid w:val="00062BEB"/>
    <w:rsid w:val="00062C35"/>
    <w:rsid w:val="00062DD6"/>
    <w:rsid w:val="0006301F"/>
    <w:rsid w:val="000630F0"/>
    <w:rsid w:val="000638DD"/>
    <w:rsid w:val="00063D82"/>
    <w:rsid w:val="00063F45"/>
    <w:rsid w:val="000640CE"/>
    <w:rsid w:val="00064662"/>
    <w:rsid w:val="00064DAE"/>
    <w:rsid w:val="000651B5"/>
    <w:rsid w:val="000659F7"/>
    <w:rsid w:val="00065C46"/>
    <w:rsid w:val="00066112"/>
    <w:rsid w:val="00066483"/>
    <w:rsid w:val="000666AF"/>
    <w:rsid w:val="000667A4"/>
    <w:rsid w:val="00066C68"/>
    <w:rsid w:val="000673C2"/>
    <w:rsid w:val="00067BEF"/>
    <w:rsid w:val="00070A04"/>
    <w:rsid w:val="00070BCC"/>
    <w:rsid w:val="00070C1C"/>
    <w:rsid w:val="0007157E"/>
    <w:rsid w:val="000719DC"/>
    <w:rsid w:val="00071A25"/>
    <w:rsid w:val="00072098"/>
    <w:rsid w:val="000724ED"/>
    <w:rsid w:val="00072E98"/>
    <w:rsid w:val="00072EAF"/>
    <w:rsid w:val="00075B6D"/>
    <w:rsid w:val="00075BC3"/>
    <w:rsid w:val="00075C3B"/>
    <w:rsid w:val="0007625D"/>
    <w:rsid w:val="00076320"/>
    <w:rsid w:val="0007698A"/>
    <w:rsid w:val="00077AD2"/>
    <w:rsid w:val="00077CC6"/>
    <w:rsid w:val="00077CD7"/>
    <w:rsid w:val="00080382"/>
    <w:rsid w:val="00080D07"/>
    <w:rsid w:val="00082A6B"/>
    <w:rsid w:val="00082E6F"/>
    <w:rsid w:val="000833D4"/>
    <w:rsid w:val="00083477"/>
    <w:rsid w:val="000838FF"/>
    <w:rsid w:val="00083DB9"/>
    <w:rsid w:val="00083F44"/>
    <w:rsid w:val="00084184"/>
    <w:rsid w:val="0008428E"/>
    <w:rsid w:val="000844C4"/>
    <w:rsid w:val="00084569"/>
    <w:rsid w:val="00084F32"/>
    <w:rsid w:val="00084FA0"/>
    <w:rsid w:val="00085DA2"/>
    <w:rsid w:val="000870C4"/>
    <w:rsid w:val="000872EC"/>
    <w:rsid w:val="00087C45"/>
    <w:rsid w:val="00087C95"/>
    <w:rsid w:val="0009029C"/>
    <w:rsid w:val="0009041A"/>
    <w:rsid w:val="00090A85"/>
    <w:rsid w:val="000910C5"/>
    <w:rsid w:val="0009158F"/>
    <w:rsid w:val="0009161F"/>
    <w:rsid w:val="00091673"/>
    <w:rsid w:val="000916F9"/>
    <w:rsid w:val="00091845"/>
    <w:rsid w:val="00092DFE"/>
    <w:rsid w:val="00092EFE"/>
    <w:rsid w:val="00093590"/>
    <w:rsid w:val="00093908"/>
    <w:rsid w:val="00093FBB"/>
    <w:rsid w:val="00094191"/>
    <w:rsid w:val="0009453D"/>
    <w:rsid w:val="00094F29"/>
    <w:rsid w:val="000959D8"/>
    <w:rsid w:val="00095C54"/>
    <w:rsid w:val="00095F00"/>
    <w:rsid w:val="000967E0"/>
    <w:rsid w:val="00096CC9"/>
    <w:rsid w:val="00096D17"/>
    <w:rsid w:val="000A067E"/>
    <w:rsid w:val="000A10E4"/>
    <w:rsid w:val="000A1B7B"/>
    <w:rsid w:val="000A1C34"/>
    <w:rsid w:val="000A1DB7"/>
    <w:rsid w:val="000A2001"/>
    <w:rsid w:val="000A2F44"/>
    <w:rsid w:val="000A3FD7"/>
    <w:rsid w:val="000A4D5F"/>
    <w:rsid w:val="000A5174"/>
    <w:rsid w:val="000A537B"/>
    <w:rsid w:val="000A55D8"/>
    <w:rsid w:val="000A5868"/>
    <w:rsid w:val="000A6721"/>
    <w:rsid w:val="000A6A3C"/>
    <w:rsid w:val="000A6B6D"/>
    <w:rsid w:val="000A6C38"/>
    <w:rsid w:val="000A7404"/>
    <w:rsid w:val="000B00FF"/>
    <w:rsid w:val="000B02D7"/>
    <w:rsid w:val="000B042E"/>
    <w:rsid w:val="000B04D4"/>
    <w:rsid w:val="000B0665"/>
    <w:rsid w:val="000B080F"/>
    <w:rsid w:val="000B147B"/>
    <w:rsid w:val="000B14B3"/>
    <w:rsid w:val="000B18A4"/>
    <w:rsid w:val="000B18CD"/>
    <w:rsid w:val="000B1BFB"/>
    <w:rsid w:val="000B1D01"/>
    <w:rsid w:val="000B22E8"/>
    <w:rsid w:val="000B2ABB"/>
    <w:rsid w:val="000B2FB3"/>
    <w:rsid w:val="000B32BE"/>
    <w:rsid w:val="000B3F3C"/>
    <w:rsid w:val="000B42DC"/>
    <w:rsid w:val="000B4502"/>
    <w:rsid w:val="000B48AF"/>
    <w:rsid w:val="000B4DC0"/>
    <w:rsid w:val="000B50BB"/>
    <w:rsid w:val="000B56E4"/>
    <w:rsid w:val="000B5F5A"/>
    <w:rsid w:val="000B5FDE"/>
    <w:rsid w:val="000B63A7"/>
    <w:rsid w:val="000B66C8"/>
    <w:rsid w:val="000B6D88"/>
    <w:rsid w:val="000B7FE5"/>
    <w:rsid w:val="000C0190"/>
    <w:rsid w:val="000C0285"/>
    <w:rsid w:val="000C13B4"/>
    <w:rsid w:val="000C1574"/>
    <w:rsid w:val="000C1DCA"/>
    <w:rsid w:val="000C25C3"/>
    <w:rsid w:val="000C36C7"/>
    <w:rsid w:val="000C3A6A"/>
    <w:rsid w:val="000C3D1A"/>
    <w:rsid w:val="000C4053"/>
    <w:rsid w:val="000C4786"/>
    <w:rsid w:val="000C4FD7"/>
    <w:rsid w:val="000C54F2"/>
    <w:rsid w:val="000C570C"/>
    <w:rsid w:val="000C634E"/>
    <w:rsid w:val="000C6856"/>
    <w:rsid w:val="000C6C6A"/>
    <w:rsid w:val="000C70AE"/>
    <w:rsid w:val="000C71B6"/>
    <w:rsid w:val="000C74A6"/>
    <w:rsid w:val="000C7CA0"/>
    <w:rsid w:val="000D0059"/>
    <w:rsid w:val="000D02AC"/>
    <w:rsid w:val="000D0FC1"/>
    <w:rsid w:val="000D1667"/>
    <w:rsid w:val="000D1A28"/>
    <w:rsid w:val="000D1A4C"/>
    <w:rsid w:val="000D22CC"/>
    <w:rsid w:val="000D2672"/>
    <w:rsid w:val="000D2688"/>
    <w:rsid w:val="000D3721"/>
    <w:rsid w:val="000D3950"/>
    <w:rsid w:val="000D41A5"/>
    <w:rsid w:val="000D51DF"/>
    <w:rsid w:val="000D5284"/>
    <w:rsid w:val="000D5A63"/>
    <w:rsid w:val="000D5A98"/>
    <w:rsid w:val="000D65D3"/>
    <w:rsid w:val="000D65D6"/>
    <w:rsid w:val="000D6E62"/>
    <w:rsid w:val="000D7AA9"/>
    <w:rsid w:val="000E009D"/>
    <w:rsid w:val="000E0565"/>
    <w:rsid w:val="000E1022"/>
    <w:rsid w:val="000E2170"/>
    <w:rsid w:val="000E2676"/>
    <w:rsid w:val="000E2A3F"/>
    <w:rsid w:val="000E2C27"/>
    <w:rsid w:val="000E3485"/>
    <w:rsid w:val="000E3852"/>
    <w:rsid w:val="000E3DB4"/>
    <w:rsid w:val="000E4914"/>
    <w:rsid w:val="000E5100"/>
    <w:rsid w:val="000E520B"/>
    <w:rsid w:val="000E5482"/>
    <w:rsid w:val="000E571D"/>
    <w:rsid w:val="000E5942"/>
    <w:rsid w:val="000E5BFB"/>
    <w:rsid w:val="000E6CA2"/>
    <w:rsid w:val="000E6DB4"/>
    <w:rsid w:val="000E714A"/>
    <w:rsid w:val="000E7188"/>
    <w:rsid w:val="000E72ED"/>
    <w:rsid w:val="000E7C38"/>
    <w:rsid w:val="000E7F9C"/>
    <w:rsid w:val="000F01D6"/>
    <w:rsid w:val="000F0261"/>
    <w:rsid w:val="000F061C"/>
    <w:rsid w:val="000F0712"/>
    <w:rsid w:val="000F0DF4"/>
    <w:rsid w:val="000F11F6"/>
    <w:rsid w:val="000F15A9"/>
    <w:rsid w:val="000F1811"/>
    <w:rsid w:val="000F1EE5"/>
    <w:rsid w:val="000F1F94"/>
    <w:rsid w:val="000F21D1"/>
    <w:rsid w:val="000F25EB"/>
    <w:rsid w:val="000F29FB"/>
    <w:rsid w:val="000F2E87"/>
    <w:rsid w:val="000F37BD"/>
    <w:rsid w:val="000F4F04"/>
    <w:rsid w:val="000F4F4A"/>
    <w:rsid w:val="000F579B"/>
    <w:rsid w:val="000F5A43"/>
    <w:rsid w:val="000F5DA7"/>
    <w:rsid w:val="000F5EC4"/>
    <w:rsid w:val="000F60BF"/>
    <w:rsid w:val="000F7574"/>
    <w:rsid w:val="000F769F"/>
    <w:rsid w:val="000F7BFF"/>
    <w:rsid w:val="000F7EA0"/>
    <w:rsid w:val="00101A86"/>
    <w:rsid w:val="00101AFE"/>
    <w:rsid w:val="00102393"/>
    <w:rsid w:val="001029B3"/>
    <w:rsid w:val="00102B00"/>
    <w:rsid w:val="00102F65"/>
    <w:rsid w:val="00103E49"/>
    <w:rsid w:val="00104451"/>
    <w:rsid w:val="0010448F"/>
    <w:rsid w:val="00104965"/>
    <w:rsid w:val="00105471"/>
    <w:rsid w:val="0010586D"/>
    <w:rsid w:val="00105AFC"/>
    <w:rsid w:val="00106847"/>
    <w:rsid w:val="00106D74"/>
    <w:rsid w:val="00106F78"/>
    <w:rsid w:val="00107E43"/>
    <w:rsid w:val="0011071B"/>
    <w:rsid w:val="00110FB2"/>
    <w:rsid w:val="001116CE"/>
    <w:rsid w:val="00111E25"/>
    <w:rsid w:val="00111E46"/>
    <w:rsid w:val="001120EE"/>
    <w:rsid w:val="001122BD"/>
    <w:rsid w:val="0011269F"/>
    <w:rsid w:val="00112982"/>
    <w:rsid w:val="00112DE2"/>
    <w:rsid w:val="00112EEC"/>
    <w:rsid w:val="001136E5"/>
    <w:rsid w:val="00113EED"/>
    <w:rsid w:val="00113F52"/>
    <w:rsid w:val="001147E7"/>
    <w:rsid w:val="0011480F"/>
    <w:rsid w:val="00114EFA"/>
    <w:rsid w:val="0011522A"/>
    <w:rsid w:val="001154A6"/>
    <w:rsid w:val="00115B77"/>
    <w:rsid w:val="00115B81"/>
    <w:rsid w:val="00115CC7"/>
    <w:rsid w:val="0011619E"/>
    <w:rsid w:val="001161F5"/>
    <w:rsid w:val="0011658F"/>
    <w:rsid w:val="0011746A"/>
    <w:rsid w:val="0011757B"/>
    <w:rsid w:val="0012073C"/>
    <w:rsid w:val="00120871"/>
    <w:rsid w:val="001209F0"/>
    <w:rsid w:val="001216B0"/>
    <w:rsid w:val="00121845"/>
    <w:rsid w:val="00121D20"/>
    <w:rsid w:val="00123100"/>
    <w:rsid w:val="00123330"/>
    <w:rsid w:val="00123AF4"/>
    <w:rsid w:val="00123D09"/>
    <w:rsid w:val="00123E0F"/>
    <w:rsid w:val="00123ED5"/>
    <w:rsid w:val="00123FA0"/>
    <w:rsid w:val="0012452B"/>
    <w:rsid w:val="0012563A"/>
    <w:rsid w:val="00125DAE"/>
    <w:rsid w:val="00126621"/>
    <w:rsid w:val="0012715F"/>
    <w:rsid w:val="0012792A"/>
    <w:rsid w:val="00127F64"/>
    <w:rsid w:val="001302B2"/>
    <w:rsid w:val="00130477"/>
    <w:rsid w:val="001304D0"/>
    <w:rsid w:val="001309FB"/>
    <w:rsid w:val="001310FD"/>
    <w:rsid w:val="00131A1F"/>
    <w:rsid w:val="00131DCA"/>
    <w:rsid w:val="00131FDC"/>
    <w:rsid w:val="0013244C"/>
    <w:rsid w:val="0013272D"/>
    <w:rsid w:val="001329F7"/>
    <w:rsid w:val="00132A48"/>
    <w:rsid w:val="00132DB5"/>
    <w:rsid w:val="00132F08"/>
    <w:rsid w:val="00133420"/>
    <w:rsid w:val="00133444"/>
    <w:rsid w:val="001338B0"/>
    <w:rsid w:val="00133B1D"/>
    <w:rsid w:val="00133F46"/>
    <w:rsid w:val="001342B0"/>
    <w:rsid w:val="00134700"/>
    <w:rsid w:val="00134D47"/>
    <w:rsid w:val="00134F33"/>
    <w:rsid w:val="0013509C"/>
    <w:rsid w:val="00135974"/>
    <w:rsid w:val="00135DB5"/>
    <w:rsid w:val="00135F3F"/>
    <w:rsid w:val="00136AEF"/>
    <w:rsid w:val="00136F6C"/>
    <w:rsid w:val="00136FF0"/>
    <w:rsid w:val="00137861"/>
    <w:rsid w:val="001379D0"/>
    <w:rsid w:val="00137CC7"/>
    <w:rsid w:val="001406DC"/>
    <w:rsid w:val="00140986"/>
    <w:rsid w:val="00141017"/>
    <w:rsid w:val="00143041"/>
    <w:rsid w:val="00143667"/>
    <w:rsid w:val="00143B3B"/>
    <w:rsid w:val="00145723"/>
    <w:rsid w:val="00146106"/>
    <w:rsid w:val="00146209"/>
    <w:rsid w:val="00146B19"/>
    <w:rsid w:val="00146B4B"/>
    <w:rsid w:val="00146C8D"/>
    <w:rsid w:val="00146CF0"/>
    <w:rsid w:val="0014709A"/>
    <w:rsid w:val="001476F0"/>
    <w:rsid w:val="00147C8F"/>
    <w:rsid w:val="00147FEB"/>
    <w:rsid w:val="0015022E"/>
    <w:rsid w:val="00150D2B"/>
    <w:rsid w:val="00151262"/>
    <w:rsid w:val="00151FFE"/>
    <w:rsid w:val="00152C75"/>
    <w:rsid w:val="00152E59"/>
    <w:rsid w:val="00153B6D"/>
    <w:rsid w:val="001540D6"/>
    <w:rsid w:val="001544D6"/>
    <w:rsid w:val="00154666"/>
    <w:rsid w:val="0015498F"/>
    <w:rsid w:val="00154BEB"/>
    <w:rsid w:val="00154CC2"/>
    <w:rsid w:val="00154E94"/>
    <w:rsid w:val="00155452"/>
    <w:rsid w:val="00155C31"/>
    <w:rsid w:val="00155D26"/>
    <w:rsid w:val="00156E4B"/>
    <w:rsid w:val="0015730B"/>
    <w:rsid w:val="00157428"/>
    <w:rsid w:val="00157A64"/>
    <w:rsid w:val="00157DED"/>
    <w:rsid w:val="0016092D"/>
    <w:rsid w:val="00161360"/>
    <w:rsid w:val="00161AFC"/>
    <w:rsid w:val="00161F6B"/>
    <w:rsid w:val="0016220B"/>
    <w:rsid w:val="00162C44"/>
    <w:rsid w:val="001638A4"/>
    <w:rsid w:val="00163E10"/>
    <w:rsid w:val="00163E6A"/>
    <w:rsid w:val="00164253"/>
    <w:rsid w:val="00164C40"/>
    <w:rsid w:val="00165834"/>
    <w:rsid w:val="001669DA"/>
    <w:rsid w:val="00167248"/>
    <w:rsid w:val="001679FE"/>
    <w:rsid w:val="00167C00"/>
    <w:rsid w:val="00167D55"/>
    <w:rsid w:val="00170EB3"/>
    <w:rsid w:val="0017107A"/>
    <w:rsid w:val="001711CC"/>
    <w:rsid w:val="001711F2"/>
    <w:rsid w:val="00171C9D"/>
    <w:rsid w:val="001724B2"/>
    <w:rsid w:val="001726B9"/>
    <w:rsid w:val="00172FFE"/>
    <w:rsid w:val="00173FE3"/>
    <w:rsid w:val="00175175"/>
    <w:rsid w:val="001754D7"/>
    <w:rsid w:val="00175540"/>
    <w:rsid w:val="00175893"/>
    <w:rsid w:val="00175B9A"/>
    <w:rsid w:val="00175E9D"/>
    <w:rsid w:val="00176012"/>
    <w:rsid w:val="001762E9"/>
    <w:rsid w:val="00176338"/>
    <w:rsid w:val="00176597"/>
    <w:rsid w:val="00176B86"/>
    <w:rsid w:val="00176FB7"/>
    <w:rsid w:val="00177762"/>
    <w:rsid w:val="00177BBA"/>
    <w:rsid w:val="00177D0F"/>
    <w:rsid w:val="00177D35"/>
    <w:rsid w:val="00177D78"/>
    <w:rsid w:val="00177E7C"/>
    <w:rsid w:val="0018007D"/>
    <w:rsid w:val="001802A1"/>
    <w:rsid w:val="00180DEE"/>
    <w:rsid w:val="001810FB"/>
    <w:rsid w:val="0018174D"/>
    <w:rsid w:val="00181C52"/>
    <w:rsid w:val="00181DB4"/>
    <w:rsid w:val="00181F02"/>
    <w:rsid w:val="00181F1A"/>
    <w:rsid w:val="0018240F"/>
    <w:rsid w:val="0018248D"/>
    <w:rsid w:val="00182BF9"/>
    <w:rsid w:val="00183477"/>
    <w:rsid w:val="0018365D"/>
    <w:rsid w:val="001839EB"/>
    <w:rsid w:val="00183C0B"/>
    <w:rsid w:val="001844FE"/>
    <w:rsid w:val="00184AE5"/>
    <w:rsid w:val="00186D31"/>
    <w:rsid w:val="0018736C"/>
    <w:rsid w:val="00187B48"/>
    <w:rsid w:val="00187DF5"/>
    <w:rsid w:val="00187F0C"/>
    <w:rsid w:val="00190D90"/>
    <w:rsid w:val="0019183C"/>
    <w:rsid w:val="0019200A"/>
    <w:rsid w:val="00192D66"/>
    <w:rsid w:val="00193B39"/>
    <w:rsid w:val="001945F1"/>
    <w:rsid w:val="0019464D"/>
    <w:rsid w:val="00194710"/>
    <w:rsid w:val="001948A5"/>
    <w:rsid w:val="001948B6"/>
    <w:rsid w:val="00194E5C"/>
    <w:rsid w:val="00194F4A"/>
    <w:rsid w:val="00194F5A"/>
    <w:rsid w:val="0019546B"/>
    <w:rsid w:val="001958ED"/>
    <w:rsid w:val="00196244"/>
    <w:rsid w:val="001968D1"/>
    <w:rsid w:val="00196907"/>
    <w:rsid w:val="00196B73"/>
    <w:rsid w:val="00197481"/>
    <w:rsid w:val="00197DAC"/>
    <w:rsid w:val="001A09BC"/>
    <w:rsid w:val="001A1209"/>
    <w:rsid w:val="001A194D"/>
    <w:rsid w:val="001A2199"/>
    <w:rsid w:val="001A473F"/>
    <w:rsid w:val="001A493F"/>
    <w:rsid w:val="001A4C39"/>
    <w:rsid w:val="001A5B47"/>
    <w:rsid w:val="001A6994"/>
    <w:rsid w:val="001A76B4"/>
    <w:rsid w:val="001A7964"/>
    <w:rsid w:val="001A7AE1"/>
    <w:rsid w:val="001A7F06"/>
    <w:rsid w:val="001B068C"/>
    <w:rsid w:val="001B0ADB"/>
    <w:rsid w:val="001B0DDF"/>
    <w:rsid w:val="001B0FBD"/>
    <w:rsid w:val="001B153F"/>
    <w:rsid w:val="001B1773"/>
    <w:rsid w:val="001B1847"/>
    <w:rsid w:val="001B20F6"/>
    <w:rsid w:val="001B25BC"/>
    <w:rsid w:val="001B2931"/>
    <w:rsid w:val="001B32BD"/>
    <w:rsid w:val="001B3973"/>
    <w:rsid w:val="001B41A5"/>
    <w:rsid w:val="001B447A"/>
    <w:rsid w:val="001B468B"/>
    <w:rsid w:val="001B49A5"/>
    <w:rsid w:val="001B4DB2"/>
    <w:rsid w:val="001B57AE"/>
    <w:rsid w:val="001B59E9"/>
    <w:rsid w:val="001B5B62"/>
    <w:rsid w:val="001B5DDF"/>
    <w:rsid w:val="001B6084"/>
    <w:rsid w:val="001B6B61"/>
    <w:rsid w:val="001B6BDB"/>
    <w:rsid w:val="001B6D1A"/>
    <w:rsid w:val="001B6E2A"/>
    <w:rsid w:val="001B7FB3"/>
    <w:rsid w:val="001C0DBA"/>
    <w:rsid w:val="001C11BB"/>
    <w:rsid w:val="001C1ACD"/>
    <w:rsid w:val="001C228F"/>
    <w:rsid w:val="001C2631"/>
    <w:rsid w:val="001C28A7"/>
    <w:rsid w:val="001C2EDE"/>
    <w:rsid w:val="001C2F72"/>
    <w:rsid w:val="001C3099"/>
    <w:rsid w:val="001C31C0"/>
    <w:rsid w:val="001C31CE"/>
    <w:rsid w:val="001C4051"/>
    <w:rsid w:val="001C5526"/>
    <w:rsid w:val="001C6FAB"/>
    <w:rsid w:val="001C70F8"/>
    <w:rsid w:val="001C7700"/>
    <w:rsid w:val="001C7961"/>
    <w:rsid w:val="001C7B38"/>
    <w:rsid w:val="001D01EF"/>
    <w:rsid w:val="001D031C"/>
    <w:rsid w:val="001D039A"/>
    <w:rsid w:val="001D17A1"/>
    <w:rsid w:val="001D24B1"/>
    <w:rsid w:val="001D27A6"/>
    <w:rsid w:val="001D2B8B"/>
    <w:rsid w:val="001D2BAB"/>
    <w:rsid w:val="001D2DE5"/>
    <w:rsid w:val="001D32BB"/>
    <w:rsid w:val="001D3496"/>
    <w:rsid w:val="001D356C"/>
    <w:rsid w:val="001D5086"/>
    <w:rsid w:val="001D52C3"/>
    <w:rsid w:val="001D5683"/>
    <w:rsid w:val="001D5903"/>
    <w:rsid w:val="001D5CE1"/>
    <w:rsid w:val="001D5D47"/>
    <w:rsid w:val="001D7F25"/>
    <w:rsid w:val="001E038E"/>
    <w:rsid w:val="001E0867"/>
    <w:rsid w:val="001E0B51"/>
    <w:rsid w:val="001E10DC"/>
    <w:rsid w:val="001E12AA"/>
    <w:rsid w:val="001E17D5"/>
    <w:rsid w:val="001E1AD5"/>
    <w:rsid w:val="001E1B18"/>
    <w:rsid w:val="001E240E"/>
    <w:rsid w:val="001E2624"/>
    <w:rsid w:val="001E3910"/>
    <w:rsid w:val="001E3C17"/>
    <w:rsid w:val="001E4469"/>
    <w:rsid w:val="001E4554"/>
    <w:rsid w:val="001E4736"/>
    <w:rsid w:val="001E4B6F"/>
    <w:rsid w:val="001E53D5"/>
    <w:rsid w:val="001E5AA7"/>
    <w:rsid w:val="001E5AFC"/>
    <w:rsid w:val="001E6826"/>
    <w:rsid w:val="001E6B6B"/>
    <w:rsid w:val="001E6CE4"/>
    <w:rsid w:val="001E746B"/>
    <w:rsid w:val="001E7610"/>
    <w:rsid w:val="001E7750"/>
    <w:rsid w:val="001E7840"/>
    <w:rsid w:val="001E7C8C"/>
    <w:rsid w:val="001E7CC1"/>
    <w:rsid w:val="001F1478"/>
    <w:rsid w:val="001F14C9"/>
    <w:rsid w:val="001F19F7"/>
    <w:rsid w:val="001F234D"/>
    <w:rsid w:val="001F2445"/>
    <w:rsid w:val="001F3A60"/>
    <w:rsid w:val="001F4550"/>
    <w:rsid w:val="001F488A"/>
    <w:rsid w:val="001F4CBA"/>
    <w:rsid w:val="001F4E60"/>
    <w:rsid w:val="001F505E"/>
    <w:rsid w:val="001F5699"/>
    <w:rsid w:val="001F579D"/>
    <w:rsid w:val="001F5884"/>
    <w:rsid w:val="001F6B11"/>
    <w:rsid w:val="001F7E98"/>
    <w:rsid w:val="00200235"/>
    <w:rsid w:val="00200946"/>
    <w:rsid w:val="00200C69"/>
    <w:rsid w:val="00201371"/>
    <w:rsid w:val="00201DBF"/>
    <w:rsid w:val="002023D1"/>
    <w:rsid w:val="00202578"/>
    <w:rsid w:val="002028E5"/>
    <w:rsid w:val="00202EAB"/>
    <w:rsid w:val="002035F0"/>
    <w:rsid w:val="00204EAC"/>
    <w:rsid w:val="00204EF1"/>
    <w:rsid w:val="00205191"/>
    <w:rsid w:val="002052A2"/>
    <w:rsid w:val="0020530D"/>
    <w:rsid w:val="002053CA"/>
    <w:rsid w:val="00206548"/>
    <w:rsid w:val="002066D8"/>
    <w:rsid w:val="0020690D"/>
    <w:rsid w:val="00207644"/>
    <w:rsid w:val="00211A5D"/>
    <w:rsid w:val="00212A41"/>
    <w:rsid w:val="00212F8B"/>
    <w:rsid w:val="00213119"/>
    <w:rsid w:val="002131A7"/>
    <w:rsid w:val="00213210"/>
    <w:rsid w:val="00213311"/>
    <w:rsid w:val="00213F09"/>
    <w:rsid w:val="002157A1"/>
    <w:rsid w:val="002157F5"/>
    <w:rsid w:val="00215F16"/>
    <w:rsid w:val="00215FCA"/>
    <w:rsid w:val="00216486"/>
    <w:rsid w:val="00217050"/>
    <w:rsid w:val="0021735B"/>
    <w:rsid w:val="00217467"/>
    <w:rsid w:val="00217936"/>
    <w:rsid w:val="002200F5"/>
    <w:rsid w:val="00221F20"/>
    <w:rsid w:val="0022241F"/>
    <w:rsid w:val="0022308D"/>
    <w:rsid w:val="00223321"/>
    <w:rsid w:val="0022354D"/>
    <w:rsid w:val="00223D5E"/>
    <w:rsid w:val="0022428E"/>
    <w:rsid w:val="002248B3"/>
    <w:rsid w:val="00225697"/>
    <w:rsid w:val="00225784"/>
    <w:rsid w:val="00226394"/>
    <w:rsid w:val="00226B7B"/>
    <w:rsid w:val="00226E9E"/>
    <w:rsid w:val="00227188"/>
    <w:rsid w:val="002271DE"/>
    <w:rsid w:val="002278DD"/>
    <w:rsid w:val="00230243"/>
    <w:rsid w:val="00230D00"/>
    <w:rsid w:val="00230D41"/>
    <w:rsid w:val="00231870"/>
    <w:rsid w:val="00231BCB"/>
    <w:rsid w:val="00231FD7"/>
    <w:rsid w:val="002329B4"/>
    <w:rsid w:val="00232E46"/>
    <w:rsid w:val="00232F52"/>
    <w:rsid w:val="002335ED"/>
    <w:rsid w:val="00233684"/>
    <w:rsid w:val="0023385F"/>
    <w:rsid w:val="00233C94"/>
    <w:rsid w:val="002343F6"/>
    <w:rsid w:val="00234684"/>
    <w:rsid w:val="00234782"/>
    <w:rsid w:val="00234B2F"/>
    <w:rsid w:val="00234EA2"/>
    <w:rsid w:val="0023549B"/>
    <w:rsid w:val="002362B5"/>
    <w:rsid w:val="002362EF"/>
    <w:rsid w:val="00237133"/>
    <w:rsid w:val="002372CA"/>
    <w:rsid w:val="00240F10"/>
    <w:rsid w:val="002411E3"/>
    <w:rsid w:val="00241624"/>
    <w:rsid w:val="00241938"/>
    <w:rsid w:val="00241A32"/>
    <w:rsid w:val="00242343"/>
    <w:rsid w:val="002425B1"/>
    <w:rsid w:val="002427DA"/>
    <w:rsid w:val="0024283C"/>
    <w:rsid w:val="002432A9"/>
    <w:rsid w:val="002437A1"/>
    <w:rsid w:val="002439E7"/>
    <w:rsid w:val="00244286"/>
    <w:rsid w:val="00244C8D"/>
    <w:rsid w:val="0024519E"/>
    <w:rsid w:val="0024567C"/>
    <w:rsid w:val="00245FA5"/>
    <w:rsid w:val="002460F2"/>
    <w:rsid w:val="00246642"/>
    <w:rsid w:val="0024666B"/>
    <w:rsid w:val="002468DA"/>
    <w:rsid w:val="00246A98"/>
    <w:rsid w:val="00246EF3"/>
    <w:rsid w:val="00247136"/>
    <w:rsid w:val="002474C3"/>
    <w:rsid w:val="002476FC"/>
    <w:rsid w:val="00247E90"/>
    <w:rsid w:val="00247EBE"/>
    <w:rsid w:val="00247F29"/>
    <w:rsid w:val="00250550"/>
    <w:rsid w:val="00250E1D"/>
    <w:rsid w:val="00250E95"/>
    <w:rsid w:val="002510F9"/>
    <w:rsid w:val="0025114E"/>
    <w:rsid w:val="002515D7"/>
    <w:rsid w:val="00251E2F"/>
    <w:rsid w:val="00253870"/>
    <w:rsid w:val="00253B64"/>
    <w:rsid w:val="00254167"/>
    <w:rsid w:val="0025477A"/>
    <w:rsid w:val="00254BD8"/>
    <w:rsid w:val="00254E8D"/>
    <w:rsid w:val="00254F8C"/>
    <w:rsid w:val="00254FF8"/>
    <w:rsid w:val="0025535C"/>
    <w:rsid w:val="002554AD"/>
    <w:rsid w:val="00255801"/>
    <w:rsid w:val="00255919"/>
    <w:rsid w:val="00256504"/>
    <w:rsid w:val="00256604"/>
    <w:rsid w:val="00257432"/>
    <w:rsid w:val="00257600"/>
    <w:rsid w:val="00261199"/>
    <w:rsid w:val="002612EB"/>
    <w:rsid w:val="002613EB"/>
    <w:rsid w:val="00261DCB"/>
    <w:rsid w:val="00261EBF"/>
    <w:rsid w:val="002623C5"/>
    <w:rsid w:val="002629AD"/>
    <w:rsid w:val="00262DCD"/>
    <w:rsid w:val="0026316C"/>
    <w:rsid w:val="00263231"/>
    <w:rsid w:val="00263321"/>
    <w:rsid w:val="002638C9"/>
    <w:rsid w:val="00264184"/>
    <w:rsid w:val="00264353"/>
    <w:rsid w:val="00264502"/>
    <w:rsid w:val="0026464E"/>
    <w:rsid w:val="002648F6"/>
    <w:rsid w:val="00264A8F"/>
    <w:rsid w:val="00264D79"/>
    <w:rsid w:val="00264F42"/>
    <w:rsid w:val="002656D3"/>
    <w:rsid w:val="00266287"/>
    <w:rsid w:val="00266403"/>
    <w:rsid w:val="002671D6"/>
    <w:rsid w:val="002675EF"/>
    <w:rsid w:val="002676E9"/>
    <w:rsid w:val="00267E58"/>
    <w:rsid w:val="002702F8"/>
    <w:rsid w:val="00270EC3"/>
    <w:rsid w:val="0027134B"/>
    <w:rsid w:val="00272711"/>
    <w:rsid w:val="00272911"/>
    <w:rsid w:val="00272D0C"/>
    <w:rsid w:val="002733C6"/>
    <w:rsid w:val="002734A1"/>
    <w:rsid w:val="00273C06"/>
    <w:rsid w:val="002747E6"/>
    <w:rsid w:val="002748A6"/>
    <w:rsid w:val="00275588"/>
    <w:rsid w:val="00275BC0"/>
    <w:rsid w:val="002763FE"/>
    <w:rsid w:val="00276BE4"/>
    <w:rsid w:val="00276F31"/>
    <w:rsid w:val="00276F59"/>
    <w:rsid w:val="00277274"/>
    <w:rsid w:val="002806B0"/>
    <w:rsid w:val="00281885"/>
    <w:rsid w:val="00281900"/>
    <w:rsid w:val="00282283"/>
    <w:rsid w:val="00282C81"/>
    <w:rsid w:val="00283076"/>
    <w:rsid w:val="00283A7D"/>
    <w:rsid w:val="00283D24"/>
    <w:rsid w:val="00283FF6"/>
    <w:rsid w:val="00284507"/>
    <w:rsid w:val="00284534"/>
    <w:rsid w:val="00284E44"/>
    <w:rsid w:val="0028521B"/>
    <w:rsid w:val="00285EA3"/>
    <w:rsid w:val="00286BDE"/>
    <w:rsid w:val="00286DA4"/>
    <w:rsid w:val="00287524"/>
    <w:rsid w:val="0028764A"/>
    <w:rsid w:val="00287C5F"/>
    <w:rsid w:val="00290D0B"/>
    <w:rsid w:val="00291452"/>
    <w:rsid w:val="0029152E"/>
    <w:rsid w:val="002928E8"/>
    <w:rsid w:val="00292977"/>
    <w:rsid w:val="00292E39"/>
    <w:rsid w:val="00294A7B"/>
    <w:rsid w:val="002952CA"/>
    <w:rsid w:val="002953D9"/>
    <w:rsid w:val="00295836"/>
    <w:rsid w:val="00295DAA"/>
    <w:rsid w:val="002961B0"/>
    <w:rsid w:val="0029653B"/>
    <w:rsid w:val="00296702"/>
    <w:rsid w:val="002969DD"/>
    <w:rsid w:val="002975A2"/>
    <w:rsid w:val="002A047F"/>
    <w:rsid w:val="002A13AF"/>
    <w:rsid w:val="002A159E"/>
    <w:rsid w:val="002A17BC"/>
    <w:rsid w:val="002A1ABB"/>
    <w:rsid w:val="002A1D30"/>
    <w:rsid w:val="002A1E14"/>
    <w:rsid w:val="002A21B7"/>
    <w:rsid w:val="002A22E5"/>
    <w:rsid w:val="002A2864"/>
    <w:rsid w:val="002A2E76"/>
    <w:rsid w:val="002A30F3"/>
    <w:rsid w:val="002A32B8"/>
    <w:rsid w:val="002A384D"/>
    <w:rsid w:val="002A3D17"/>
    <w:rsid w:val="002A42DA"/>
    <w:rsid w:val="002A4785"/>
    <w:rsid w:val="002A49ED"/>
    <w:rsid w:val="002A501E"/>
    <w:rsid w:val="002A5290"/>
    <w:rsid w:val="002A559F"/>
    <w:rsid w:val="002A55C7"/>
    <w:rsid w:val="002A5886"/>
    <w:rsid w:val="002A5C19"/>
    <w:rsid w:val="002A5E48"/>
    <w:rsid w:val="002A649E"/>
    <w:rsid w:val="002A6A68"/>
    <w:rsid w:val="002A7268"/>
    <w:rsid w:val="002A7917"/>
    <w:rsid w:val="002A7BC9"/>
    <w:rsid w:val="002A7F1F"/>
    <w:rsid w:val="002B028B"/>
    <w:rsid w:val="002B128A"/>
    <w:rsid w:val="002B2325"/>
    <w:rsid w:val="002B362C"/>
    <w:rsid w:val="002B36D0"/>
    <w:rsid w:val="002B3A73"/>
    <w:rsid w:val="002B3D49"/>
    <w:rsid w:val="002B47F2"/>
    <w:rsid w:val="002B5E1F"/>
    <w:rsid w:val="002B5F34"/>
    <w:rsid w:val="002B6638"/>
    <w:rsid w:val="002B6FF7"/>
    <w:rsid w:val="002B70E2"/>
    <w:rsid w:val="002B7706"/>
    <w:rsid w:val="002C0234"/>
    <w:rsid w:val="002C0A38"/>
    <w:rsid w:val="002C0C25"/>
    <w:rsid w:val="002C0CAB"/>
    <w:rsid w:val="002C1046"/>
    <w:rsid w:val="002C140C"/>
    <w:rsid w:val="002C16F2"/>
    <w:rsid w:val="002C1AB6"/>
    <w:rsid w:val="002C2561"/>
    <w:rsid w:val="002C2CCD"/>
    <w:rsid w:val="002C2E03"/>
    <w:rsid w:val="002C3223"/>
    <w:rsid w:val="002C3B4A"/>
    <w:rsid w:val="002C40CA"/>
    <w:rsid w:val="002C40E3"/>
    <w:rsid w:val="002C4252"/>
    <w:rsid w:val="002C4AB5"/>
    <w:rsid w:val="002C4E91"/>
    <w:rsid w:val="002C5B5F"/>
    <w:rsid w:val="002C69C7"/>
    <w:rsid w:val="002C724D"/>
    <w:rsid w:val="002C7261"/>
    <w:rsid w:val="002C78C9"/>
    <w:rsid w:val="002C7D80"/>
    <w:rsid w:val="002D08F0"/>
    <w:rsid w:val="002D1BBA"/>
    <w:rsid w:val="002D214D"/>
    <w:rsid w:val="002D2C4F"/>
    <w:rsid w:val="002D3867"/>
    <w:rsid w:val="002D4A6E"/>
    <w:rsid w:val="002D4CDD"/>
    <w:rsid w:val="002D5377"/>
    <w:rsid w:val="002D54FC"/>
    <w:rsid w:val="002D5C42"/>
    <w:rsid w:val="002D5CD1"/>
    <w:rsid w:val="002D5D6B"/>
    <w:rsid w:val="002D60CC"/>
    <w:rsid w:val="002D61BE"/>
    <w:rsid w:val="002D61C3"/>
    <w:rsid w:val="002D6BA6"/>
    <w:rsid w:val="002D6C91"/>
    <w:rsid w:val="002D6E29"/>
    <w:rsid w:val="002D7169"/>
    <w:rsid w:val="002D724E"/>
    <w:rsid w:val="002D7349"/>
    <w:rsid w:val="002D7ED0"/>
    <w:rsid w:val="002E1A50"/>
    <w:rsid w:val="002E2C1D"/>
    <w:rsid w:val="002E2C22"/>
    <w:rsid w:val="002E3856"/>
    <w:rsid w:val="002E3BA2"/>
    <w:rsid w:val="002E488C"/>
    <w:rsid w:val="002E4F50"/>
    <w:rsid w:val="002E5087"/>
    <w:rsid w:val="002E5460"/>
    <w:rsid w:val="002E55C5"/>
    <w:rsid w:val="002E6926"/>
    <w:rsid w:val="002E747A"/>
    <w:rsid w:val="002E7485"/>
    <w:rsid w:val="002F000A"/>
    <w:rsid w:val="002F0771"/>
    <w:rsid w:val="002F12E7"/>
    <w:rsid w:val="002F180D"/>
    <w:rsid w:val="002F1C8D"/>
    <w:rsid w:val="002F1CA1"/>
    <w:rsid w:val="002F292C"/>
    <w:rsid w:val="002F292F"/>
    <w:rsid w:val="002F29DD"/>
    <w:rsid w:val="002F3707"/>
    <w:rsid w:val="002F3910"/>
    <w:rsid w:val="002F3BEB"/>
    <w:rsid w:val="002F42BD"/>
    <w:rsid w:val="002F43DD"/>
    <w:rsid w:val="002F49AB"/>
    <w:rsid w:val="002F5DD4"/>
    <w:rsid w:val="002F5E18"/>
    <w:rsid w:val="002F5E33"/>
    <w:rsid w:val="002F61F7"/>
    <w:rsid w:val="002F67DA"/>
    <w:rsid w:val="002F6B7E"/>
    <w:rsid w:val="002F6BAA"/>
    <w:rsid w:val="002F6E64"/>
    <w:rsid w:val="002F7119"/>
    <w:rsid w:val="002F7156"/>
    <w:rsid w:val="002F7294"/>
    <w:rsid w:val="002F72C7"/>
    <w:rsid w:val="002F779E"/>
    <w:rsid w:val="002F7F07"/>
    <w:rsid w:val="003000E5"/>
    <w:rsid w:val="00300804"/>
    <w:rsid w:val="0030086A"/>
    <w:rsid w:val="00300DFB"/>
    <w:rsid w:val="00301047"/>
    <w:rsid w:val="003010A8"/>
    <w:rsid w:val="003019D9"/>
    <w:rsid w:val="003028CB"/>
    <w:rsid w:val="00303066"/>
    <w:rsid w:val="0030356D"/>
    <w:rsid w:val="003039AE"/>
    <w:rsid w:val="00303F9E"/>
    <w:rsid w:val="003042A1"/>
    <w:rsid w:val="0030487B"/>
    <w:rsid w:val="003064F5"/>
    <w:rsid w:val="00306758"/>
    <w:rsid w:val="003073EA"/>
    <w:rsid w:val="00307A6E"/>
    <w:rsid w:val="00307ECF"/>
    <w:rsid w:val="00307F1A"/>
    <w:rsid w:val="0031056E"/>
    <w:rsid w:val="00310695"/>
    <w:rsid w:val="00310DF2"/>
    <w:rsid w:val="0031196B"/>
    <w:rsid w:val="00311B4B"/>
    <w:rsid w:val="00312418"/>
    <w:rsid w:val="003125F2"/>
    <w:rsid w:val="00312E64"/>
    <w:rsid w:val="0031303F"/>
    <w:rsid w:val="0031306B"/>
    <w:rsid w:val="003130FA"/>
    <w:rsid w:val="00313656"/>
    <w:rsid w:val="00314141"/>
    <w:rsid w:val="003147BC"/>
    <w:rsid w:val="00314FC3"/>
    <w:rsid w:val="00315092"/>
    <w:rsid w:val="00315A34"/>
    <w:rsid w:val="003163C7"/>
    <w:rsid w:val="003166D6"/>
    <w:rsid w:val="00316CC5"/>
    <w:rsid w:val="00316E0C"/>
    <w:rsid w:val="00317158"/>
    <w:rsid w:val="003179DF"/>
    <w:rsid w:val="003205B5"/>
    <w:rsid w:val="0032065A"/>
    <w:rsid w:val="00320B8A"/>
    <w:rsid w:val="003217F8"/>
    <w:rsid w:val="00321C23"/>
    <w:rsid w:val="003225FA"/>
    <w:rsid w:val="00322E9F"/>
    <w:rsid w:val="003230FB"/>
    <w:rsid w:val="00323197"/>
    <w:rsid w:val="00323339"/>
    <w:rsid w:val="00325A33"/>
    <w:rsid w:val="00325CC6"/>
    <w:rsid w:val="00326082"/>
    <w:rsid w:val="00326C56"/>
    <w:rsid w:val="003270FC"/>
    <w:rsid w:val="003276B0"/>
    <w:rsid w:val="0032788E"/>
    <w:rsid w:val="0032798E"/>
    <w:rsid w:val="00327B33"/>
    <w:rsid w:val="00327C41"/>
    <w:rsid w:val="00331931"/>
    <w:rsid w:val="00331CB3"/>
    <w:rsid w:val="00332271"/>
    <w:rsid w:val="0033234B"/>
    <w:rsid w:val="00332A2F"/>
    <w:rsid w:val="00332AE8"/>
    <w:rsid w:val="00332BBB"/>
    <w:rsid w:val="00333C6D"/>
    <w:rsid w:val="00333DE5"/>
    <w:rsid w:val="003346FE"/>
    <w:rsid w:val="00334964"/>
    <w:rsid w:val="00334B7E"/>
    <w:rsid w:val="00334EAF"/>
    <w:rsid w:val="0033530A"/>
    <w:rsid w:val="003354FB"/>
    <w:rsid w:val="0033550F"/>
    <w:rsid w:val="003355F2"/>
    <w:rsid w:val="003356FC"/>
    <w:rsid w:val="0033572E"/>
    <w:rsid w:val="00335C05"/>
    <w:rsid w:val="00336662"/>
    <w:rsid w:val="0033674A"/>
    <w:rsid w:val="003369CD"/>
    <w:rsid w:val="00337328"/>
    <w:rsid w:val="0033752A"/>
    <w:rsid w:val="00337A21"/>
    <w:rsid w:val="00340100"/>
    <w:rsid w:val="00340344"/>
    <w:rsid w:val="00340AA7"/>
    <w:rsid w:val="00340BB2"/>
    <w:rsid w:val="003416E1"/>
    <w:rsid w:val="00341731"/>
    <w:rsid w:val="003436B0"/>
    <w:rsid w:val="00343717"/>
    <w:rsid w:val="00343873"/>
    <w:rsid w:val="00343DBD"/>
    <w:rsid w:val="00344205"/>
    <w:rsid w:val="00344AB1"/>
    <w:rsid w:val="00344C05"/>
    <w:rsid w:val="00345D30"/>
    <w:rsid w:val="00346058"/>
    <w:rsid w:val="00346227"/>
    <w:rsid w:val="00347DAF"/>
    <w:rsid w:val="0035024B"/>
    <w:rsid w:val="003506A7"/>
    <w:rsid w:val="003507DC"/>
    <w:rsid w:val="003509E1"/>
    <w:rsid w:val="00350CD6"/>
    <w:rsid w:val="003513BA"/>
    <w:rsid w:val="00351D22"/>
    <w:rsid w:val="00351F2A"/>
    <w:rsid w:val="003520BD"/>
    <w:rsid w:val="003529E7"/>
    <w:rsid w:val="00352B50"/>
    <w:rsid w:val="00352BBB"/>
    <w:rsid w:val="00352C8C"/>
    <w:rsid w:val="00352E04"/>
    <w:rsid w:val="00353080"/>
    <w:rsid w:val="003533CA"/>
    <w:rsid w:val="003539B5"/>
    <w:rsid w:val="00354A3D"/>
    <w:rsid w:val="00354B1F"/>
    <w:rsid w:val="00354E4D"/>
    <w:rsid w:val="0035540C"/>
    <w:rsid w:val="00355579"/>
    <w:rsid w:val="003556BA"/>
    <w:rsid w:val="00356605"/>
    <w:rsid w:val="00356FDE"/>
    <w:rsid w:val="003570AB"/>
    <w:rsid w:val="00360DE2"/>
    <w:rsid w:val="003610AD"/>
    <w:rsid w:val="0036114B"/>
    <w:rsid w:val="003613B1"/>
    <w:rsid w:val="00361719"/>
    <w:rsid w:val="00361EB3"/>
    <w:rsid w:val="00362007"/>
    <w:rsid w:val="00362442"/>
    <w:rsid w:val="003624FA"/>
    <w:rsid w:val="003626EE"/>
    <w:rsid w:val="00362F04"/>
    <w:rsid w:val="0036309E"/>
    <w:rsid w:val="003630CE"/>
    <w:rsid w:val="003634E4"/>
    <w:rsid w:val="0036453C"/>
    <w:rsid w:val="00364983"/>
    <w:rsid w:val="00364A0A"/>
    <w:rsid w:val="00365216"/>
    <w:rsid w:val="003654CF"/>
    <w:rsid w:val="00365EE6"/>
    <w:rsid w:val="003665C3"/>
    <w:rsid w:val="00366EBF"/>
    <w:rsid w:val="0036704D"/>
    <w:rsid w:val="003671DF"/>
    <w:rsid w:val="003701EC"/>
    <w:rsid w:val="00370A07"/>
    <w:rsid w:val="00370D88"/>
    <w:rsid w:val="003716B7"/>
    <w:rsid w:val="003716F6"/>
    <w:rsid w:val="00371D6B"/>
    <w:rsid w:val="00371E51"/>
    <w:rsid w:val="0037252D"/>
    <w:rsid w:val="00372798"/>
    <w:rsid w:val="0037358A"/>
    <w:rsid w:val="0037379B"/>
    <w:rsid w:val="003744F8"/>
    <w:rsid w:val="00375F79"/>
    <w:rsid w:val="00376A2B"/>
    <w:rsid w:val="00376BDA"/>
    <w:rsid w:val="00376DD3"/>
    <w:rsid w:val="0037795E"/>
    <w:rsid w:val="0038044D"/>
    <w:rsid w:val="0038094B"/>
    <w:rsid w:val="003809D9"/>
    <w:rsid w:val="00380C83"/>
    <w:rsid w:val="003814E8"/>
    <w:rsid w:val="003816D3"/>
    <w:rsid w:val="00381E22"/>
    <w:rsid w:val="0038219D"/>
    <w:rsid w:val="00383562"/>
    <w:rsid w:val="00383796"/>
    <w:rsid w:val="00383969"/>
    <w:rsid w:val="00383B0B"/>
    <w:rsid w:val="003846BC"/>
    <w:rsid w:val="00385064"/>
    <w:rsid w:val="003850E1"/>
    <w:rsid w:val="003851D5"/>
    <w:rsid w:val="00385385"/>
    <w:rsid w:val="00385572"/>
    <w:rsid w:val="0038612C"/>
    <w:rsid w:val="003861A8"/>
    <w:rsid w:val="003865DD"/>
    <w:rsid w:val="003872F2"/>
    <w:rsid w:val="00387582"/>
    <w:rsid w:val="003876DE"/>
    <w:rsid w:val="00387EE7"/>
    <w:rsid w:val="00387FE8"/>
    <w:rsid w:val="0039000C"/>
    <w:rsid w:val="00390188"/>
    <w:rsid w:val="003906AF"/>
    <w:rsid w:val="0039138F"/>
    <w:rsid w:val="003913F4"/>
    <w:rsid w:val="0039143B"/>
    <w:rsid w:val="00391A94"/>
    <w:rsid w:val="00391B9E"/>
    <w:rsid w:val="003922A2"/>
    <w:rsid w:val="00392CDE"/>
    <w:rsid w:val="003933D7"/>
    <w:rsid w:val="00394743"/>
    <w:rsid w:val="00395032"/>
    <w:rsid w:val="003953F8"/>
    <w:rsid w:val="0039540A"/>
    <w:rsid w:val="00395CC0"/>
    <w:rsid w:val="003968B9"/>
    <w:rsid w:val="0039729D"/>
    <w:rsid w:val="003A0476"/>
    <w:rsid w:val="003A07C3"/>
    <w:rsid w:val="003A1B4F"/>
    <w:rsid w:val="003A2037"/>
    <w:rsid w:val="003A260E"/>
    <w:rsid w:val="003A291A"/>
    <w:rsid w:val="003A2985"/>
    <w:rsid w:val="003A3296"/>
    <w:rsid w:val="003A34D1"/>
    <w:rsid w:val="003A36E2"/>
    <w:rsid w:val="003A3DF1"/>
    <w:rsid w:val="003A4259"/>
    <w:rsid w:val="003A443C"/>
    <w:rsid w:val="003A4BD6"/>
    <w:rsid w:val="003A4C2D"/>
    <w:rsid w:val="003A50E5"/>
    <w:rsid w:val="003A5515"/>
    <w:rsid w:val="003A5B31"/>
    <w:rsid w:val="003A5FAB"/>
    <w:rsid w:val="003A64CA"/>
    <w:rsid w:val="003A67FE"/>
    <w:rsid w:val="003A6851"/>
    <w:rsid w:val="003A6B20"/>
    <w:rsid w:val="003A71F7"/>
    <w:rsid w:val="003A79D0"/>
    <w:rsid w:val="003A7F9A"/>
    <w:rsid w:val="003B0203"/>
    <w:rsid w:val="003B08EB"/>
    <w:rsid w:val="003B098A"/>
    <w:rsid w:val="003B0A03"/>
    <w:rsid w:val="003B0BFC"/>
    <w:rsid w:val="003B0C90"/>
    <w:rsid w:val="003B0C9D"/>
    <w:rsid w:val="003B131F"/>
    <w:rsid w:val="003B1649"/>
    <w:rsid w:val="003B1699"/>
    <w:rsid w:val="003B17FE"/>
    <w:rsid w:val="003B1B28"/>
    <w:rsid w:val="003B21AA"/>
    <w:rsid w:val="003B40AC"/>
    <w:rsid w:val="003B4D55"/>
    <w:rsid w:val="003B5472"/>
    <w:rsid w:val="003B55A6"/>
    <w:rsid w:val="003B6796"/>
    <w:rsid w:val="003B6C93"/>
    <w:rsid w:val="003B6D99"/>
    <w:rsid w:val="003B6DB7"/>
    <w:rsid w:val="003B718F"/>
    <w:rsid w:val="003B73D3"/>
    <w:rsid w:val="003B776E"/>
    <w:rsid w:val="003B77D9"/>
    <w:rsid w:val="003C0B85"/>
    <w:rsid w:val="003C0F21"/>
    <w:rsid w:val="003C1134"/>
    <w:rsid w:val="003C1148"/>
    <w:rsid w:val="003C15AD"/>
    <w:rsid w:val="003C1ADD"/>
    <w:rsid w:val="003C2BCB"/>
    <w:rsid w:val="003C2E53"/>
    <w:rsid w:val="003C322E"/>
    <w:rsid w:val="003C3584"/>
    <w:rsid w:val="003C3F3F"/>
    <w:rsid w:val="003C4C4C"/>
    <w:rsid w:val="003C5435"/>
    <w:rsid w:val="003C5847"/>
    <w:rsid w:val="003C5D97"/>
    <w:rsid w:val="003C5F45"/>
    <w:rsid w:val="003C5FC4"/>
    <w:rsid w:val="003C6E91"/>
    <w:rsid w:val="003C751B"/>
    <w:rsid w:val="003C7D18"/>
    <w:rsid w:val="003D0612"/>
    <w:rsid w:val="003D08B2"/>
    <w:rsid w:val="003D0AC5"/>
    <w:rsid w:val="003D0F01"/>
    <w:rsid w:val="003D10F9"/>
    <w:rsid w:val="003D114D"/>
    <w:rsid w:val="003D14FF"/>
    <w:rsid w:val="003D160B"/>
    <w:rsid w:val="003D185A"/>
    <w:rsid w:val="003D192D"/>
    <w:rsid w:val="003D1F29"/>
    <w:rsid w:val="003D1F66"/>
    <w:rsid w:val="003D28A8"/>
    <w:rsid w:val="003D2B23"/>
    <w:rsid w:val="003D2CC4"/>
    <w:rsid w:val="003D2E80"/>
    <w:rsid w:val="003D395D"/>
    <w:rsid w:val="003D3D57"/>
    <w:rsid w:val="003D49E7"/>
    <w:rsid w:val="003D5443"/>
    <w:rsid w:val="003D56C9"/>
    <w:rsid w:val="003D580B"/>
    <w:rsid w:val="003D6093"/>
    <w:rsid w:val="003D694F"/>
    <w:rsid w:val="003D7DDA"/>
    <w:rsid w:val="003D7F72"/>
    <w:rsid w:val="003E0362"/>
    <w:rsid w:val="003E126C"/>
    <w:rsid w:val="003E14E5"/>
    <w:rsid w:val="003E2589"/>
    <w:rsid w:val="003E3358"/>
    <w:rsid w:val="003E41C3"/>
    <w:rsid w:val="003E514D"/>
    <w:rsid w:val="003E51EB"/>
    <w:rsid w:val="003E5918"/>
    <w:rsid w:val="003E5F23"/>
    <w:rsid w:val="003E65FB"/>
    <w:rsid w:val="003E669B"/>
    <w:rsid w:val="003E69D4"/>
    <w:rsid w:val="003E7178"/>
    <w:rsid w:val="003F0212"/>
    <w:rsid w:val="003F0685"/>
    <w:rsid w:val="003F06C1"/>
    <w:rsid w:val="003F07D8"/>
    <w:rsid w:val="003F0C90"/>
    <w:rsid w:val="003F1340"/>
    <w:rsid w:val="003F1FD1"/>
    <w:rsid w:val="003F29B7"/>
    <w:rsid w:val="003F2E6A"/>
    <w:rsid w:val="003F33D9"/>
    <w:rsid w:val="003F3648"/>
    <w:rsid w:val="003F3E0D"/>
    <w:rsid w:val="003F442C"/>
    <w:rsid w:val="003F4BE3"/>
    <w:rsid w:val="003F5047"/>
    <w:rsid w:val="003F55A6"/>
    <w:rsid w:val="003F5EC5"/>
    <w:rsid w:val="003F685E"/>
    <w:rsid w:val="003F6F6D"/>
    <w:rsid w:val="003F7594"/>
    <w:rsid w:val="003F7698"/>
    <w:rsid w:val="0040014B"/>
    <w:rsid w:val="004005B5"/>
    <w:rsid w:val="00400B10"/>
    <w:rsid w:val="004011AD"/>
    <w:rsid w:val="0040146A"/>
    <w:rsid w:val="0040150A"/>
    <w:rsid w:val="004016BB"/>
    <w:rsid w:val="00402638"/>
    <w:rsid w:val="004035F2"/>
    <w:rsid w:val="00404B83"/>
    <w:rsid w:val="00405E57"/>
    <w:rsid w:val="00406AD5"/>
    <w:rsid w:val="0040734C"/>
    <w:rsid w:val="00407426"/>
    <w:rsid w:val="004074C5"/>
    <w:rsid w:val="00410229"/>
    <w:rsid w:val="004106E5"/>
    <w:rsid w:val="0041076B"/>
    <w:rsid w:val="0041088E"/>
    <w:rsid w:val="00410B0B"/>
    <w:rsid w:val="00410B54"/>
    <w:rsid w:val="00410DB8"/>
    <w:rsid w:val="00410E3E"/>
    <w:rsid w:val="00411883"/>
    <w:rsid w:val="00411A78"/>
    <w:rsid w:val="004130BE"/>
    <w:rsid w:val="004134A2"/>
    <w:rsid w:val="004138DF"/>
    <w:rsid w:val="00414823"/>
    <w:rsid w:val="00414844"/>
    <w:rsid w:val="00414849"/>
    <w:rsid w:val="00414BF6"/>
    <w:rsid w:val="00415A0A"/>
    <w:rsid w:val="00415CB7"/>
    <w:rsid w:val="00415D58"/>
    <w:rsid w:val="00415DCF"/>
    <w:rsid w:val="00417068"/>
    <w:rsid w:val="00417120"/>
    <w:rsid w:val="00420149"/>
    <w:rsid w:val="00420879"/>
    <w:rsid w:val="004209E4"/>
    <w:rsid w:val="004211E7"/>
    <w:rsid w:val="0042140A"/>
    <w:rsid w:val="00421862"/>
    <w:rsid w:val="00421FA1"/>
    <w:rsid w:val="00422C70"/>
    <w:rsid w:val="00422FED"/>
    <w:rsid w:val="004236F6"/>
    <w:rsid w:val="0042604D"/>
    <w:rsid w:val="00426C21"/>
    <w:rsid w:val="00426E22"/>
    <w:rsid w:val="004271B9"/>
    <w:rsid w:val="004271C6"/>
    <w:rsid w:val="004275A2"/>
    <w:rsid w:val="00427A22"/>
    <w:rsid w:val="00430095"/>
    <w:rsid w:val="00430245"/>
    <w:rsid w:val="004302A9"/>
    <w:rsid w:val="004304F0"/>
    <w:rsid w:val="004305D7"/>
    <w:rsid w:val="004308CC"/>
    <w:rsid w:val="00431B19"/>
    <w:rsid w:val="00431CD5"/>
    <w:rsid w:val="0043211D"/>
    <w:rsid w:val="004325EB"/>
    <w:rsid w:val="0043342A"/>
    <w:rsid w:val="00433AC1"/>
    <w:rsid w:val="00433B1B"/>
    <w:rsid w:val="00433D13"/>
    <w:rsid w:val="00434523"/>
    <w:rsid w:val="0043454B"/>
    <w:rsid w:val="004347C4"/>
    <w:rsid w:val="00434C75"/>
    <w:rsid w:val="00434EBE"/>
    <w:rsid w:val="00435B89"/>
    <w:rsid w:val="00435C6B"/>
    <w:rsid w:val="00435D48"/>
    <w:rsid w:val="004367F2"/>
    <w:rsid w:val="00437129"/>
    <w:rsid w:val="0043732C"/>
    <w:rsid w:val="00437764"/>
    <w:rsid w:val="00437825"/>
    <w:rsid w:val="00437A4E"/>
    <w:rsid w:val="00437D53"/>
    <w:rsid w:val="004404A0"/>
    <w:rsid w:val="00440AF2"/>
    <w:rsid w:val="00441AA0"/>
    <w:rsid w:val="00441E4A"/>
    <w:rsid w:val="00442960"/>
    <w:rsid w:val="00442FC8"/>
    <w:rsid w:val="004430D4"/>
    <w:rsid w:val="0044327C"/>
    <w:rsid w:val="00443EEF"/>
    <w:rsid w:val="00444CBF"/>
    <w:rsid w:val="00445899"/>
    <w:rsid w:val="00445A61"/>
    <w:rsid w:val="00445A75"/>
    <w:rsid w:val="00445BF3"/>
    <w:rsid w:val="00445E68"/>
    <w:rsid w:val="004462AE"/>
    <w:rsid w:val="0044653E"/>
    <w:rsid w:val="00447032"/>
    <w:rsid w:val="00447469"/>
    <w:rsid w:val="004475A7"/>
    <w:rsid w:val="00447B2E"/>
    <w:rsid w:val="00447E85"/>
    <w:rsid w:val="00450181"/>
    <w:rsid w:val="00450340"/>
    <w:rsid w:val="00450CE1"/>
    <w:rsid w:val="0045176D"/>
    <w:rsid w:val="00451878"/>
    <w:rsid w:val="00451D4D"/>
    <w:rsid w:val="004520ED"/>
    <w:rsid w:val="0045288D"/>
    <w:rsid w:val="00452987"/>
    <w:rsid w:val="0045301E"/>
    <w:rsid w:val="00453F1B"/>
    <w:rsid w:val="004544F4"/>
    <w:rsid w:val="004546C8"/>
    <w:rsid w:val="00454808"/>
    <w:rsid w:val="004548E3"/>
    <w:rsid w:val="00455469"/>
    <w:rsid w:val="004554AA"/>
    <w:rsid w:val="00456012"/>
    <w:rsid w:val="00456E3B"/>
    <w:rsid w:val="004570C6"/>
    <w:rsid w:val="00457281"/>
    <w:rsid w:val="004572CA"/>
    <w:rsid w:val="004577FA"/>
    <w:rsid w:val="00457BEB"/>
    <w:rsid w:val="00460FDA"/>
    <w:rsid w:val="004611D2"/>
    <w:rsid w:val="00461921"/>
    <w:rsid w:val="00461AF5"/>
    <w:rsid w:val="00461C9B"/>
    <w:rsid w:val="00462B54"/>
    <w:rsid w:val="00462CC6"/>
    <w:rsid w:val="0046555A"/>
    <w:rsid w:val="004655A0"/>
    <w:rsid w:val="00465695"/>
    <w:rsid w:val="00465CA9"/>
    <w:rsid w:val="00465F76"/>
    <w:rsid w:val="004669D2"/>
    <w:rsid w:val="00466BD1"/>
    <w:rsid w:val="00467998"/>
    <w:rsid w:val="00467A75"/>
    <w:rsid w:val="00467AED"/>
    <w:rsid w:val="00471017"/>
    <w:rsid w:val="0047119E"/>
    <w:rsid w:val="0047147D"/>
    <w:rsid w:val="00471490"/>
    <w:rsid w:val="00471770"/>
    <w:rsid w:val="00471F02"/>
    <w:rsid w:val="0047208E"/>
    <w:rsid w:val="00472DBB"/>
    <w:rsid w:val="00473741"/>
    <w:rsid w:val="00473A1B"/>
    <w:rsid w:val="00473AB3"/>
    <w:rsid w:val="00474525"/>
    <w:rsid w:val="00475381"/>
    <w:rsid w:val="004758A5"/>
    <w:rsid w:val="00475D98"/>
    <w:rsid w:val="00476117"/>
    <w:rsid w:val="00476392"/>
    <w:rsid w:val="00476CFE"/>
    <w:rsid w:val="00477CEC"/>
    <w:rsid w:val="00477E12"/>
    <w:rsid w:val="00480BAB"/>
    <w:rsid w:val="00480E35"/>
    <w:rsid w:val="00480EBD"/>
    <w:rsid w:val="004811B2"/>
    <w:rsid w:val="00481EE1"/>
    <w:rsid w:val="004823A0"/>
    <w:rsid w:val="0048261B"/>
    <w:rsid w:val="0048292D"/>
    <w:rsid w:val="00483436"/>
    <w:rsid w:val="004836C0"/>
    <w:rsid w:val="00483860"/>
    <w:rsid w:val="004838B3"/>
    <w:rsid w:val="004839F8"/>
    <w:rsid w:val="00484629"/>
    <w:rsid w:val="004847F4"/>
    <w:rsid w:val="00484C00"/>
    <w:rsid w:val="00484FF1"/>
    <w:rsid w:val="00485728"/>
    <w:rsid w:val="00485845"/>
    <w:rsid w:val="00485CEE"/>
    <w:rsid w:val="004866FD"/>
    <w:rsid w:val="00486764"/>
    <w:rsid w:val="00486A0D"/>
    <w:rsid w:val="00487494"/>
    <w:rsid w:val="00487579"/>
    <w:rsid w:val="00487821"/>
    <w:rsid w:val="00487D18"/>
    <w:rsid w:val="00490328"/>
    <w:rsid w:val="00490711"/>
    <w:rsid w:val="004913AC"/>
    <w:rsid w:val="00491835"/>
    <w:rsid w:val="00491DC7"/>
    <w:rsid w:val="0049203E"/>
    <w:rsid w:val="004920BB"/>
    <w:rsid w:val="004923AF"/>
    <w:rsid w:val="00492AAE"/>
    <w:rsid w:val="00492E8E"/>
    <w:rsid w:val="00492FC0"/>
    <w:rsid w:val="00493098"/>
    <w:rsid w:val="00493A2E"/>
    <w:rsid w:val="00493DB3"/>
    <w:rsid w:val="00493ED1"/>
    <w:rsid w:val="004940CF"/>
    <w:rsid w:val="004948C5"/>
    <w:rsid w:val="00495B87"/>
    <w:rsid w:val="004960ED"/>
    <w:rsid w:val="00496A91"/>
    <w:rsid w:val="004979C7"/>
    <w:rsid w:val="00497EF2"/>
    <w:rsid w:val="004A01B6"/>
    <w:rsid w:val="004A0ACF"/>
    <w:rsid w:val="004A15DC"/>
    <w:rsid w:val="004A20BE"/>
    <w:rsid w:val="004A217E"/>
    <w:rsid w:val="004A30FC"/>
    <w:rsid w:val="004A3835"/>
    <w:rsid w:val="004A395B"/>
    <w:rsid w:val="004A3F92"/>
    <w:rsid w:val="004A406C"/>
    <w:rsid w:val="004A4157"/>
    <w:rsid w:val="004A477A"/>
    <w:rsid w:val="004A4B14"/>
    <w:rsid w:val="004A5076"/>
    <w:rsid w:val="004A523B"/>
    <w:rsid w:val="004A7101"/>
    <w:rsid w:val="004A7522"/>
    <w:rsid w:val="004B10DD"/>
    <w:rsid w:val="004B12C0"/>
    <w:rsid w:val="004B1449"/>
    <w:rsid w:val="004B1FE2"/>
    <w:rsid w:val="004B22D7"/>
    <w:rsid w:val="004B2744"/>
    <w:rsid w:val="004B2C37"/>
    <w:rsid w:val="004B2F4C"/>
    <w:rsid w:val="004B3143"/>
    <w:rsid w:val="004B3173"/>
    <w:rsid w:val="004B338C"/>
    <w:rsid w:val="004B44CC"/>
    <w:rsid w:val="004B5D79"/>
    <w:rsid w:val="004B5EB6"/>
    <w:rsid w:val="004B6997"/>
    <w:rsid w:val="004C004E"/>
    <w:rsid w:val="004C0323"/>
    <w:rsid w:val="004C0589"/>
    <w:rsid w:val="004C0A24"/>
    <w:rsid w:val="004C0FBC"/>
    <w:rsid w:val="004C103E"/>
    <w:rsid w:val="004C21E7"/>
    <w:rsid w:val="004C2970"/>
    <w:rsid w:val="004C2FDA"/>
    <w:rsid w:val="004C3210"/>
    <w:rsid w:val="004C330B"/>
    <w:rsid w:val="004C3543"/>
    <w:rsid w:val="004C457F"/>
    <w:rsid w:val="004C46FF"/>
    <w:rsid w:val="004C4D9B"/>
    <w:rsid w:val="004C53A6"/>
    <w:rsid w:val="004C5E36"/>
    <w:rsid w:val="004C60ED"/>
    <w:rsid w:val="004C64AE"/>
    <w:rsid w:val="004C6C55"/>
    <w:rsid w:val="004C7186"/>
    <w:rsid w:val="004C7339"/>
    <w:rsid w:val="004D0D71"/>
    <w:rsid w:val="004D0ED6"/>
    <w:rsid w:val="004D107C"/>
    <w:rsid w:val="004D1087"/>
    <w:rsid w:val="004D1150"/>
    <w:rsid w:val="004D1569"/>
    <w:rsid w:val="004D187E"/>
    <w:rsid w:val="004D24B2"/>
    <w:rsid w:val="004D2897"/>
    <w:rsid w:val="004D2E44"/>
    <w:rsid w:val="004D3001"/>
    <w:rsid w:val="004D352B"/>
    <w:rsid w:val="004D3C28"/>
    <w:rsid w:val="004D4A5D"/>
    <w:rsid w:val="004D63F1"/>
    <w:rsid w:val="004D663B"/>
    <w:rsid w:val="004D6BB9"/>
    <w:rsid w:val="004D6EA8"/>
    <w:rsid w:val="004D72A7"/>
    <w:rsid w:val="004E0144"/>
    <w:rsid w:val="004E0571"/>
    <w:rsid w:val="004E1367"/>
    <w:rsid w:val="004E1B42"/>
    <w:rsid w:val="004E26E0"/>
    <w:rsid w:val="004E28FF"/>
    <w:rsid w:val="004E29E4"/>
    <w:rsid w:val="004E2B3D"/>
    <w:rsid w:val="004E31A9"/>
    <w:rsid w:val="004E320F"/>
    <w:rsid w:val="004E3413"/>
    <w:rsid w:val="004E374C"/>
    <w:rsid w:val="004E39A6"/>
    <w:rsid w:val="004E4909"/>
    <w:rsid w:val="004E5B1F"/>
    <w:rsid w:val="004E5F92"/>
    <w:rsid w:val="004E6EF3"/>
    <w:rsid w:val="004E7C94"/>
    <w:rsid w:val="004F01A1"/>
    <w:rsid w:val="004F04FC"/>
    <w:rsid w:val="004F0703"/>
    <w:rsid w:val="004F1185"/>
    <w:rsid w:val="004F1886"/>
    <w:rsid w:val="004F1AE5"/>
    <w:rsid w:val="004F1D3F"/>
    <w:rsid w:val="004F2A5F"/>
    <w:rsid w:val="004F3755"/>
    <w:rsid w:val="004F379D"/>
    <w:rsid w:val="004F3C5E"/>
    <w:rsid w:val="004F3D24"/>
    <w:rsid w:val="004F4075"/>
    <w:rsid w:val="004F494C"/>
    <w:rsid w:val="004F4A0F"/>
    <w:rsid w:val="004F4C9F"/>
    <w:rsid w:val="004F4D2E"/>
    <w:rsid w:val="004F518B"/>
    <w:rsid w:val="004F5E63"/>
    <w:rsid w:val="004F60A0"/>
    <w:rsid w:val="004F6E6F"/>
    <w:rsid w:val="004F71F0"/>
    <w:rsid w:val="004F7493"/>
    <w:rsid w:val="004F7ADB"/>
    <w:rsid w:val="005002C0"/>
    <w:rsid w:val="00500C64"/>
    <w:rsid w:val="00500D14"/>
    <w:rsid w:val="005018A9"/>
    <w:rsid w:val="00501B13"/>
    <w:rsid w:val="00502747"/>
    <w:rsid w:val="0050278F"/>
    <w:rsid w:val="00502E44"/>
    <w:rsid w:val="005033BB"/>
    <w:rsid w:val="005033CE"/>
    <w:rsid w:val="00503426"/>
    <w:rsid w:val="00503A46"/>
    <w:rsid w:val="00503D5F"/>
    <w:rsid w:val="0050442C"/>
    <w:rsid w:val="00504806"/>
    <w:rsid w:val="00504BF0"/>
    <w:rsid w:val="00505675"/>
    <w:rsid w:val="005059CF"/>
    <w:rsid w:val="00505E36"/>
    <w:rsid w:val="00505E67"/>
    <w:rsid w:val="00506085"/>
    <w:rsid w:val="005061FD"/>
    <w:rsid w:val="00506273"/>
    <w:rsid w:val="0050641B"/>
    <w:rsid w:val="00507509"/>
    <w:rsid w:val="00507667"/>
    <w:rsid w:val="00507E10"/>
    <w:rsid w:val="005104EC"/>
    <w:rsid w:val="00510B08"/>
    <w:rsid w:val="00510DC1"/>
    <w:rsid w:val="005111E9"/>
    <w:rsid w:val="00511331"/>
    <w:rsid w:val="00511428"/>
    <w:rsid w:val="00511525"/>
    <w:rsid w:val="00511559"/>
    <w:rsid w:val="00511CD0"/>
    <w:rsid w:val="00511EAF"/>
    <w:rsid w:val="00512034"/>
    <w:rsid w:val="005120A5"/>
    <w:rsid w:val="00512DEE"/>
    <w:rsid w:val="00513C4E"/>
    <w:rsid w:val="005140D2"/>
    <w:rsid w:val="00514398"/>
    <w:rsid w:val="00514B32"/>
    <w:rsid w:val="00514EF3"/>
    <w:rsid w:val="0051521C"/>
    <w:rsid w:val="00516695"/>
    <w:rsid w:val="005167AC"/>
    <w:rsid w:val="00516C81"/>
    <w:rsid w:val="00517CAD"/>
    <w:rsid w:val="005200A0"/>
    <w:rsid w:val="005201F9"/>
    <w:rsid w:val="00521493"/>
    <w:rsid w:val="005216B2"/>
    <w:rsid w:val="00521819"/>
    <w:rsid w:val="00521998"/>
    <w:rsid w:val="00521ACE"/>
    <w:rsid w:val="00521C14"/>
    <w:rsid w:val="00521DBE"/>
    <w:rsid w:val="00522146"/>
    <w:rsid w:val="005222D0"/>
    <w:rsid w:val="00522403"/>
    <w:rsid w:val="005225C2"/>
    <w:rsid w:val="0052267B"/>
    <w:rsid w:val="005229F7"/>
    <w:rsid w:val="00522B7B"/>
    <w:rsid w:val="00522D81"/>
    <w:rsid w:val="005236DC"/>
    <w:rsid w:val="00523719"/>
    <w:rsid w:val="00523D3A"/>
    <w:rsid w:val="00523EEB"/>
    <w:rsid w:val="00523EF2"/>
    <w:rsid w:val="005245D1"/>
    <w:rsid w:val="00524A00"/>
    <w:rsid w:val="00524E6C"/>
    <w:rsid w:val="00525B2B"/>
    <w:rsid w:val="0052695D"/>
    <w:rsid w:val="005269E7"/>
    <w:rsid w:val="00526B22"/>
    <w:rsid w:val="005276D6"/>
    <w:rsid w:val="00530677"/>
    <w:rsid w:val="0053099E"/>
    <w:rsid w:val="00530B7E"/>
    <w:rsid w:val="00531418"/>
    <w:rsid w:val="00531AF2"/>
    <w:rsid w:val="005323F1"/>
    <w:rsid w:val="00533F0F"/>
    <w:rsid w:val="00533F98"/>
    <w:rsid w:val="005345BA"/>
    <w:rsid w:val="005352D4"/>
    <w:rsid w:val="0053593F"/>
    <w:rsid w:val="00535D86"/>
    <w:rsid w:val="00536372"/>
    <w:rsid w:val="00536407"/>
    <w:rsid w:val="00536EEC"/>
    <w:rsid w:val="00537CC7"/>
    <w:rsid w:val="00537EF1"/>
    <w:rsid w:val="00537F6A"/>
    <w:rsid w:val="00540871"/>
    <w:rsid w:val="005411F7"/>
    <w:rsid w:val="00541246"/>
    <w:rsid w:val="00541317"/>
    <w:rsid w:val="0054182A"/>
    <w:rsid w:val="00541DE7"/>
    <w:rsid w:val="0054204C"/>
    <w:rsid w:val="00543241"/>
    <w:rsid w:val="00543896"/>
    <w:rsid w:val="00543CB9"/>
    <w:rsid w:val="00543E82"/>
    <w:rsid w:val="005441E0"/>
    <w:rsid w:val="005442D6"/>
    <w:rsid w:val="005443B8"/>
    <w:rsid w:val="005446E8"/>
    <w:rsid w:val="0054484F"/>
    <w:rsid w:val="00546204"/>
    <w:rsid w:val="00546352"/>
    <w:rsid w:val="00546357"/>
    <w:rsid w:val="005463F2"/>
    <w:rsid w:val="0054658A"/>
    <w:rsid w:val="005467AC"/>
    <w:rsid w:val="0054695B"/>
    <w:rsid w:val="00550A6E"/>
    <w:rsid w:val="00550D1B"/>
    <w:rsid w:val="0055101A"/>
    <w:rsid w:val="0055160C"/>
    <w:rsid w:val="00552A13"/>
    <w:rsid w:val="00552B4A"/>
    <w:rsid w:val="00554309"/>
    <w:rsid w:val="00554355"/>
    <w:rsid w:val="005546FB"/>
    <w:rsid w:val="00554949"/>
    <w:rsid w:val="00554986"/>
    <w:rsid w:val="00554A09"/>
    <w:rsid w:val="005557F9"/>
    <w:rsid w:val="00555BD4"/>
    <w:rsid w:val="0055669E"/>
    <w:rsid w:val="00556799"/>
    <w:rsid w:val="00556C12"/>
    <w:rsid w:val="00556F3B"/>
    <w:rsid w:val="0055702D"/>
    <w:rsid w:val="005574FC"/>
    <w:rsid w:val="0055770B"/>
    <w:rsid w:val="005579DD"/>
    <w:rsid w:val="0056080B"/>
    <w:rsid w:val="00560AE0"/>
    <w:rsid w:val="00560D11"/>
    <w:rsid w:val="00561593"/>
    <w:rsid w:val="00561DD7"/>
    <w:rsid w:val="00562578"/>
    <w:rsid w:val="00562690"/>
    <w:rsid w:val="00562949"/>
    <w:rsid w:val="00562A83"/>
    <w:rsid w:val="00562CBA"/>
    <w:rsid w:val="00564192"/>
    <w:rsid w:val="005643C5"/>
    <w:rsid w:val="0056454F"/>
    <w:rsid w:val="0056503F"/>
    <w:rsid w:val="005651C2"/>
    <w:rsid w:val="00565A02"/>
    <w:rsid w:val="00565B25"/>
    <w:rsid w:val="00565BAE"/>
    <w:rsid w:val="00565D84"/>
    <w:rsid w:val="00565E1B"/>
    <w:rsid w:val="00566175"/>
    <w:rsid w:val="005665C3"/>
    <w:rsid w:val="005672A2"/>
    <w:rsid w:val="00567777"/>
    <w:rsid w:val="00567794"/>
    <w:rsid w:val="005678C0"/>
    <w:rsid w:val="0056792A"/>
    <w:rsid w:val="00570E47"/>
    <w:rsid w:val="0057139B"/>
    <w:rsid w:val="00571701"/>
    <w:rsid w:val="0057215D"/>
    <w:rsid w:val="005721CD"/>
    <w:rsid w:val="005722E3"/>
    <w:rsid w:val="00572F7F"/>
    <w:rsid w:val="005736BB"/>
    <w:rsid w:val="00573785"/>
    <w:rsid w:val="00573962"/>
    <w:rsid w:val="005739FC"/>
    <w:rsid w:val="00573D83"/>
    <w:rsid w:val="00573F7F"/>
    <w:rsid w:val="00574846"/>
    <w:rsid w:val="00574CD8"/>
    <w:rsid w:val="00574F15"/>
    <w:rsid w:val="00575312"/>
    <w:rsid w:val="00575536"/>
    <w:rsid w:val="00575D5C"/>
    <w:rsid w:val="00576559"/>
    <w:rsid w:val="00576E9C"/>
    <w:rsid w:val="00576F5B"/>
    <w:rsid w:val="005775FD"/>
    <w:rsid w:val="005776B9"/>
    <w:rsid w:val="00577CC8"/>
    <w:rsid w:val="00580E4D"/>
    <w:rsid w:val="0058268F"/>
    <w:rsid w:val="00582749"/>
    <w:rsid w:val="00582A92"/>
    <w:rsid w:val="00582C39"/>
    <w:rsid w:val="0058308E"/>
    <w:rsid w:val="005834F9"/>
    <w:rsid w:val="005836A8"/>
    <w:rsid w:val="005839B5"/>
    <w:rsid w:val="00584401"/>
    <w:rsid w:val="005850BE"/>
    <w:rsid w:val="005853C5"/>
    <w:rsid w:val="0058563D"/>
    <w:rsid w:val="0058593F"/>
    <w:rsid w:val="00586198"/>
    <w:rsid w:val="00586C0F"/>
    <w:rsid w:val="00586E73"/>
    <w:rsid w:val="00587486"/>
    <w:rsid w:val="0058781B"/>
    <w:rsid w:val="005878FB"/>
    <w:rsid w:val="00587E71"/>
    <w:rsid w:val="00590BBA"/>
    <w:rsid w:val="005918B7"/>
    <w:rsid w:val="005919F6"/>
    <w:rsid w:val="00593498"/>
    <w:rsid w:val="005935DF"/>
    <w:rsid w:val="0059373A"/>
    <w:rsid w:val="0059379B"/>
    <w:rsid w:val="0059389D"/>
    <w:rsid w:val="00593A43"/>
    <w:rsid w:val="0059413F"/>
    <w:rsid w:val="005943CB"/>
    <w:rsid w:val="0059480A"/>
    <w:rsid w:val="00596666"/>
    <w:rsid w:val="0059675D"/>
    <w:rsid w:val="005977FA"/>
    <w:rsid w:val="00597AF3"/>
    <w:rsid w:val="005A0A23"/>
    <w:rsid w:val="005A0F35"/>
    <w:rsid w:val="005A0F8A"/>
    <w:rsid w:val="005A18B9"/>
    <w:rsid w:val="005A3073"/>
    <w:rsid w:val="005A3716"/>
    <w:rsid w:val="005A56D4"/>
    <w:rsid w:val="005A59C4"/>
    <w:rsid w:val="005A6405"/>
    <w:rsid w:val="005A68BA"/>
    <w:rsid w:val="005A6B25"/>
    <w:rsid w:val="005A6C59"/>
    <w:rsid w:val="005A6CFA"/>
    <w:rsid w:val="005A7021"/>
    <w:rsid w:val="005A7077"/>
    <w:rsid w:val="005A7831"/>
    <w:rsid w:val="005B0104"/>
    <w:rsid w:val="005B047E"/>
    <w:rsid w:val="005B10DD"/>
    <w:rsid w:val="005B1328"/>
    <w:rsid w:val="005B1542"/>
    <w:rsid w:val="005B1C7C"/>
    <w:rsid w:val="005B21DD"/>
    <w:rsid w:val="005B28F2"/>
    <w:rsid w:val="005B3568"/>
    <w:rsid w:val="005B46C6"/>
    <w:rsid w:val="005B4D72"/>
    <w:rsid w:val="005B4E81"/>
    <w:rsid w:val="005B5051"/>
    <w:rsid w:val="005B5176"/>
    <w:rsid w:val="005B525A"/>
    <w:rsid w:val="005B5876"/>
    <w:rsid w:val="005B58DC"/>
    <w:rsid w:val="005B5E15"/>
    <w:rsid w:val="005B64B5"/>
    <w:rsid w:val="005B6DF8"/>
    <w:rsid w:val="005B6F21"/>
    <w:rsid w:val="005B7144"/>
    <w:rsid w:val="005B726E"/>
    <w:rsid w:val="005B7ABC"/>
    <w:rsid w:val="005B7C1E"/>
    <w:rsid w:val="005B7CFB"/>
    <w:rsid w:val="005C04EF"/>
    <w:rsid w:val="005C05FC"/>
    <w:rsid w:val="005C0FD3"/>
    <w:rsid w:val="005C16CF"/>
    <w:rsid w:val="005C25AF"/>
    <w:rsid w:val="005C2FF9"/>
    <w:rsid w:val="005C34EB"/>
    <w:rsid w:val="005C3C8D"/>
    <w:rsid w:val="005C4356"/>
    <w:rsid w:val="005C5766"/>
    <w:rsid w:val="005C5E1D"/>
    <w:rsid w:val="005C75E3"/>
    <w:rsid w:val="005C7613"/>
    <w:rsid w:val="005C7AAE"/>
    <w:rsid w:val="005C7E43"/>
    <w:rsid w:val="005D06EC"/>
    <w:rsid w:val="005D095A"/>
    <w:rsid w:val="005D0C52"/>
    <w:rsid w:val="005D0E69"/>
    <w:rsid w:val="005D0F69"/>
    <w:rsid w:val="005D12EC"/>
    <w:rsid w:val="005D2318"/>
    <w:rsid w:val="005D279B"/>
    <w:rsid w:val="005D2BF0"/>
    <w:rsid w:val="005D306C"/>
    <w:rsid w:val="005D3486"/>
    <w:rsid w:val="005D3E3D"/>
    <w:rsid w:val="005D42DB"/>
    <w:rsid w:val="005D50EA"/>
    <w:rsid w:val="005D5A45"/>
    <w:rsid w:val="005D5E31"/>
    <w:rsid w:val="005D6046"/>
    <w:rsid w:val="005D629D"/>
    <w:rsid w:val="005D6646"/>
    <w:rsid w:val="005D73A6"/>
    <w:rsid w:val="005D76C8"/>
    <w:rsid w:val="005D76ED"/>
    <w:rsid w:val="005D78F6"/>
    <w:rsid w:val="005D7A00"/>
    <w:rsid w:val="005E0943"/>
    <w:rsid w:val="005E1800"/>
    <w:rsid w:val="005E1CF4"/>
    <w:rsid w:val="005E1D27"/>
    <w:rsid w:val="005E1FBD"/>
    <w:rsid w:val="005E26FE"/>
    <w:rsid w:val="005E27DE"/>
    <w:rsid w:val="005E2E6F"/>
    <w:rsid w:val="005E2F87"/>
    <w:rsid w:val="005E3BDA"/>
    <w:rsid w:val="005E4B30"/>
    <w:rsid w:val="005E5A90"/>
    <w:rsid w:val="005E5AEE"/>
    <w:rsid w:val="005E5AF0"/>
    <w:rsid w:val="005E6E9C"/>
    <w:rsid w:val="005E7348"/>
    <w:rsid w:val="005E74DF"/>
    <w:rsid w:val="005E75A4"/>
    <w:rsid w:val="005F0C49"/>
    <w:rsid w:val="005F1137"/>
    <w:rsid w:val="005F1223"/>
    <w:rsid w:val="005F247C"/>
    <w:rsid w:val="005F3189"/>
    <w:rsid w:val="005F375C"/>
    <w:rsid w:val="005F3B54"/>
    <w:rsid w:val="005F46E0"/>
    <w:rsid w:val="005F4845"/>
    <w:rsid w:val="005F4980"/>
    <w:rsid w:val="005F5679"/>
    <w:rsid w:val="005F5D6F"/>
    <w:rsid w:val="005F5EB2"/>
    <w:rsid w:val="005F6418"/>
    <w:rsid w:val="005F643A"/>
    <w:rsid w:val="005F65A5"/>
    <w:rsid w:val="005F75F3"/>
    <w:rsid w:val="005F7F0C"/>
    <w:rsid w:val="006002FE"/>
    <w:rsid w:val="00600C3D"/>
    <w:rsid w:val="006013BB"/>
    <w:rsid w:val="006016AC"/>
    <w:rsid w:val="00603536"/>
    <w:rsid w:val="006042C0"/>
    <w:rsid w:val="0060456C"/>
    <w:rsid w:val="00604681"/>
    <w:rsid w:val="006048EA"/>
    <w:rsid w:val="00604FB2"/>
    <w:rsid w:val="00605036"/>
    <w:rsid w:val="006053EF"/>
    <w:rsid w:val="00605C03"/>
    <w:rsid w:val="006064F4"/>
    <w:rsid w:val="00606538"/>
    <w:rsid w:val="0060682E"/>
    <w:rsid w:val="00607D5E"/>
    <w:rsid w:val="006104DC"/>
    <w:rsid w:val="00610DB4"/>
    <w:rsid w:val="006114C9"/>
    <w:rsid w:val="00611D38"/>
    <w:rsid w:val="00612B01"/>
    <w:rsid w:val="00612B28"/>
    <w:rsid w:val="00612FCC"/>
    <w:rsid w:val="00613328"/>
    <w:rsid w:val="0061373D"/>
    <w:rsid w:val="00614112"/>
    <w:rsid w:val="0061417B"/>
    <w:rsid w:val="006142E7"/>
    <w:rsid w:val="00614990"/>
    <w:rsid w:val="006149CD"/>
    <w:rsid w:val="00614F3D"/>
    <w:rsid w:val="006155F3"/>
    <w:rsid w:val="00615A09"/>
    <w:rsid w:val="00615AE2"/>
    <w:rsid w:val="00615ECE"/>
    <w:rsid w:val="006162FB"/>
    <w:rsid w:val="0061662E"/>
    <w:rsid w:val="006173C2"/>
    <w:rsid w:val="006203F4"/>
    <w:rsid w:val="006207C8"/>
    <w:rsid w:val="00621217"/>
    <w:rsid w:val="006214B3"/>
    <w:rsid w:val="006214BD"/>
    <w:rsid w:val="006218CA"/>
    <w:rsid w:val="00621C02"/>
    <w:rsid w:val="006228A4"/>
    <w:rsid w:val="00622F4E"/>
    <w:rsid w:val="00623174"/>
    <w:rsid w:val="0062386D"/>
    <w:rsid w:val="00623AB8"/>
    <w:rsid w:val="00624672"/>
    <w:rsid w:val="00624B85"/>
    <w:rsid w:val="00624BBF"/>
    <w:rsid w:val="00624E72"/>
    <w:rsid w:val="00625E4F"/>
    <w:rsid w:val="00626092"/>
    <w:rsid w:val="0062694D"/>
    <w:rsid w:val="00626AD8"/>
    <w:rsid w:val="00627225"/>
    <w:rsid w:val="00627697"/>
    <w:rsid w:val="00631430"/>
    <w:rsid w:val="00631A6B"/>
    <w:rsid w:val="00631FB7"/>
    <w:rsid w:val="00632D1B"/>
    <w:rsid w:val="006334D2"/>
    <w:rsid w:val="00633CAA"/>
    <w:rsid w:val="006344B5"/>
    <w:rsid w:val="00634652"/>
    <w:rsid w:val="00635198"/>
    <w:rsid w:val="00635A51"/>
    <w:rsid w:val="00635AC2"/>
    <w:rsid w:val="00636413"/>
    <w:rsid w:val="00636416"/>
    <w:rsid w:val="00637360"/>
    <w:rsid w:val="00637C24"/>
    <w:rsid w:val="006401E4"/>
    <w:rsid w:val="00640802"/>
    <w:rsid w:val="00640E4C"/>
    <w:rsid w:val="00641953"/>
    <w:rsid w:val="00641E1C"/>
    <w:rsid w:val="00642AE8"/>
    <w:rsid w:val="00642C47"/>
    <w:rsid w:val="006437B3"/>
    <w:rsid w:val="00644F05"/>
    <w:rsid w:val="00645174"/>
    <w:rsid w:val="0064559F"/>
    <w:rsid w:val="006455BE"/>
    <w:rsid w:val="006461BE"/>
    <w:rsid w:val="00646871"/>
    <w:rsid w:val="00646879"/>
    <w:rsid w:val="00646BD8"/>
    <w:rsid w:val="00646D3B"/>
    <w:rsid w:val="00646EB3"/>
    <w:rsid w:val="00647411"/>
    <w:rsid w:val="006501D0"/>
    <w:rsid w:val="006507B5"/>
    <w:rsid w:val="00651C27"/>
    <w:rsid w:val="00651D8D"/>
    <w:rsid w:val="00653685"/>
    <w:rsid w:val="00653E0B"/>
    <w:rsid w:val="00653F54"/>
    <w:rsid w:val="00654344"/>
    <w:rsid w:val="00654839"/>
    <w:rsid w:val="00654A98"/>
    <w:rsid w:val="006555E6"/>
    <w:rsid w:val="00655FBD"/>
    <w:rsid w:val="00655FD9"/>
    <w:rsid w:val="006562E8"/>
    <w:rsid w:val="00656CF7"/>
    <w:rsid w:val="006571EA"/>
    <w:rsid w:val="00657A66"/>
    <w:rsid w:val="00657E69"/>
    <w:rsid w:val="006602E9"/>
    <w:rsid w:val="0066039C"/>
    <w:rsid w:val="006604BB"/>
    <w:rsid w:val="00660E6B"/>
    <w:rsid w:val="006614CD"/>
    <w:rsid w:val="006614D0"/>
    <w:rsid w:val="00663112"/>
    <w:rsid w:val="00663349"/>
    <w:rsid w:val="006635A6"/>
    <w:rsid w:val="00663A9B"/>
    <w:rsid w:val="00663D23"/>
    <w:rsid w:val="006650BC"/>
    <w:rsid w:val="00665CC4"/>
    <w:rsid w:val="00665E88"/>
    <w:rsid w:val="00666BB4"/>
    <w:rsid w:val="00667152"/>
    <w:rsid w:val="006675D5"/>
    <w:rsid w:val="00667D68"/>
    <w:rsid w:val="00667E78"/>
    <w:rsid w:val="006704C0"/>
    <w:rsid w:val="00670ADC"/>
    <w:rsid w:val="006712F9"/>
    <w:rsid w:val="00671669"/>
    <w:rsid w:val="00672135"/>
    <w:rsid w:val="00672218"/>
    <w:rsid w:val="0067239A"/>
    <w:rsid w:val="0067246D"/>
    <w:rsid w:val="00672B30"/>
    <w:rsid w:val="00673118"/>
    <w:rsid w:val="00673431"/>
    <w:rsid w:val="006734C3"/>
    <w:rsid w:val="00674322"/>
    <w:rsid w:val="00676A3D"/>
    <w:rsid w:val="00676BA0"/>
    <w:rsid w:val="0067774F"/>
    <w:rsid w:val="00677CC5"/>
    <w:rsid w:val="006803C5"/>
    <w:rsid w:val="0068046B"/>
    <w:rsid w:val="006805F2"/>
    <w:rsid w:val="006806E2"/>
    <w:rsid w:val="00680781"/>
    <w:rsid w:val="00680B55"/>
    <w:rsid w:val="00680B86"/>
    <w:rsid w:val="00680E6D"/>
    <w:rsid w:val="00680EFC"/>
    <w:rsid w:val="00680FA2"/>
    <w:rsid w:val="006813EC"/>
    <w:rsid w:val="006819C4"/>
    <w:rsid w:val="00682034"/>
    <w:rsid w:val="00682EBD"/>
    <w:rsid w:val="00684793"/>
    <w:rsid w:val="00684C9B"/>
    <w:rsid w:val="00684DC4"/>
    <w:rsid w:val="00685541"/>
    <w:rsid w:val="0068608C"/>
    <w:rsid w:val="006863A4"/>
    <w:rsid w:val="0068674F"/>
    <w:rsid w:val="006875CA"/>
    <w:rsid w:val="00687C8C"/>
    <w:rsid w:val="00687CC5"/>
    <w:rsid w:val="00690E00"/>
    <w:rsid w:val="00690F06"/>
    <w:rsid w:val="00691375"/>
    <w:rsid w:val="0069169F"/>
    <w:rsid w:val="00691DFB"/>
    <w:rsid w:val="00692BA4"/>
    <w:rsid w:val="00692C6F"/>
    <w:rsid w:val="00692F84"/>
    <w:rsid w:val="006939F7"/>
    <w:rsid w:val="00693B3D"/>
    <w:rsid w:val="00693C74"/>
    <w:rsid w:val="00693CA3"/>
    <w:rsid w:val="00694023"/>
    <w:rsid w:val="0069454F"/>
    <w:rsid w:val="00694CBD"/>
    <w:rsid w:val="00694D69"/>
    <w:rsid w:val="006950BF"/>
    <w:rsid w:val="0069517B"/>
    <w:rsid w:val="0069578E"/>
    <w:rsid w:val="00695B13"/>
    <w:rsid w:val="00695B47"/>
    <w:rsid w:val="00695E49"/>
    <w:rsid w:val="00696D60"/>
    <w:rsid w:val="006974AA"/>
    <w:rsid w:val="00697665"/>
    <w:rsid w:val="00697B7B"/>
    <w:rsid w:val="006A02B7"/>
    <w:rsid w:val="006A0506"/>
    <w:rsid w:val="006A0D65"/>
    <w:rsid w:val="006A1D2E"/>
    <w:rsid w:val="006A3C6F"/>
    <w:rsid w:val="006A47A9"/>
    <w:rsid w:val="006A4B48"/>
    <w:rsid w:val="006A4C7E"/>
    <w:rsid w:val="006A4D1E"/>
    <w:rsid w:val="006A542C"/>
    <w:rsid w:val="006A56B7"/>
    <w:rsid w:val="006A6F9E"/>
    <w:rsid w:val="006B0449"/>
    <w:rsid w:val="006B0AFA"/>
    <w:rsid w:val="006B1A5C"/>
    <w:rsid w:val="006B23B5"/>
    <w:rsid w:val="006B2482"/>
    <w:rsid w:val="006B2831"/>
    <w:rsid w:val="006B3551"/>
    <w:rsid w:val="006B35CB"/>
    <w:rsid w:val="006B372E"/>
    <w:rsid w:val="006B382B"/>
    <w:rsid w:val="006B39AC"/>
    <w:rsid w:val="006B4A38"/>
    <w:rsid w:val="006B5092"/>
    <w:rsid w:val="006B5492"/>
    <w:rsid w:val="006B5D19"/>
    <w:rsid w:val="006B6190"/>
    <w:rsid w:val="006B6857"/>
    <w:rsid w:val="006B760E"/>
    <w:rsid w:val="006B7C8B"/>
    <w:rsid w:val="006C03CC"/>
    <w:rsid w:val="006C0B4C"/>
    <w:rsid w:val="006C1C5F"/>
    <w:rsid w:val="006C274B"/>
    <w:rsid w:val="006C2A13"/>
    <w:rsid w:val="006C2AEF"/>
    <w:rsid w:val="006C3644"/>
    <w:rsid w:val="006C3B73"/>
    <w:rsid w:val="006C3D4D"/>
    <w:rsid w:val="006C4407"/>
    <w:rsid w:val="006C4656"/>
    <w:rsid w:val="006C4E9E"/>
    <w:rsid w:val="006C54E1"/>
    <w:rsid w:val="006C573C"/>
    <w:rsid w:val="006C57A4"/>
    <w:rsid w:val="006C59C3"/>
    <w:rsid w:val="006C5CBE"/>
    <w:rsid w:val="006C673D"/>
    <w:rsid w:val="006C6A10"/>
    <w:rsid w:val="006C743A"/>
    <w:rsid w:val="006C7692"/>
    <w:rsid w:val="006C7993"/>
    <w:rsid w:val="006C7E0E"/>
    <w:rsid w:val="006C7FA7"/>
    <w:rsid w:val="006D02D4"/>
    <w:rsid w:val="006D0791"/>
    <w:rsid w:val="006D0FC3"/>
    <w:rsid w:val="006D10A6"/>
    <w:rsid w:val="006D423A"/>
    <w:rsid w:val="006D4A9A"/>
    <w:rsid w:val="006D4D01"/>
    <w:rsid w:val="006D4E25"/>
    <w:rsid w:val="006D50C9"/>
    <w:rsid w:val="006D51CA"/>
    <w:rsid w:val="006D55EA"/>
    <w:rsid w:val="006D56BC"/>
    <w:rsid w:val="006D5AE8"/>
    <w:rsid w:val="006D5B51"/>
    <w:rsid w:val="006D634B"/>
    <w:rsid w:val="006D65E3"/>
    <w:rsid w:val="006D6E1E"/>
    <w:rsid w:val="006D6F0B"/>
    <w:rsid w:val="006D7647"/>
    <w:rsid w:val="006D7B36"/>
    <w:rsid w:val="006E013F"/>
    <w:rsid w:val="006E094D"/>
    <w:rsid w:val="006E0AA5"/>
    <w:rsid w:val="006E0EC3"/>
    <w:rsid w:val="006E1481"/>
    <w:rsid w:val="006E14C0"/>
    <w:rsid w:val="006E17A5"/>
    <w:rsid w:val="006E1814"/>
    <w:rsid w:val="006E24C6"/>
    <w:rsid w:val="006E2A39"/>
    <w:rsid w:val="006E2CCD"/>
    <w:rsid w:val="006E2D84"/>
    <w:rsid w:val="006E4053"/>
    <w:rsid w:val="006E41DC"/>
    <w:rsid w:val="006E4261"/>
    <w:rsid w:val="006E47BF"/>
    <w:rsid w:val="006E49B8"/>
    <w:rsid w:val="006E49F6"/>
    <w:rsid w:val="006E4A4B"/>
    <w:rsid w:val="006E526A"/>
    <w:rsid w:val="006E6AAC"/>
    <w:rsid w:val="006E6EF8"/>
    <w:rsid w:val="006E72BD"/>
    <w:rsid w:val="006E7431"/>
    <w:rsid w:val="006E7D06"/>
    <w:rsid w:val="006F0510"/>
    <w:rsid w:val="006F085E"/>
    <w:rsid w:val="006F0E62"/>
    <w:rsid w:val="006F186F"/>
    <w:rsid w:val="006F196D"/>
    <w:rsid w:val="006F2253"/>
    <w:rsid w:val="006F24CC"/>
    <w:rsid w:val="006F256D"/>
    <w:rsid w:val="006F25FB"/>
    <w:rsid w:val="006F2798"/>
    <w:rsid w:val="006F3118"/>
    <w:rsid w:val="006F3590"/>
    <w:rsid w:val="006F3F37"/>
    <w:rsid w:val="006F510B"/>
    <w:rsid w:val="006F581D"/>
    <w:rsid w:val="006F5FE1"/>
    <w:rsid w:val="006F6927"/>
    <w:rsid w:val="006F6A91"/>
    <w:rsid w:val="006F6C2F"/>
    <w:rsid w:val="006F6E7D"/>
    <w:rsid w:val="006F76D2"/>
    <w:rsid w:val="006F78DC"/>
    <w:rsid w:val="0070058B"/>
    <w:rsid w:val="007007A0"/>
    <w:rsid w:val="00700FE0"/>
    <w:rsid w:val="00701F49"/>
    <w:rsid w:val="00702BB3"/>
    <w:rsid w:val="0070333F"/>
    <w:rsid w:val="007039E3"/>
    <w:rsid w:val="00703A1B"/>
    <w:rsid w:val="00703B56"/>
    <w:rsid w:val="00704743"/>
    <w:rsid w:val="00704A08"/>
    <w:rsid w:val="00705040"/>
    <w:rsid w:val="007055F7"/>
    <w:rsid w:val="0070633B"/>
    <w:rsid w:val="007073AF"/>
    <w:rsid w:val="007073C9"/>
    <w:rsid w:val="00707BFE"/>
    <w:rsid w:val="00707CD4"/>
    <w:rsid w:val="00707D85"/>
    <w:rsid w:val="0071055E"/>
    <w:rsid w:val="00710A26"/>
    <w:rsid w:val="00710D0D"/>
    <w:rsid w:val="007119F3"/>
    <w:rsid w:val="00711CC1"/>
    <w:rsid w:val="0071224D"/>
    <w:rsid w:val="00712667"/>
    <w:rsid w:val="00712B1E"/>
    <w:rsid w:val="00713089"/>
    <w:rsid w:val="0071455C"/>
    <w:rsid w:val="007146C6"/>
    <w:rsid w:val="007154BC"/>
    <w:rsid w:val="00715C09"/>
    <w:rsid w:val="00715D19"/>
    <w:rsid w:val="00716381"/>
    <w:rsid w:val="00716446"/>
    <w:rsid w:val="0071644E"/>
    <w:rsid w:val="007168AD"/>
    <w:rsid w:val="00717478"/>
    <w:rsid w:val="007200DA"/>
    <w:rsid w:val="00721CE2"/>
    <w:rsid w:val="007222FD"/>
    <w:rsid w:val="00722394"/>
    <w:rsid w:val="00723F18"/>
    <w:rsid w:val="00724253"/>
    <w:rsid w:val="007249DA"/>
    <w:rsid w:val="00724DF2"/>
    <w:rsid w:val="007262A5"/>
    <w:rsid w:val="00726320"/>
    <w:rsid w:val="00726837"/>
    <w:rsid w:val="00726C67"/>
    <w:rsid w:val="00726C87"/>
    <w:rsid w:val="00726F20"/>
    <w:rsid w:val="00730B28"/>
    <w:rsid w:val="00730FA7"/>
    <w:rsid w:val="00731871"/>
    <w:rsid w:val="007323DE"/>
    <w:rsid w:val="007327C0"/>
    <w:rsid w:val="00733CE0"/>
    <w:rsid w:val="00733D32"/>
    <w:rsid w:val="0073420E"/>
    <w:rsid w:val="007342D7"/>
    <w:rsid w:val="00734EEF"/>
    <w:rsid w:val="00735502"/>
    <w:rsid w:val="0073574D"/>
    <w:rsid w:val="00735969"/>
    <w:rsid w:val="00735A44"/>
    <w:rsid w:val="00735D94"/>
    <w:rsid w:val="00735FE2"/>
    <w:rsid w:val="00736409"/>
    <w:rsid w:val="00736515"/>
    <w:rsid w:val="00736A06"/>
    <w:rsid w:val="00737031"/>
    <w:rsid w:val="00737550"/>
    <w:rsid w:val="00737AEB"/>
    <w:rsid w:val="00737E61"/>
    <w:rsid w:val="007401A9"/>
    <w:rsid w:val="00740A18"/>
    <w:rsid w:val="00740C2A"/>
    <w:rsid w:val="007411B4"/>
    <w:rsid w:val="0074198A"/>
    <w:rsid w:val="00742008"/>
    <w:rsid w:val="00742AE3"/>
    <w:rsid w:val="00743C2A"/>
    <w:rsid w:val="0074401A"/>
    <w:rsid w:val="00745EFE"/>
    <w:rsid w:val="007465E6"/>
    <w:rsid w:val="00747927"/>
    <w:rsid w:val="00750CFC"/>
    <w:rsid w:val="007511B1"/>
    <w:rsid w:val="0075149E"/>
    <w:rsid w:val="007516FF"/>
    <w:rsid w:val="00751707"/>
    <w:rsid w:val="00751ADE"/>
    <w:rsid w:val="00751F72"/>
    <w:rsid w:val="00752368"/>
    <w:rsid w:val="00752C9B"/>
    <w:rsid w:val="00752CD8"/>
    <w:rsid w:val="00753184"/>
    <w:rsid w:val="0075330A"/>
    <w:rsid w:val="00753FAF"/>
    <w:rsid w:val="007545AE"/>
    <w:rsid w:val="007549AF"/>
    <w:rsid w:val="00754D32"/>
    <w:rsid w:val="007559BF"/>
    <w:rsid w:val="00755BCC"/>
    <w:rsid w:val="00756536"/>
    <w:rsid w:val="00756983"/>
    <w:rsid w:val="00756A79"/>
    <w:rsid w:val="00756F15"/>
    <w:rsid w:val="007575B3"/>
    <w:rsid w:val="0075768C"/>
    <w:rsid w:val="00757A73"/>
    <w:rsid w:val="00757A7A"/>
    <w:rsid w:val="00757BEB"/>
    <w:rsid w:val="00757D4C"/>
    <w:rsid w:val="00757D4D"/>
    <w:rsid w:val="007600EF"/>
    <w:rsid w:val="0076042C"/>
    <w:rsid w:val="007604B5"/>
    <w:rsid w:val="00760DC5"/>
    <w:rsid w:val="00761390"/>
    <w:rsid w:val="00761846"/>
    <w:rsid w:val="00761B6D"/>
    <w:rsid w:val="00761F56"/>
    <w:rsid w:val="0076208E"/>
    <w:rsid w:val="00762229"/>
    <w:rsid w:val="0076232F"/>
    <w:rsid w:val="00762A43"/>
    <w:rsid w:val="00762CCB"/>
    <w:rsid w:val="007633D7"/>
    <w:rsid w:val="007643F3"/>
    <w:rsid w:val="0076468B"/>
    <w:rsid w:val="0076495B"/>
    <w:rsid w:val="00764BDB"/>
    <w:rsid w:val="007659D8"/>
    <w:rsid w:val="00765A5D"/>
    <w:rsid w:val="007666F1"/>
    <w:rsid w:val="00766792"/>
    <w:rsid w:val="00766C17"/>
    <w:rsid w:val="007670D7"/>
    <w:rsid w:val="0076745E"/>
    <w:rsid w:val="00767B1A"/>
    <w:rsid w:val="007708E4"/>
    <w:rsid w:val="0077151C"/>
    <w:rsid w:val="00771C9E"/>
    <w:rsid w:val="00772C02"/>
    <w:rsid w:val="007730EC"/>
    <w:rsid w:val="007748A0"/>
    <w:rsid w:val="00774CE5"/>
    <w:rsid w:val="00774DED"/>
    <w:rsid w:val="007759EA"/>
    <w:rsid w:val="00775BC5"/>
    <w:rsid w:val="007763FE"/>
    <w:rsid w:val="007767AF"/>
    <w:rsid w:val="00776B40"/>
    <w:rsid w:val="00777326"/>
    <w:rsid w:val="00777357"/>
    <w:rsid w:val="00777607"/>
    <w:rsid w:val="007776C0"/>
    <w:rsid w:val="00777D3F"/>
    <w:rsid w:val="0078015F"/>
    <w:rsid w:val="007801D6"/>
    <w:rsid w:val="007806A7"/>
    <w:rsid w:val="00780A5D"/>
    <w:rsid w:val="00780BC9"/>
    <w:rsid w:val="00781062"/>
    <w:rsid w:val="007811D5"/>
    <w:rsid w:val="00781C3B"/>
    <w:rsid w:val="00781D2F"/>
    <w:rsid w:val="007820F2"/>
    <w:rsid w:val="0078252A"/>
    <w:rsid w:val="007829AF"/>
    <w:rsid w:val="007831EA"/>
    <w:rsid w:val="00783574"/>
    <w:rsid w:val="007836B3"/>
    <w:rsid w:val="0078390B"/>
    <w:rsid w:val="0078524C"/>
    <w:rsid w:val="0078528D"/>
    <w:rsid w:val="007854B5"/>
    <w:rsid w:val="007854F5"/>
    <w:rsid w:val="00785CD9"/>
    <w:rsid w:val="00785F92"/>
    <w:rsid w:val="00785FC1"/>
    <w:rsid w:val="00786B10"/>
    <w:rsid w:val="007871B0"/>
    <w:rsid w:val="0078723B"/>
    <w:rsid w:val="00787E64"/>
    <w:rsid w:val="00787F12"/>
    <w:rsid w:val="00790A74"/>
    <w:rsid w:val="00790BD1"/>
    <w:rsid w:val="00791B5F"/>
    <w:rsid w:val="00792192"/>
    <w:rsid w:val="00792820"/>
    <w:rsid w:val="00792890"/>
    <w:rsid w:val="00792D95"/>
    <w:rsid w:val="00792DEA"/>
    <w:rsid w:val="00793501"/>
    <w:rsid w:val="00793A3E"/>
    <w:rsid w:val="00794842"/>
    <w:rsid w:val="0079509D"/>
    <w:rsid w:val="0079532F"/>
    <w:rsid w:val="007954E0"/>
    <w:rsid w:val="007956E2"/>
    <w:rsid w:val="007962C3"/>
    <w:rsid w:val="0079646F"/>
    <w:rsid w:val="00796D00"/>
    <w:rsid w:val="00797521"/>
    <w:rsid w:val="007976AB"/>
    <w:rsid w:val="00797D40"/>
    <w:rsid w:val="007A07D1"/>
    <w:rsid w:val="007A0A74"/>
    <w:rsid w:val="007A0C1F"/>
    <w:rsid w:val="007A1107"/>
    <w:rsid w:val="007A1139"/>
    <w:rsid w:val="007A1245"/>
    <w:rsid w:val="007A127B"/>
    <w:rsid w:val="007A1641"/>
    <w:rsid w:val="007A1937"/>
    <w:rsid w:val="007A1A94"/>
    <w:rsid w:val="007A2519"/>
    <w:rsid w:val="007A271B"/>
    <w:rsid w:val="007A3B62"/>
    <w:rsid w:val="007A4ACB"/>
    <w:rsid w:val="007A4E6B"/>
    <w:rsid w:val="007A5B0D"/>
    <w:rsid w:val="007A7488"/>
    <w:rsid w:val="007A7761"/>
    <w:rsid w:val="007B1009"/>
    <w:rsid w:val="007B1AF0"/>
    <w:rsid w:val="007B2993"/>
    <w:rsid w:val="007B3679"/>
    <w:rsid w:val="007B36DC"/>
    <w:rsid w:val="007B3CE8"/>
    <w:rsid w:val="007B3D1B"/>
    <w:rsid w:val="007B4388"/>
    <w:rsid w:val="007B51E0"/>
    <w:rsid w:val="007B5959"/>
    <w:rsid w:val="007B5E4D"/>
    <w:rsid w:val="007B637B"/>
    <w:rsid w:val="007B69FC"/>
    <w:rsid w:val="007B6B61"/>
    <w:rsid w:val="007B6D57"/>
    <w:rsid w:val="007B71FE"/>
    <w:rsid w:val="007B72CC"/>
    <w:rsid w:val="007B75AB"/>
    <w:rsid w:val="007B7E45"/>
    <w:rsid w:val="007C04F1"/>
    <w:rsid w:val="007C0503"/>
    <w:rsid w:val="007C185E"/>
    <w:rsid w:val="007C1F1B"/>
    <w:rsid w:val="007C2476"/>
    <w:rsid w:val="007C27BE"/>
    <w:rsid w:val="007C2A1A"/>
    <w:rsid w:val="007C38B3"/>
    <w:rsid w:val="007C38B7"/>
    <w:rsid w:val="007C3DDA"/>
    <w:rsid w:val="007C3FEA"/>
    <w:rsid w:val="007C4134"/>
    <w:rsid w:val="007C4221"/>
    <w:rsid w:val="007C4E29"/>
    <w:rsid w:val="007C5267"/>
    <w:rsid w:val="007C5785"/>
    <w:rsid w:val="007C59E8"/>
    <w:rsid w:val="007C6096"/>
    <w:rsid w:val="007C6171"/>
    <w:rsid w:val="007C652E"/>
    <w:rsid w:val="007C6853"/>
    <w:rsid w:val="007C6C04"/>
    <w:rsid w:val="007C75EB"/>
    <w:rsid w:val="007C78BC"/>
    <w:rsid w:val="007C7E86"/>
    <w:rsid w:val="007D03C2"/>
    <w:rsid w:val="007D04F2"/>
    <w:rsid w:val="007D1263"/>
    <w:rsid w:val="007D201A"/>
    <w:rsid w:val="007D25CB"/>
    <w:rsid w:val="007D38BB"/>
    <w:rsid w:val="007D44BF"/>
    <w:rsid w:val="007D4D76"/>
    <w:rsid w:val="007D4FF9"/>
    <w:rsid w:val="007D54FE"/>
    <w:rsid w:val="007D5C56"/>
    <w:rsid w:val="007D5D33"/>
    <w:rsid w:val="007D5DDD"/>
    <w:rsid w:val="007D6517"/>
    <w:rsid w:val="007D6587"/>
    <w:rsid w:val="007D6DB7"/>
    <w:rsid w:val="007D759B"/>
    <w:rsid w:val="007D760D"/>
    <w:rsid w:val="007D7654"/>
    <w:rsid w:val="007D7872"/>
    <w:rsid w:val="007D7B27"/>
    <w:rsid w:val="007E0473"/>
    <w:rsid w:val="007E116C"/>
    <w:rsid w:val="007E16AE"/>
    <w:rsid w:val="007E1A53"/>
    <w:rsid w:val="007E213F"/>
    <w:rsid w:val="007E2480"/>
    <w:rsid w:val="007E2B59"/>
    <w:rsid w:val="007E3754"/>
    <w:rsid w:val="007E3A67"/>
    <w:rsid w:val="007E3AC7"/>
    <w:rsid w:val="007E4722"/>
    <w:rsid w:val="007E5680"/>
    <w:rsid w:val="007E58B1"/>
    <w:rsid w:val="007E657D"/>
    <w:rsid w:val="007E7559"/>
    <w:rsid w:val="007E7B85"/>
    <w:rsid w:val="007F09E4"/>
    <w:rsid w:val="007F136E"/>
    <w:rsid w:val="007F13DD"/>
    <w:rsid w:val="007F15C3"/>
    <w:rsid w:val="007F1B07"/>
    <w:rsid w:val="007F1E46"/>
    <w:rsid w:val="007F1FC2"/>
    <w:rsid w:val="007F2973"/>
    <w:rsid w:val="007F34D3"/>
    <w:rsid w:val="007F3633"/>
    <w:rsid w:val="007F42BE"/>
    <w:rsid w:val="007F439B"/>
    <w:rsid w:val="007F48AF"/>
    <w:rsid w:val="007F4A45"/>
    <w:rsid w:val="007F4E40"/>
    <w:rsid w:val="007F52A5"/>
    <w:rsid w:val="007F55E4"/>
    <w:rsid w:val="007F5E3B"/>
    <w:rsid w:val="007F5FDE"/>
    <w:rsid w:val="007F65C1"/>
    <w:rsid w:val="007F7217"/>
    <w:rsid w:val="007F7563"/>
    <w:rsid w:val="007F77A6"/>
    <w:rsid w:val="00800041"/>
    <w:rsid w:val="0080016A"/>
    <w:rsid w:val="00800F73"/>
    <w:rsid w:val="008023F7"/>
    <w:rsid w:val="0080284D"/>
    <w:rsid w:val="0080285C"/>
    <w:rsid w:val="00802BFE"/>
    <w:rsid w:val="00803008"/>
    <w:rsid w:val="008031D1"/>
    <w:rsid w:val="00804601"/>
    <w:rsid w:val="00804F02"/>
    <w:rsid w:val="00806B24"/>
    <w:rsid w:val="00806CBA"/>
    <w:rsid w:val="00807751"/>
    <w:rsid w:val="008103E1"/>
    <w:rsid w:val="008109C7"/>
    <w:rsid w:val="00810CA5"/>
    <w:rsid w:val="008111A8"/>
    <w:rsid w:val="00811730"/>
    <w:rsid w:val="00811CC2"/>
    <w:rsid w:val="00811DC7"/>
    <w:rsid w:val="0081297E"/>
    <w:rsid w:val="00812999"/>
    <w:rsid w:val="008129C5"/>
    <w:rsid w:val="00813540"/>
    <w:rsid w:val="00814546"/>
    <w:rsid w:val="00814AAE"/>
    <w:rsid w:val="00815A26"/>
    <w:rsid w:val="00816272"/>
    <w:rsid w:val="0081657D"/>
    <w:rsid w:val="00816F3C"/>
    <w:rsid w:val="00817783"/>
    <w:rsid w:val="00817D91"/>
    <w:rsid w:val="0082039E"/>
    <w:rsid w:val="008219C6"/>
    <w:rsid w:val="00823656"/>
    <w:rsid w:val="00823713"/>
    <w:rsid w:val="00823D56"/>
    <w:rsid w:val="00824882"/>
    <w:rsid w:val="008252FB"/>
    <w:rsid w:val="00825894"/>
    <w:rsid w:val="00826C32"/>
    <w:rsid w:val="00826CA9"/>
    <w:rsid w:val="00826E8E"/>
    <w:rsid w:val="00827230"/>
    <w:rsid w:val="00830CAA"/>
    <w:rsid w:val="008313E4"/>
    <w:rsid w:val="00832454"/>
    <w:rsid w:val="008326AC"/>
    <w:rsid w:val="00832C99"/>
    <w:rsid w:val="00833051"/>
    <w:rsid w:val="0083379F"/>
    <w:rsid w:val="00833E91"/>
    <w:rsid w:val="008340DD"/>
    <w:rsid w:val="00834131"/>
    <w:rsid w:val="008348EF"/>
    <w:rsid w:val="00835A34"/>
    <w:rsid w:val="00835EBC"/>
    <w:rsid w:val="00835EF7"/>
    <w:rsid w:val="00836376"/>
    <w:rsid w:val="008363A3"/>
    <w:rsid w:val="008367C7"/>
    <w:rsid w:val="00836D39"/>
    <w:rsid w:val="008379A5"/>
    <w:rsid w:val="00837A37"/>
    <w:rsid w:val="00837BD9"/>
    <w:rsid w:val="00837CAA"/>
    <w:rsid w:val="0084070F"/>
    <w:rsid w:val="00840BEC"/>
    <w:rsid w:val="00841383"/>
    <w:rsid w:val="008414DE"/>
    <w:rsid w:val="00842055"/>
    <w:rsid w:val="00842687"/>
    <w:rsid w:val="00842894"/>
    <w:rsid w:val="00842B27"/>
    <w:rsid w:val="00843166"/>
    <w:rsid w:val="00843C95"/>
    <w:rsid w:val="008442FF"/>
    <w:rsid w:val="00844A70"/>
    <w:rsid w:val="008452E0"/>
    <w:rsid w:val="00845660"/>
    <w:rsid w:val="00845C29"/>
    <w:rsid w:val="0084656B"/>
    <w:rsid w:val="00846632"/>
    <w:rsid w:val="008467D5"/>
    <w:rsid w:val="00846B2D"/>
    <w:rsid w:val="00846FB9"/>
    <w:rsid w:val="008474B7"/>
    <w:rsid w:val="00847811"/>
    <w:rsid w:val="00847ECC"/>
    <w:rsid w:val="00850769"/>
    <w:rsid w:val="00850BC4"/>
    <w:rsid w:val="00850EF4"/>
    <w:rsid w:val="00851201"/>
    <w:rsid w:val="0085137C"/>
    <w:rsid w:val="00851930"/>
    <w:rsid w:val="00851A14"/>
    <w:rsid w:val="00852068"/>
    <w:rsid w:val="0085208D"/>
    <w:rsid w:val="0085216B"/>
    <w:rsid w:val="0085239F"/>
    <w:rsid w:val="008524ED"/>
    <w:rsid w:val="00852CFD"/>
    <w:rsid w:val="00853580"/>
    <w:rsid w:val="00853AB0"/>
    <w:rsid w:val="00854044"/>
    <w:rsid w:val="008542DE"/>
    <w:rsid w:val="008543DA"/>
    <w:rsid w:val="00854412"/>
    <w:rsid w:val="00854472"/>
    <w:rsid w:val="00855668"/>
    <w:rsid w:val="00856A9E"/>
    <w:rsid w:val="00857264"/>
    <w:rsid w:val="008576CD"/>
    <w:rsid w:val="00857C3B"/>
    <w:rsid w:val="00857E15"/>
    <w:rsid w:val="0086028E"/>
    <w:rsid w:val="00860503"/>
    <w:rsid w:val="0086071C"/>
    <w:rsid w:val="00860B7E"/>
    <w:rsid w:val="00861E2E"/>
    <w:rsid w:val="0086240C"/>
    <w:rsid w:val="00862BB8"/>
    <w:rsid w:val="00862C72"/>
    <w:rsid w:val="00863978"/>
    <w:rsid w:val="00863A82"/>
    <w:rsid w:val="00863E79"/>
    <w:rsid w:val="0086520B"/>
    <w:rsid w:val="0086556E"/>
    <w:rsid w:val="00865B32"/>
    <w:rsid w:val="008668A5"/>
    <w:rsid w:val="00867BCF"/>
    <w:rsid w:val="008702C1"/>
    <w:rsid w:val="00870AD3"/>
    <w:rsid w:val="00870CE0"/>
    <w:rsid w:val="00871652"/>
    <w:rsid w:val="0087182E"/>
    <w:rsid w:val="00871DAA"/>
    <w:rsid w:val="00871FE5"/>
    <w:rsid w:val="008720FF"/>
    <w:rsid w:val="008721C0"/>
    <w:rsid w:val="008732D4"/>
    <w:rsid w:val="00873413"/>
    <w:rsid w:val="00874C2D"/>
    <w:rsid w:val="00875068"/>
    <w:rsid w:val="00875716"/>
    <w:rsid w:val="008769E7"/>
    <w:rsid w:val="0087715D"/>
    <w:rsid w:val="00877441"/>
    <w:rsid w:val="00877E42"/>
    <w:rsid w:val="008801D8"/>
    <w:rsid w:val="0088033D"/>
    <w:rsid w:val="00880900"/>
    <w:rsid w:val="00880F21"/>
    <w:rsid w:val="008818FA"/>
    <w:rsid w:val="00881B65"/>
    <w:rsid w:val="00882623"/>
    <w:rsid w:val="00882D66"/>
    <w:rsid w:val="0088324B"/>
    <w:rsid w:val="0088339E"/>
    <w:rsid w:val="0088367D"/>
    <w:rsid w:val="008849FA"/>
    <w:rsid w:val="00884D9E"/>
    <w:rsid w:val="0088548B"/>
    <w:rsid w:val="00885708"/>
    <w:rsid w:val="0088573D"/>
    <w:rsid w:val="00885A4A"/>
    <w:rsid w:val="00886A1C"/>
    <w:rsid w:val="00886E76"/>
    <w:rsid w:val="008871FC"/>
    <w:rsid w:val="0088737A"/>
    <w:rsid w:val="008879C6"/>
    <w:rsid w:val="008903B7"/>
    <w:rsid w:val="00890A0F"/>
    <w:rsid w:val="0089116C"/>
    <w:rsid w:val="008915B2"/>
    <w:rsid w:val="00891636"/>
    <w:rsid w:val="008919C4"/>
    <w:rsid w:val="00891D35"/>
    <w:rsid w:val="008933CE"/>
    <w:rsid w:val="008938FB"/>
    <w:rsid w:val="00894381"/>
    <w:rsid w:val="00894836"/>
    <w:rsid w:val="00894D39"/>
    <w:rsid w:val="00895680"/>
    <w:rsid w:val="008959FA"/>
    <w:rsid w:val="00895DA9"/>
    <w:rsid w:val="008966A1"/>
    <w:rsid w:val="00896D80"/>
    <w:rsid w:val="0089715A"/>
    <w:rsid w:val="00897D83"/>
    <w:rsid w:val="008A0070"/>
    <w:rsid w:val="008A0490"/>
    <w:rsid w:val="008A0721"/>
    <w:rsid w:val="008A0745"/>
    <w:rsid w:val="008A1151"/>
    <w:rsid w:val="008A121D"/>
    <w:rsid w:val="008A17D5"/>
    <w:rsid w:val="008A1DF5"/>
    <w:rsid w:val="008A2846"/>
    <w:rsid w:val="008A2F17"/>
    <w:rsid w:val="008A3268"/>
    <w:rsid w:val="008A3328"/>
    <w:rsid w:val="008A337D"/>
    <w:rsid w:val="008A3C44"/>
    <w:rsid w:val="008A408B"/>
    <w:rsid w:val="008A43AB"/>
    <w:rsid w:val="008A4A54"/>
    <w:rsid w:val="008A6488"/>
    <w:rsid w:val="008A65A6"/>
    <w:rsid w:val="008A6C31"/>
    <w:rsid w:val="008A7507"/>
    <w:rsid w:val="008A77AF"/>
    <w:rsid w:val="008A792A"/>
    <w:rsid w:val="008B043C"/>
    <w:rsid w:val="008B049E"/>
    <w:rsid w:val="008B0649"/>
    <w:rsid w:val="008B0E59"/>
    <w:rsid w:val="008B10E1"/>
    <w:rsid w:val="008B13F7"/>
    <w:rsid w:val="008B2444"/>
    <w:rsid w:val="008B2A47"/>
    <w:rsid w:val="008B2B35"/>
    <w:rsid w:val="008B2ED4"/>
    <w:rsid w:val="008B2F87"/>
    <w:rsid w:val="008B302F"/>
    <w:rsid w:val="008B381B"/>
    <w:rsid w:val="008B426C"/>
    <w:rsid w:val="008B4A06"/>
    <w:rsid w:val="008B5E2E"/>
    <w:rsid w:val="008B66AC"/>
    <w:rsid w:val="008B6DD8"/>
    <w:rsid w:val="008B6DEA"/>
    <w:rsid w:val="008B6FE1"/>
    <w:rsid w:val="008B71E3"/>
    <w:rsid w:val="008B761A"/>
    <w:rsid w:val="008B7C05"/>
    <w:rsid w:val="008B7D04"/>
    <w:rsid w:val="008C0935"/>
    <w:rsid w:val="008C0AA7"/>
    <w:rsid w:val="008C0DC7"/>
    <w:rsid w:val="008C1282"/>
    <w:rsid w:val="008C15F3"/>
    <w:rsid w:val="008C1B87"/>
    <w:rsid w:val="008C1BF2"/>
    <w:rsid w:val="008C1D10"/>
    <w:rsid w:val="008C1D72"/>
    <w:rsid w:val="008C23C4"/>
    <w:rsid w:val="008C2667"/>
    <w:rsid w:val="008C26EF"/>
    <w:rsid w:val="008C2938"/>
    <w:rsid w:val="008C3BA6"/>
    <w:rsid w:val="008C421D"/>
    <w:rsid w:val="008C49FA"/>
    <w:rsid w:val="008C4AC4"/>
    <w:rsid w:val="008C4FE1"/>
    <w:rsid w:val="008C5033"/>
    <w:rsid w:val="008C51ED"/>
    <w:rsid w:val="008C6BD7"/>
    <w:rsid w:val="008C6D91"/>
    <w:rsid w:val="008C6E28"/>
    <w:rsid w:val="008C6E89"/>
    <w:rsid w:val="008C75DF"/>
    <w:rsid w:val="008C772C"/>
    <w:rsid w:val="008D02CA"/>
    <w:rsid w:val="008D0BDC"/>
    <w:rsid w:val="008D1893"/>
    <w:rsid w:val="008D26BE"/>
    <w:rsid w:val="008D29F8"/>
    <w:rsid w:val="008D2B7A"/>
    <w:rsid w:val="008D2BFA"/>
    <w:rsid w:val="008D330F"/>
    <w:rsid w:val="008D3511"/>
    <w:rsid w:val="008D36E9"/>
    <w:rsid w:val="008D3DD3"/>
    <w:rsid w:val="008D4141"/>
    <w:rsid w:val="008D46A8"/>
    <w:rsid w:val="008D4885"/>
    <w:rsid w:val="008D4E9A"/>
    <w:rsid w:val="008D4F47"/>
    <w:rsid w:val="008D5142"/>
    <w:rsid w:val="008D58A0"/>
    <w:rsid w:val="008D59FE"/>
    <w:rsid w:val="008D5A32"/>
    <w:rsid w:val="008D61CF"/>
    <w:rsid w:val="008D6315"/>
    <w:rsid w:val="008D6448"/>
    <w:rsid w:val="008D6593"/>
    <w:rsid w:val="008D6B2D"/>
    <w:rsid w:val="008D7C63"/>
    <w:rsid w:val="008E0024"/>
    <w:rsid w:val="008E087A"/>
    <w:rsid w:val="008E0B5C"/>
    <w:rsid w:val="008E0FC2"/>
    <w:rsid w:val="008E1973"/>
    <w:rsid w:val="008E1E4A"/>
    <w:rsid w:val="008E3890"/>
    <w:rsid w:val="008E3A76"/>
    <w:rsid w:val="008E3D43"/>
    <w:rsid w:val="008E4904"/>
    <w:rsid w:val="008E4B1E"/>
    <w:rsid w:val="008E517E"/>
    <w:rsid w:val="008E58A8"/>
    <w:rsid w:val="008E5C2A"/>
    <w:rsid w:val="008E60B0"/>
    <w:rsid w:val="008E69BF"/>
    <w:rsid w:val="008E7E8E"/>
    <w:rsid w:val="008E7F71"/>
    <w:rsid w:val="008F01F0"/>
    <w:rsid w:val="008F07D0"/>
    <w:rsid w:val="008F0CCA"/>
    <w:rsid w:val="008F139C"/>
    <w:rsid w:val="008F2363"/>
    <w:rsid w:val="008F2B24"/>
    <w:rsid w:val="008F2DE1"/>
    <w:rsid w:val="008F3423"/>
    <w:rsid w:val="008F35B8"/>
    <w:rsid w:val="008F39F8"/>
    <w:rsid w:val="008F3FD1"/>
    <w:rsid w:val="008F4469"/>
    <w:rsid w:val="008F5054"/>
    <w:rsid w:val="008F52A7"/>
    <w:rsid w:val="008F56AC"/>
    <w:rsid w:val="008F5961"/>
    <w:rsid w:val="008F5C47"/>
    <w:rsid w:val="008F73F7"/>
    <w:rsid w:val="00900AEB"/>
    <w:rsid w:val="00900C9B"/>
    <w:rsid w:val="00900EBC"/>
    <w:rsid w:val="009014A6"/>
    <w:rsid w:val="00901AF1"/>
    <w:rsid w:val="00901CA3"/>
    <w:rsid w:val="009026BA"/>
    <w:rsid w:val="00902821"/>
    <w:rsid w:val="00902A5B"/>
    <w:rsid w:val="00903BFC"/>
    <w:rsid w:val="00903D62"/>
    <w:rsid w:val="0090427C"/>
    <w:rsid w:val="00904E85"/>
    <w:rsid w:val="009051FF"/>
    <w:rsid w:val="00905401"/>
    <w:rsid w:val="00905F96"/>
    <w:rsid w:val="009062A0"/>
    <w:rsid w:val="0090670C"/>
    <w:rsid w:val="00906855"/>
    <w:rsid w:val="00906B81"/>
    <w:rsid w:val="00907462"/>
    <w:rsid w:val="00907E77"/>
    <w:rsid w:val="009101FB"/>
    <w:rsid w:val="0091096C"/>
    <w:rsid w:val="00910991"/>
    <w:rsid w:val="00910CA9"/>
    <w:rsid w:val="00911050"/>
    <w:rsid w:val="00911E9F"/>
    <w:rsid w:val="00911FEE"/>
    <w:rsid w:val="009120D6"/>
    <w:rsid w:val="00912159"/>
    <w:rsid w:val="00912B61"/>
    <w:rsid w:val="00913723"/>
    <w:rsid w:val="00913E99"/>
    <w:rsid w:val="009141CE"/>
    <w:rsid w:val="00914D08"/>
    <w:rsid w:val="00914DBB"/>
    <w:rsid w:val="00914E0A"/>
    <w:rsid w:val="00914F34"/>
    <w:rsid w:val="00914F58"/>
    <w:rsid w:val="0091673C"/>
    <w:rsid w:val="00916D57"/>
    <w:rsid w:val="00916FF7"/>
    <w:rsid w:val="009171D8"/>
    <w:rsid w:val="00917388"/>
    <w:rsid w:val="0091795A"/>
    <w:rsid w:val="009209B2"/>
    <w:rsid w:val="00920BD3"/>
    <w:rsid w:val="00920E93"/>
    <w:rsid w:val="00921165"/>
    <w:rsid w:val="0092156B"/>
    <w:rsid w:val="0092187D"/>
    <w:rsid w:val="00921CCF"/>
    <w:rsid w:val="0092254C"/>
    <w:rsid w:val="009226C5"/>
    <w:rsid w:val="00922D61"/>
    <w:rsid w:val="00923423"/>
    <w:rsid w:val="009238D0"/>
    <w:rsid w:val="00923D75"/>
    <w:rsid w:val="0092400F"/>
    <w:rsid w:val="0092433C"/>
    <w:rsid w:val="00924B10"/>
    <w:rsid w:val="00924EC9"/>
    <w:rsid w:val="00925776"/>
    <w:rsid w:val="00925C41"/>
    <w:rsid w:val="00926401"/>
    <w:rsid w:val="0092684B"/>
    <w:rsid w:val="00926D1B"/>
    <w:rsid w:val="00930181"/>
    <w:rsid w:val="0093020D"/>
    <w:rsid w:val="00930656"/>
    <w:rsid w:val="0093069E"/>
    <w:rsid w:val="00930766"/>
    <w:rsid w:val="00930986"/>
    <w:rsid w:val="009311E4"/>
    <w:rsid w:val="00931A5A"/>
    <w:rsid w:val="00931F80"/>
    <w:rsid w:val="0093232F"/>
    <w:rsid w:val="009325F9"/>
    <w:rsid w:val="009327F8"/>
    <w:rsid w:val="0093298B"/>
    <w:rsid w:val="00932AD1"/>
    <w:rsid w:val="00933F76"/>
    <w:rsid w:val="00933FFC"/>
    <w:rsid w:val="00934064"/>
    <w:rsid w:val="00934265"/>
    <w:rsid w:val="0093522C"/>
    <w:rsid w:val="009359A0"/>
    <w:rsid w:val="00935A0B"/>
    <w:rsid w:val="00935C23"/>
    <w:rsid w:val="00935C3D"/>
    <w:rsid w:val="00935E36"/>
    <w:rsid w:val="0093605F"/>
    <w:rsid w:val="009368E4"/>
    <w:rsid w:val="0094037A"/>
    <w:rsid w:val="00940E24"/>
    <w:rsid w:val="0094137F"/>
    <w:rsid w:val="009415E7"/>
    <w:rsid w:val="0094186B"/>
    <w:rsid w:val="009420B8"/>
    <w:rsid w:val="00942F99"/>
    <w:rsid w:val="009430EA"/>
    <w:rsid w:val="009436BE"/>
    <w:rsid w:val="0094393C"/>
    <w:rsid w:val="009439A4"/>
    <w:rsid w:val="0094440D"/>
    <w:rsid w:val="00944B46"/>
    <w:rsid w:val="00944D25"/>
    <w:rsid w:val="00944F87"/>
    <w:rsid w:val="00945A9E"/>
    <w:rsid w:val="00945BA4"/>
    <w:rsid w:val="00945EC5"/>
    <w:rsid w:val="0094661A"/>
    <w:rsid w:val="00946B46"/>
    <w:rsid w:val="00947012"/>
    <w:rsid w:val="00950EFB"/>
    <w:rsid w:val="009515D5"/>
    <w:rsid w:val="00951606"/>
    <w:rsid w:val="009519A5"/>
    <w:rsid w:val="00952097"/>
    <w:rsid w:val="00952401"/>
    <w:rsid w:val="009525C3"/>
    <w:rsid w:val="00952D17"/>
    <w:rsid w:val="00953509"/>
    <w:rsid w:val="009537CC"/>
    <w:rsid w:val="00954ADC"/>
    <w:rsid w:val="00955347"/>
    <w:rsid w:val="00955B51"/>
    <w:rsid w:val="00956BAE"/>
    <w:rsid w:val="0095713E"/>
    <w:rsid w:val="0095780D"/>
    <w:rsid w:val="00957C4A"/>
    <w:rsid w:val="0096012E"/>
    <w:rsid w:val="00960574"/>
    <w:rsid w:val="00960BD5"/>
    <w:rsid w:val="009612EC"/>
    <w:rsid w:val="00962D6E"/>
    <w:rsid w:val="00962F74"/>
    <w:rsid w:val="00963592"/>
    <w:rsid w:val="00963908"/>
    <w:rsid w:val="00963FAF"/>
    <w:rsid w:val="00964CE7"/>
    <w:rsid w:val="00964E6E"/>
    <w:rsid w:val="00965A85"/>
    <w:rsid w:val="00965EA5"/>
    <w:rsid w:val="00965F93"/>
    <w:rsid w:val="00966339"/>
    <w:rsid w:val="00966B2E"/>
    <w:rsid w:val="00967111"/>
    <w:rsid w:val="0096791A"/>
    <w:rsid w:val="00967E59"/>
    <w:rsid w:val="00970100"/>
    <w:rsid w:val="00970BE5"/>
    <w:rsid w:val="00970EDF"/>
    <w:rsid w:val="0097144C"/>
    <w:rsid w:val="009720D5"/>
    <w:rsid w:val="00972939"/>
    <w:rsid w:val="00972A9E"/>
    <w:rsid w:val="00973004"/>
    <w:rsid w:val="00973504"/>
    <w:rsid w:val="009735B2"/>
    <w:rsid w:val="00973F05"/>
    <w:rsid w:val="0097403C"/>
    <w:rsid w:val="00974333"/>
    <w:rsid w:val="00974374"/>
    <w:rsid w:val="00974433"/>
    <w:rsid w:val="00974765"/>
    <w:rsid w:val="0097495F"/>
    <w:rsid w:val="00974D8F"/>
    <w:rsid w:val="00975B54"/>
    <w:rsid w:val="009763EC"/>
    <w:rsid w:val="0097649A"/>
    <w:rsid w:val="009777D8"/>
    <w:rsid w:val="00977974"/>
    <w:rsid w:val="00977DB3"/>
    <w:rsid w:val="0098083B"/>
    <w:rsid w:val="009810E4"/>
    <w:rsid w:val="009817FB"/>
    <w:rsid w:val="00981AE2"/>
    <w:rsid w:val="00981B95"/>
    <w:rsid w:val="00982F37"/>
    <w:rsid w:val="00982F48"/>
    <w:rsid w:val="00983167"/>
    <w:rsid w:val="009834FC"/>
    <w:rsid w:val="009838EE"/>
    <w:rsid w:val="00984128"/>
    <w:rsid w:val="00984159"/>
    <w:rsid w:val="0098487A"/>
    <w:rsid w:val="00984A7B"/>
    <w:rsid w:val="00985A55"/>
    <w:rsid w:val="0098631B"/>
    <w:rsid w:val="009866A8"/>
    <w:rsid w:val="00987958"/>
    <w:rsid w:val="0099067D"/>
    <w:rsid w:val="00990796"/>
    <w:rsid w:val="0099079C"/>
    <w:rsid w:val="00990DEB"/>
    <w:rsid w:val="00990EF8"/>
    <w:rsid w:val="009912A8"/>
    <w:rsid w:val="00991F88"/>
    <w:rsid w:val="00992297"/>
    <w:rsid w:val="00992307"/>
    <w:rsid w:val="00992CE2"/>
    <w:rsid w:val="0099363F"/>
    <w:rsid w:val="00993BD8"/>
    <w:rsid w:val="00994B70"/>
    <w:rsid w:val="00994DBD"/>
    <w:rsid w:val="00994FF1"/>
    <w:rsid w:val="0099544E"/>
    <w:rsid w:val="009954E7"/>
    <w:rsid w:val="009955F2"/>
    <w:rsid w:val="009967EC"/>
    <w:rsid w:val="00996CCD"/>
    <w:rsid w:val="00996D8F"/>
    <w:rsid w:val="00997449"/>
    <w:rsid w:val="009A0205"/>
    <w:rsid w:val="009A0555"/>
    <w:rsid w:val="009A1820"/>
    <w:rsid w:val="009A258F"/>
    <w:rsid w:val="009A2BAC"/>
    <w:rsid w:val="009A3AF4"/>
    <w:rsid w:val="009A44D1"/>
    <w:rsid w:val="009A4B0A"/>
    <w:rsid w:val="009A4CD1"/>
    <w:rsid w:val="009A54CC"/>
    <w:rsid w:val="009A5728"/>
    <w:rsid w:val="009B0A1B"/>
    <w:rsid w:val="009B0A20"/>
    <w:rsid w:val="009B0BCF"/>
    <w:rsid w:val="009B0CC9"/>
    <w:rsid w:val="009B0CEE"/>
    <w:rsid w:val="009B1617"/>
    <w:rsid w:val="009B1665"/>
    <w:rsid w:val="009B1D88"/>
    <w:rsid w:val="009B299C"/>
    <w:rsid w:val="009B2BF2"/>
    <w:rsid w:val="009B2C93"/>
    <w:rsid w:val="009B30B3"/>
    <w:rsid w:val="009B323F"/>
    <w:rsid w:val="009B3607"/>
    <w:rsid w:val="009B397C"/>
    <w:rsid w:val="009B3AFC"/>
    <w:rsid w:val="009B3F69"/>
    <w:rsid w:val="009B424A"/>
    <w:rsid w:val="009B4730"/>
    <w:rsid w:val="009B4DAD"/>
    <w:rsid w:val="009B568B"/>
    <w:rsid w:val="009B5805"/>
    <w:rsid w:val="009B58F5"/>
    <w:rsid w:val="009B5B73"/>
    <w:rsid w:val="009B62DC"/>
    <w:rsid w:val="009B6659"/>
    <w:rsid w:val="009B6C52"/>
    <w:rsid w:val="009B7418"/>
    <w:rsid w:val="009B751B"/>
    <w:rsid w:val="009B77F1"/>
    <w:rsid w:val="009C01D0"/>
    <w:rsid w:val="009C067B"/>
    <w:rsid w:val="009C08A5"/>
    <w:rsid w:val="009C0939"/>
    <w:rsid w:val="009C0C75"/>
    <w:rsid w:val="009C0FF1"/>
    <w:rsid w:val="009C122A"/>
    <w:rsid w:val="009C14DC"/>
    <w:rsid w:val="009C1648"/>
    <w:rsid w:val="009C1EFA"/>
    <w:rsid w:val="009C2275"/>
    <w:rsid w:val="009C2429"/>
    <w:rsid w:val="009C2669"/>
    <w:rsid w:val="009C2A23"/>
    <w:rsid w:val="009C324C"/>
    <w:rsid w:val="009C32F2"/>
    <w:rsid w:val="009C38EA"/>
    <w:rsid w:val="009C3B53"/>
    <w:rsid w:val="009C3C41"/>
    <w:rsid w:val="009C3F8F"/>
    <w:rsid w:val="009C40BE"/>
    <w:rsid w:val="009C4B50"/>
    <w:rsid w:val="009C4D18"/>
    <w:rsid w:val="009C5144"/>
    <w:rsid w:val="009C59A0"/>
    <w:rsid w:val="009C5AD4"/>
    <w:rsid w:val="009C5E31"/>
    <w:rsid w:val="009C5E4F"/>
    <w:rsid w:val="009C61CF"/>
    <w:rsid w:val="009C67BD"/>
    <w:rsid w:val="009C6AB7"/>
    <w:rsid w:val="009C6B7C"/>
    <w:rsid w:val="009C6FE8"/>
    <w:rsid w:val="009C73DD"/>
    <w:rsid w:val="009C7988"/>
    <w:rsid w:val="009D026A"/>
    <w:rsid w:val="009D0C70"/>
    <w:rsid w:val="009D1541"/>
    <w:rsid w:val="009D202A"/>
    <w:rsid w:val="009D22F3"/>
    <w:rsid w:val="009D233F"/>
    <w:rsid w:val="009D23CA"/>
    <w:rsid w:val="009D2AB0"/>
    <w:rsid w:val="009D315D"/>
    <w:rsid w:val="009D4226"/>
    <w:rsid w:val="009D4273"/>
    <w:rsid w:val="009D432B"/>
    <w:rsid w:val="009D4E3C"/>
    <w:rsid w:val="009D58BC"/>
    <w:rsid w:val="009D5B1A"/>
    <w:rsid w:val="009D5EE9"/>
    <w:rsid w:val="009D63A2"/>
    <w:rsid w:val="009D6664"/>
    <w:rsid w:val="009D68E2"/>
    <w:rsid w:val="009D6E54"/>
    <w:rsid w:val="009D6EA6"/>
    <w:rsid w:val="009D6FCA"/>
    <w:rsid w:val="009D70DF"/>
    <w:rsid w:val="009D712C"/>
    <w:rsid w:val="009D7154"/>
    <w:rsid w:val="009D7D4B"/>
    <w:rsid w:val="009E0B4A"/>
    <w:rsid w:val="009E0DD3"/>
    <w:rsid w:val="009E0E7F"/>
    <w:rsid w:val="009E186D"/>
    <w:rsid w:val="009E2D36"/>
    <w:rsid w:val="009E38A1"/>
    <w:rsid w:val="009E3D99"/>
    <w:rsid w:val="009E40A1"/>
    <w:rsid w:val="009E4277"/>
    <w:rsid w:val="009E4418"/>
    <w:rsid w:val="009E4936"/>
    <w:rsid w:val="009E4B6C"/>
    <w:rsid w:val="009E4C4B"/>
    <w:rsid w:val="009E58BA"/>
    <w:rsid w:val="009E5BDE"/>
    <w:rsid w:val="009E6496"/>
    <w:rsid w:val="009E6964"/>
    <w:rsid w:val="009E6AA7"/>
    <w:rsid w:val="009E74E0"/>
    <w:rsid w:val="009E76BE"/>
    <w:rsid w:val="009E7B54"/>
    <w:rsid w:val="009E7ED7"/>
    <w:rsid w:val="009E7FB8"/>
    <w:rsid w:val="009F0406"/>
    <w:rsid w:val="009F0533"/>
    <w:rsid w:val="009F0B76"/>
    <w:rsid w:val="009F0CFF"/>
    <w:rsid w:val="009F16E7"/>
    <w:rsid w:val="009F1A83"/>
    <w:rsid w:val="009F26BD"/>
    <w:rsid w:val="009F2C0D"/>
    <w:rsid w:val="009F2FB6"/>
    <w:rsid w:val="009F319D"/>
    <w:rsid w:val="009F36E6"/>
    <w:rsid w:val="009F3D02"/>
    <w:rsid w:val="009F4493"/>
    <w:rsid w:val="009F4CA6"/>
    <w:rsid w:val="009F4F95"/>
    <w:rsid w:val="009F50E1"/>
    <w:rsid w:val="009F50F1"/>
    <w:rsid w:val="009F547F"/>
    <w:rsid w:val="009F5BD7"/>
    <w:rsid w:val="009F5F3E"/>
    <w:rsid w:val="009F6232"/>
    <w:rsid w:val="009F63F9"/>
    <w:rsid w:val="009F6772"/>
    <w:rsid w:val="009F6FE1"/>
    <w:rsid w:val="009F7384"/>
    <w:rsid w:val="00A007A7"/>
    <w:rsid w:val="00A00FAB"/>
    <w:rsid w:val="00A0136D"/>
    <w:rsid w:val="00A01FC1"/>
    <w:rsid w:val="00A03056"/>
    <w:rsid w:val="00A03830"/>
    <w:rsid w:val="00A03892"/>
    <w:rsid w:val="00A03E1F"/>
    <w:rsid w:val="00A04F2C"/>
    <w:rsid w:val="00A05171"/>
    <w:rsid w:val="00A05467"/>
    <w:rsid w:val="00A05534"/>
    <w:rsid w:val="00A06706"/>
    <w:rsid w:val="00A0736D"/>
    <w:rsid w:val="00A077A0"/>
    <w:rsid w:val="00A07AA2"/>
    <w:rsid w:val="00A100E0"/>
    <w:rsid w:val="00A101EE"/>
    <w:rsid w:val="00A10C87"/>
    <w:rsid w:val="00A10F1E"/>
    <w:rsid w:val="00A117D5"/>
    <w:rsid w:val="00A11F27"/>
    <w:rsid w:val="00A127C7"/>
    <w:rsid w:val="00A12ED8"/>
    <w:rsid w:val="00A1314A"/>
    <w:rsid w:val="00A13797"/>
    <w:rsid w:val="00A13ACE"/>
    <w:rsid w:val="00A14A9A"/>
    <w:rsid w:val="00A1592A"/>
    <w:rsid w:val="00A1690A"/>
    <w:rsid w:val="00A175EA"/>
    <w:rsid w:val="00A17DFE"/>
    <w:rsid w:val="00A17E6B"/>
    <w:rsid w:val="00A20105"/>
    <w:rsid w:val="00A20C0D"/>
    <w:rsid w:val="00A21095"/>
    <w:rsid w:val="00A21ECB"/>
    <w:rsid w:val="00A2256B"/>
    <w:rsid w:val="00A22EF3"/>
    <w:rsid w:val="00A23200"/>
    <w:rsid w:val="00A239D1"/>
    <w:rsid w:val="00A23A10"/>
    <w:rsid w:val="00A2441A"/>
    <w:rsid w:val="00A244B6"/>
    <w:rsid w:val="00A24D95"/>
    <w:rsid w:val="00A24F47"/>
    <w:rsid w:val="00A2587C"/>
    <w:rsid w:val="00A25994"/>
    <w:rsid w:val="00A26D4D"/>
    <w:rsid w:val="00A26F00"/>
    <w:rsid w:val="00A2728E"/>
    <w:rsid w:val="00A27651"/>
    <w:rsid w:val="00A27DDD"/>
    <w:rsid w:val="00A3032F"/>
    <w:rsid w:val="00A30A07"/>
    <w:rsid w:val="00A3198B"/>
    <w:rsid w:val="00A31AFB"/>
    <w:rsid w:val="00A31F55"/>
    <w:rsid w:val="00A32187"/>
    <w:rsid w:val="00A332F2"/>
    <w:rsid w:val="00A333D9"/>
    <w:rsid w:val="00A3352B"/>
    <w:rsid w:val="00A341D1"/>
    <w:rsid w:val="00A34E76"/>
    <w:rsid w:val="00A355CC"/>
    <w:rsid w:val="00A35ADD"/>
    <w:rsid w:val="00A36A13"/>
    <w:rsid w:val="00A3720E"/>
    <w:rsid w:val="00A37A3A"/>
    <w:rsid w:val="00A37FBC"/>
    <w:rsid w:val="00A400B3"/>
    <w:rsid w:val="00A40391"/>
    <w:rsid w:val="00A40441"/>
    <w:rsid w:val="00A40BC0"/>
    <w:rsid w:val="00A40E9D"/>
    <w:rsid w:val="00A40FB4"/>
    <w:rsid w:val="00A41452"/>
    <w:rsid w:val="00A41B5C"/>
    <w:rsid w:val="00A41DE9"/>
    <w:rsid w:val="00A42B07"/>
    <w:rsid w:val="00A42B89"/>
    <w:rsid w:val="00A42D5C"/>
    <w:rsid w:val="00A4355B"/>
    <w:rsid w:val="00A43E52"/>
    <w:rsid w:val="00A442B3"/>
    <w:rsid w:val="00A4471F"/>
    <w:rsid w:val="00A44D0C"/>
    <w:rsid w:val="00A4500A"/>
    <w:rsid w:val="00A4512B"/>
    <w:rsid w:val="00A45704"/>
    <w:rsid w:val="00A457D6"/>
    <w:rsid w:val="00A45DDF"/>
    <w:rsid w:val="00A461F2"/>
    <w:rsid w:val="00A46E5C"/>
    <w:rsid w:val="00A47562"/>
    <w:rsid w:val="00A477DC"/>
    <w:rsid w:val="00A47A55"/>
    <w:rsid w:val="00A47CDB"/>
    <w:rsid w:val="00A5033E"/>
    <w:rsid w:val="00A504DF"/>
    <w:rsid w:val="00A508E2"/>
    <w:rsid w:val="00A50F54"/>
    <w:rsid w:val="00A511CE"/>
    <w:rsid w:val="00A51F7B"/>
    <w:rsid w:val="00A5252C"/>
    <w:rsid w:val="00A52652"/>
    <w:rsid w:val="00A5284F"/>
    <w:rsid w:val="00A52863"/>
    <w:rsid w:val="00A536AB"/>
    <w:rsid w:val="00A53CE9"/>
    <w:rsid w:val="00A54297"/>
    <w:rsid w:val="00A54EEF"/>
    <w:rsid w:val="00A55014"/>
    <w:rsid w:val="00A55127"/>
    <w:rsid w:val="00A563C1"/>
    <w:rsid w:val="00A5659B"/>
    <w:rsid w:val="00A568A2"/>
    <w:rsid w:val="00A568F7"/>
    <w:rsid w:val="00A56DD0"/>
    <w:rsid w:val="00A57321"/>
    <w:rsid w:val="00A6048F"/>
    <w:rsid w:val="00A60FB1"/>
    <w:rsid w:val="00A615DB"/>
    <w:rsid w:val="00A617EB"/>
    <w:rsid w:val="00A6231C"/>
    <w:rsid w:val="00A62340"/>
    <w:rsid w:val="00A62523"/>
    <w:rsid w:val="00A62C06"/>
    <w:rsid w:val="00A62DA9"/>
    <w:rsid w:val="00A636FC"/>
    <w:rsid w:val="00A63B1A"/>
    <w:rsid w:val="00A64018"/>
    <w:rsid w:val="00A6540B"/>
    <w:rsid w:val="00A655A4"/>
    <w:rsid w:val="00A6623E"/>
    <w:rsid w:val="00A67197"/>
    <w:rsid w:val="00A671A9"/>
    <w:rsid w:val="00A67FF6"/>
    <w:rsid w:val="00A7061A"/>
    <w:rsid w:val="00A71261"/>
    <w:rsid w:val="00A71744"/>
    <w:rsid w:val="00A73E06"/>
    <w:rsid w:val="00A7422C"/>
    <w:rsid w:val="00A742DB"/>
    <w:rsid w:val="00A74308"/>
    <w:rsid w:val="00A74DCD"/>
    <w:rsid w:val="00A7510F"/>
    <w:rsid w:val="00A7511A"/>
    <w:rsid w:val="00A75251"/>
    <w:rsid w:val="00A75340"/>
    <w:rsid w:val="00A75C2E"/>
    <w:rsid w:val="00A76196"/>
    <w:rsid w:val="00A767EC"/>
    <w:rsid w:val="00A76ADB"/>
    <w:rsid w:val="00A800D8"/>
    <w:rsid w:val="00A80257"/>
    <w:rsid w:val="00A8067A"/>
    <w:rsid w:val="00A80EDA"/>
    <w:rsid w:val="00A81046"/>
    <w:rsid w:val="00A8109A"/>
    <w:rsid w:val="00A81399"/>
    <w:rsid w:val="00A81E9A"/>
    <w:rsid w:val="00A82761"/>
    <w:rsid w:val="00A83270"/>
    <w:rsid w:val="00A832F0"/>
    <w:rsid w:val="00A83557"/>
    <w:rsid w:val="00A8368F"/>
    <w:rsid w:val="00A848B1"/>
    <w:rsid w:val="00A84946"/>
    <w:rsid w:val="00A849BD"/>
    <w:rsid w:val="00A84A29"/>
    <w:rsid w:val="00A84CA8"/>
    <w:rsid w:val="00A85051"/>
    <w:rsid w:val="00A854BD"/>
    <w:rsid w:val="00A85564"/>
    <w:rsid w:val="00A85963"/>
    <w:rsid w:val="00A85C1A"/>
    <w:rsid w:val="00A8605D"/>
    <w:rsid w:val="00A862D5"/>
    <w:rsid w:val="00A865A8"/>
    <w:rsid w:val="00A875DF"/>
    <w:rsid w:val="00A87650"/>
    <w:rsid w:val="00A87EB4"/>
    <w:rsid w:val="00A87EF9"/>
    <w:rsid w:val="00A907D9"/>
    <w:rsid w:val="00A90CD2"/>
    <w:rsid w:val="00A91458"/>
    <w:rsid w:val="00A915EC"/>
    <w:rsid w:val="00A91C3A"/>
    <w:rsid w:val="00A927CE"/>
    <w:rsid w:val="00A9323C"/>
    <w:rsid w:val="00A9339E"/>
    <w:rsid w:val="00A933DB"/>
    <w:rsid w:val="00A9342A"/>
    <w:rsid w:val="00A93E36"/>
    <w:rsid w:val="00A947FC"/>
    <w:rsid w:val="00A95447"/>
    <w:rsid w:val="00A95B1C"/>
    <w:rsid w:val="00A9605C"/>
    <w:rsid w:val="00A96716"/>
    <w:rsid w:val="00A96983"/>
    <w:rsid w:val="00A979FD"/>
    <w:rsid w:val="00AA0888"/>
    <w:rsid w:val="00AA15C7"/>
    <w:rsid w:val="00AA1603"/>
    <w:rsid w:val="00AA1647"/>
    <w:rsid w:val="00AA1690"/>
    <w:rsid w:val="00AA318B"/>
    <w:rsid w:val="00AA3372"/>
    <w:rsid w:val="00AA38E3"/>
    <w:rsid w:val="00AA3C5B"/>
    <w:rsid w:val="00AA58EC"/>
    <w:rsid w:val="00AA59FA"/>
    <w:rsid w:val="00AA5D1D"/>
    <w:rsid w:val="00AA5EB7"/>
    <w:rsid w:val="00AA6BE5"/>
    <w:rsid w:val="00AA6F1F"/>
    <w:rsid w:val="00AA7A10"/>
    <w:rsid w:val="00AA7D32"/>
    <w:rsid w:val="00AA7D87"/>
    <w:rsid w:val="00AB005D"/>
    <w:rsid w:val="00AB0154"/>
    <w:rsid w:val="00AB0B00"/>
    <w:rsid w:val="00AB1777"/>
    <w:rsid w:val="00AB19D2"/>
    <w:rsid w:val="00AB309F"/>
    <w:rsid w:val="00AB3B97"/>
    <w:rsid w:val="00AB52AB"/>
    <w:rsid w:val="00AB5C52"/>
    <w:rsid w:val="00AB5F2E"/>
    <w:rsid w:val="00AB6035"/>
    <w:rsid w:val="00AB61F6"/>
    <w:rsid w:val="00AB67EF"/>
    <w:rsid w:val="00AB6859"/>
    <w:rsid w:val="00AB7074"/>
    <w:rsid w:val="00AB711E"/>
    <w:rsid w:val="00AB7CF9"/>
    <w:rsid w:val="00AB7EFF"/>
    <w:rsid w:val="00AC09FE"/>
    <w:rsid w:val="00AC13FF"/>
    <w:rsid w:val="00AC15A4"/>
    <w:rsid w:val="00AC1E1F"/>
    <w:rsid w:val="00AC2BCC"/>
    <w:rsid w:val="00AC2EEF"/>
    <w:rsid w:val="00AC3798"/>
    <w:rsid w:val="00AC3843"/>
    <w:rsid w:val="00AC3A6D"/>
    <w:rsid w:val="00AC3E32"/>
    <w:rsid w:val="00AC4DD9"/>
    <w:rsid w:val="00AC4E65"/>
    <w:rsid w:val="00AC5790"/>
    <w:rsid w:val="00AC6417"/>
    <w:rsid w:val="00AC67D1"/>
    <w:rsid w:val="00AC78DC"/>
    <w:rsid w:val="00AD01FF"/>
    <w:rsid w:val="00AD042D"/>
    <w:rsid w:val="00AD0900"/>
    <w:rsid w:val="00AD0D9F"/>
    <w:rsid w:val="00AD187D"/>
    <w:rsid w:val="00AD21D1"/>
    <w:rsid w:val="00AD242E"/>
    <w:rsid w:val="00AD2AEF"/>
    <w:rsid w:val="00AD321D"/>
    <w:rsid w:val="00AD3CD4"/>
    <w:rsid w:val="00AD4E94"/>
    <w:rsid w:val="00AD52E9"/>
    <w:rsid w:val="00AD5879"/>
    <w:rsid w:val="00AD5C8D"/>
    <w:rsid w:val="00AD6416"/>
    <w:rsid w:val="00AD69BA"/>
    <w:rsid w:val="00AD6E80"/>
    <w:rsid w:val="00AD7488"/>
    <w:rsid w:val="00AD79DA"/>
    <w:rsid w:val="00AD7F48"/>
    <w:rsid w:val="00AE01F7"/>
    <w:rsid w:val="00AE064D"/>
    <w:rsid w:val="00AE0B8B"/>
    <w:rsid w:val="00AE121E"/>
    <w:rsid w:val="00AE196E"/>
    <w:rsid w:val="00AE1BCC"/>
    <w:rsid w:val="00AE1CD9"/>
    <w:rsid w:val="00AE21ED"/>
    <w:rsid w:val="00AE22D0"/>
    <w:rsid w:val="00AE2818"/>
    <w:rsid w:val="00AE2C74"/>
    <w:rsid w:val="00AE3549"/>
    <w:rsid w:val="00AE375D"/>
    <w:rsid w:val="00AE426E"/>
    <w:rsid w:val="00AE4276"/>
    <w:rsid w:val="00AE47D0"/>
    <w:rsid w:val="00AE4F74"/>
    <w:rsid w:val="00AE615C"/>
    <w:rsid w:val="00AE6611"/>
    <w:rsid w:val="00AE671A"/>
    <w:rsid w:val="00AE6A35"/>
    <w:rsid w:val="00AE7167"/>
    <w:rsid w:val="00AE7337"/>
    <w:rsid w:val="00AE7DD4"/>
    <w:rsid w:val="00AF0000"/>
    <w:rsid w:val="00AF04AD"/>
    <w:rsid w:val="00AF0687"/>
    <w:rsid w:val="00AF0EC7"/>
    <w:rsid w:val="00AF10D4"/>
    <w:rsid w:val="00AF1526"/>
    <w:rsid w:val="00AF1FEE"/>
    <w:rsid w:val="00AF2418"/>
    <w:rsid w:val="00AF27B1"/>
    <w:rsid w:val="00AF28E9"/>
    <w:rsid w:val="00AF330B"/>
    <w:rsid w:val="00AF3C74"/>
    <w:rsid w:val="00AF4162"/>
    <w:rsid w:val="00AF4484"/>
    <w:rsid w:val="00AF6372"/>
    <w:rsid w:val="00AF67BB"/>
    <w:rsid w:val="00AF6C1A"/>
    <w:rsid w:val="00AF716E"/>
    <w:rsid w:val="00AF791A"/>
    <w:rsid w:val="00B0084B"/>
    <w:rsid w:val="00B00C15"/>
    <w:rsid w:val="00B01575"/>
    <w:rsid w:val="00B0182C"/>
    <w:rsid w:val="00B01AFC"/>
    <w:rsid w:val="00B01D90"/>
    <w:rsid w:val="00B02194"/>
    <w:rsid w:val="00B02D01"/>
    <w:rsid w:val="00B02E69"/>
    <w:rsid w:val="00B035CD"/>
    <w:rsid w:val="00B037F8"/>
    <w:rsid w:val="00B03B09"/>
    <w:rsid w:val="00B03F75"/>
    <w:rsid w:val="00B03FBC"/>
    <w:rsid w:val="00B041DB"/>
    <w:rsid w:val="00B04309"/>
    <w:rsid w:val="00B05172"/>
    <w:rsid w:val="00B05A58"/>
    <w:rsid w:val="00B05C60"/>
    <w:rsid w:val="00B06809"/>
    <w:rsid w:val="00B06EFC"/>
    <w:rsid w:val="00B07044"/>
    <w:rsid w:val="00B07920"/>
    <w:rsid w:val="00B07D27"/>
    <w:rsid w:val="00B107C4"/>
    <w:rsid w:val="00B107DE"/>
    <w:rsid w:val="00B114BD"/>
    <w:rsid w:val="00B11E56"/>
    <w:rsid w:val="00B122CC"/>
    <w:rsid w:val="00B128BF"/>
    <w:rsid w:val="00B133AD"/>
    <w:rsid w:val="00B138E3"/>
    <w:rsid w:val="00B13956"/>
    <w:rsid w:val="00B139C0"/>
    <w:rsid w:val="00B14660"/>
    <w:rsid w:val="00B14DE5"/>
    <w:rsid w:val="00B165E1"/>
    <w:rsid w:val="00B17067"/>
    <w:rsid w:val="00B17330"/>
    <w:rsid w:val="00B179E5"/>
    <w:rsid w:val="00B20958"/>
    <w:rsid w:val="00B20BC7"/>
    <w:rsid w:val="00B21BD4"/>
    <w:rsid w:val="00B21C53"/>
    <w:rsid w:val="00B21CB8"/>
    <w:rsid w:val="00B2210C"/>
    <w:rsid w:val="00B2224B"/>
    <w:rsid w:val="00B225EF"/>
    <w:rsid w:val="00B23274"/>
    <w:rsid w:val="00B23760"/>
    <w:rsid w:val="00B23D72"/>
    <w:rsid w:val="00B23E1D"/>
    <w:rsid w:val="00B24BF7"/>
    <w:rsid w:val="00B25095"/>
    <w:rsid w:val="00B25156"/>
    <w:rsid w:val="00B256CF"/>
    <w:rsid w:val="00B2580F"/>
    <w:rsid w:val="00B25990"/>
    <w:rsid w:val="00B26597"/>
    <w:rsid w:val="00B2684B"/>
    <w:rsid w:val="00B268A6"/>
    <w:rsid w:val="00B27559"/>
    <w:rsid w:val="00B27E0F"/>
    <w:rsid w:val="00B3048C"/>
    <w:rsid w:val="00B30687"/>
    <w:rsid w:val="00B30716"/>
    <w:rsid w:val="00B308FB"/>
    <w:rsid w:val="00B30C04"/>
    <w:rsid w:val="00B30C7C"/>
    <w:rsid w:val="00B31821"/>
    <w:rsid w:val="00B3305A"/>
    <w:rsid w:val="00B33AD6"/>
    <w:rsid w:val="00B33D39"/>
    <w:rsid w:val="00B34767"/>
    <w:rsid w:val="00B3525C"/>
    <w:rsid w:val="00B354EE"/>
    <w:rsid w:val="00B35BE1"/>
    <w:rsid w:val="00B3616D"/>
    <w:rsid w:val="00B36940"/>
    <w:rsid w:val="00B36DD5"/>
    <w:rsid w:val="00B36F0C"/>
    <w:rsid w:val="00B373E3"/>
    <w:rsid w:val="00B37BF6"/>
    <w:rsid w:val="00B37E2C"/>
    <w:rsid w:val="00B37F24"/>
    <w:rsid w:val="00B424DA"/>
    <w:rsid w:val="00B42718"/>
    <w:rsid w:val="00B43636"/>
    <w:rsid w:val="00B43B30"/>
    <w:rsid w:val="00B43BAE"/>
    <w:rsid w:val="00B448FC"/>
    <w:rsid w:val="00B44C61"/>
    <w:rsid w:val="00B46092"/>
    <w:rsid w:val="00B461F7"/>
    <w:rsid w:val="00B462CD"/>
    <w:rsid w:val="00B46311"/>
    <w:rsid w:val="00B46389"/>
    <w:rsid w:val="00B4663F"/>
    <w:rsid w:val="00B46693"/>
    <w:rsid w:val="00B46C6C"/>
    <w:rsid w:val="00B470C3"/>
    <w:rsid w:val="00B472A3"/>
    <w:rsid w:val="00B475C9"/>
    <w:rsid w:val="00B478FD"/>
    <w:rsid w:val="00B47DAF"/>
    <w:rsid w:val="00B5059B"/>
    <w:rsid w:val="00B508B8"/>
    <w:rsid w:val="00B50934"/>
    <w:rsid w:val="00B50A06"/>
    <w:rsid w:val="00B50CCB"/>
    <w:rsid w:val="00B511C2"/>
    <w:rsid w:val="00B5305E"/>
    <w:rsid w:val="00B5414E"/>
    <w:rsid w:val="00B54BA4"/>
    <w:rsid w:val="00B54CDB"/>
    <w:rsid w:val="00B560FB"/>
    <w:rsid w:val="00B569D8"/>
    <w:rsid w:val="00B56BDE"/>
    <w:rsid w:val="00B57896"/>
    <w:rsid w:val="00B57A4E"/>
    <w:rsid w:val="00B60082"/>
    <w:rsid w:val="00B603D7"/>
    <w:rsid w:val="00B614A2"/>
    <w:rsid w:val="00B614FB"/>
    <w:rsid w:val="00B62030"/>
    <w:rsid w:val="00B635AF"/>
    <w:rsid w:val="00B6411E"/>
    <w:rsid w:val="00B649B6"/>
    <w:rsid w:val="00B64BF8"/>
    <w:rsid w:val="00B64CBB"/>
    <w:rsid w:val="00B64F88"/>
    <w:rsid w:val="00B657C9"/>
    <w:rsid w:val="00B65A97"/>
    <w:rsid w:val="00B65AAC"/>
    <w:rsid w:val="00B663EA"/>
    <w:rsid w:val="00B67337"/>
    <w:rsid w:val="00B67592"/>
    <w:rsid w:val="00B67B1D"/>
    <w:rsid w:val="00B70321"/>
    <w:rsid w:val="00B71C54"/>
    <w:rsid w:val="00B71F3E"/>
    <w:rsid w:val="00B72079"/>
    <w:rsid w:val="00B7255E"/>
    <w:rsid w:val="00B72B0C"/>
    <w:rsid w:val="00B72DFC"/>
    <w:rsid w:val="00B7355F"/>
    <w:rsid w:val="00B738A8"/>
    <w:rsid w:val="00B73B2C"/>
    <w:rsid w:val="00B73B5A"/>
    <w:rsid w:val="00B73CFF"/>
    <w:rsid w:val="00B73E27"/>
    <w:rsid w:val="00B74693"/>
    <w:rsid w:val="00B74F03"/>
    <w:rsid w:val="00B753BD"/>
    <w:rsid w:val="00B7559C"/>
    <w:rsid w:val="00B77649"/>
    <w:rsid w:val="00B80315"/>
    <w:rsid w:val="00B8038F"/>
    <w:rsid w:val="00B80C98"/>
    <w:rsid w:val="00B81A4B"/>
    <w:rsid w:val="00B81B7B"/>
    <w:rsid w:val="00B825B4"/>
    <w:rsid w:val="00B83291"/>
    <w:rsid w:val="00B833B7"/>
    <w:rsid w:val="00B836A7"/>
    <w:rsid w:val="00B83863"/>
    <w:rsid w:val="00B83CF0"/>
    <w:rsid w:val="00B8435F"/>
    <w:rsid w:val="00B84BC3"/>
    <w:rsid w:val="00B861CE"/>
    <w:rsid w:val="00B865A0"/>
    <w:rsid w:val="00B872C2"/>
    <w:rsid w:val="00B8787C"/>
    <w:rsid w:val="00B87B7D"/>
    <w:rsid w:val="00B87CC8"/>
    <w:rsid w:val="00B87E1F"/>
    <w:rsid w:val="00B90127"/>
    <w:rsid w:val="00B901D5"/>
    <w:rsid w:val="00B9035E"/>
    <w:rsid w:val="00B90CBA"/>
    <w:rsid w:val="00B90ECA"/>
    <w:rsid w:val="00B91318"/>
    <w:rsid w:val="00B91CC1"/>
    <w:rsid w:val="00B92060"/>
    <w:rsid w:val="00B92077"/>
    <w:rsid w:val="00B92178"/>
    <w:rsid w:val="00B921C9"/>
    <w:rsid w:val="00B93744"/>
    <w:rsid w:val="00B9481C"/>
    <w:rsid w:val="00B94A9A"/>
    <w:rsid w:val="00B95647"/>
    <w:rsid w:val="00B95A64"/>
    <w:rsid w:val="00B95C74"/>
    <w:rsid w:val="00B95F14"/>
    <w:rsid w:val="00B96099"/>
    <w:rsid w:val="00B9641D"/>
    <w:rsid w:val="00B96487"/>
    <w:rsid w:val="00B96A49"/>
    <w:rsid w:val="00B96AA8"/>
    <w:rsid w:val="00B96B74"/>
    <w:rsid w:val="00B9730D"/>
    <w:rsid w:val="00B979A3"/>
    <w:rsid w:val="00B979FC"/>
    <w:rsid w:val="00BA00B0"/>
    <w:rsid w:val="00BA0A73"/>
    <w:rsid w:val="00BA16BB"/>
    <w:rsid w:val="00BA1A79"/>
    <w:rsid w:val="00BA1EB5"/>
    <w:rsid w:val="00BA2932"/>
    <w:rsid w:val="00BA2EFC"/>
    <w:rsid w:val="00BA33DA"/>
    <w:rsid w:val="00BA33F3"/>
    <w:rsid w:val="00BA3E2B"/>
    <w:rsid w:val="00BA3FC1"/>
    <w:rsid w:val="00BA41CC"/>
    <w:rsid w:val="00BA47E0"/>
    <w:rsid w:val="00BA48FC"/>
    <w:rsid w:val="00BA4963"/>
    <w:rsid w:val="00BA5307"/>
    <w:rsid w:val="00BA558A"/>
    <w:rsid w:val="00BA564A"/>
    <w:rsid w:val="00BA5AAE"/>
    <w:rsid w:val="00BA5C7F"/>
    <w:rsid w:val="00BA6524"/>
    <w:rsid w:val="00BA676B"/>
    <w:rsid w:val="00BA6ED4"/>
    <w:rsid w:val="00BA748D"/>
    <w:rsid w:val="00BA7BBE"/>
    <w:rsid w:val="00BA7F87"/>
    <w:rsid w:val="00BB0251"/>
    <w:rsid w:val="00BB02BA"/>
    <w:rsid w:val="00BB0FF5"/>
    <w:rsid w:val="00BB1DCD"/>
    <w:rsid w:val="00BB21ED"/>
    <w:rsid w:val="00BB37F8"/>
    <w:rsid w:val="00BB41F0"/>
    <w:rsid w:val="00BB4773"/>
    <w:rsid w:val="00BB5023"/>
    <w:rsid w:val="00BB5AD5"/>
    <w:rsid w:val="00BB6635"/>
    <w:rsid w:val="00BB66B0"/>
    <w:rsid w:val="00BB6A6A"/>
    <w:rsid w:val="00BB7028"/>
    <w:rsid w:val="00BB73DB"/>
    <w:rsid w:val="00BB7468"/>
    <w:rsid w:val="00BB75A1"/>
    <w:rsid w:val="00BB7C74"/>
    <w:rsid w:val="00BB7CB6"/>
    <w:rsid w:val="00BC0529"/>
    <w:rsid w:val="00BC0B0A"/>
    <w:rsid w:val="00BC0BB4"/>
    <w:rsid w:val="00BC0D85"/>
    <w:rsid w:val="00BC1930"/>
    <w:rsid w:val="00BC1EAF"/>
    <w:rsid w:val="00BC211A"/>
    <w:rsid w:val="00BC2870"/>
    <w:rsid w:val="00BC2A9A"/>
    <w:rsid w:val="00BC2EBB"/>
    <w:rsid w:val="00BC333D"/>
    <w:rsid w:val="00BC3558"/>
    <w:rsid w:val="00BC39F6"/>
    <w:rsid w:val="00BC4090"/>
    <w:rsid w:val="00BC4D11"/>
    <w:rsid w:val="00BC4D88"/>
    <w:rsid w:val="00BC5520"/>
    <w:rsid w:val="00BC5E0C"/>
    <w:rsid w:val="00BC61D1"/>
    <w:rsid w:val="00BC61E1"/>
    <w:rsid w:val="00BC649C"/>
    <w:rsid w:val="00BC657B"/>
    <w:rsid w:val="00BC6AA5"/>
    <w:rsid w:val="00BC6E52"/>
    <w:rsid w:val="00BC750D"/>
    <w:rsid w:val="00BC7948"/>
    <w:rsid w:val="00BC7CC1"/>
    <w:rsid w:val="00BD0789"/>
    <w:rsid w:val="00BD10FE"/>
    <w:rsid w:val="00BD12EE"/>
    <w:rsid w:val="00BD18B7"/>
    <w:rsid w:val="00BD1DF0"/>
    <w:rsid w:val="00BD2682"/>
    <w:rsid w:val="00BD2AD2"/>
    <w:rsid w:val="00BD2CA7"/>
    <w:rsid w:val="00BD3315"/>
    <w:rsid w:val="00BD4639"/>
    <w:rsid w:val="00BD50B9"/>
    <w:rsid w:val="00BD53F6"/>
    <w:rsid w:val="00BD59EB"/>
    <w:rsid w:val="00BD5A17"/>
    <w:rsid w:val="00BD5D85"/>
    <w:rsid w:val="00BD5F53"/>
    <w:rsid w:val="00BD66AA"/>
    <w:rsid w:val="00BD66C1"/>
    <w:rsid w:val="00BD7150"/>
    <w:rsid w:val="00BD78B0"/>
    <w:rsid w:val="00BD7E0C"/>
    <w:rsid w:val="00BE0071"/>
    <w:rsid w:val="00BE0582"/>
    <w:rsid w:val="00BE1086"/>
    <w:rsid w:val="00BE1958"/>
    <w:rsid w:val="00BE1B34"/>
    <w:rsid w:val="00BE1B56"/>
    <w:rsid w:val="00BE1BA0"/>
    <w:rsid w:val="00BE248C"/>
    <w:rsid w:val="00BE26E8"/>
    <w:rsid w:val="00BE2A06"/>
    <w:rsid w:val="00BE2CBE"/>
    <w:rsid w:val="00BE2EFA"/>
    <w:rsid w:val="00BE4030"/>
    <w:rsid w:val="00BE413D"/>
    <w:rsid w:val="00BE4753"/>
    <w:rsid w:val="00BE4EF6"/>
    <w:rsid w:val="00BE5195"/>
    <w:rsid w:val="00BE61D7"/>
    <w:rsid w:val="00BE62B9"/>
    <w:rsid w:val="00BE67FC"/>
    <w:rsid w:val="00BE6961"/>
    <w:rsid w:val="00BE6DDD"/>
    <w:rsid w:val="00BE6ECE"/>
    <w:rsid w:val="00BE711C"/>
    <w:rsid w:val="00BE7194"/>
    <w:rsid w:val="00BE7893"/>
    <w:rsid w:val="00BF2084"/>
    <w:rsid w:val="00BF25CF"/>
    <w:rsid w:val="00BF35EA"/>
    <w:rsid w:val="00BF38A0"/>
    <w:rsid w:val="00BF3A5B"/>
    <w:rsid w:val="00BF3B8E"/>
    <w:rsid w:val="00BF3C37"/>
    <w:rsid w:val="00BF43A5"/>
    <w:rsid w:val="00BF4C1A"/>
    <w:rsid w:val="00BF5D35"/>
    <w:rsid w:val="00BF60F4"/>
    <w:rsid w:val="00BF671C"/>
    <w:rsid w:val="00BF706F"/>
    <w:rsid w:val="00BF7680"/>
    <w:rsid w:val="00BF7F80"/>
    <w:rsid w:val="00BF7FD2"/>
    <w:rsid w:val="00C00037"/>
    <w:rsid w:val="00C001C2"/>
    <w:rsid w:val="00C0061B"/>
    <w:rsid w:val="00C00726"/>
    <w:rsid w:val="00C00AC8"/>
    <w:rsid w:val="00C00EC6"/>
    <w:rsid w:val="00C00F22"/>
    <w:rsid w:val="00C01260"/>
    <w:rsid w:val="00C0130A"/>
    <w:rsid w:val="00C01A47"/>
    <w:rsid w:val="00C01AB6"/>
    <w:rsid w:val="00C02069"/>
    <w:rsid w:val="00C02288"/>
    <w:rsid w:val="00C02332"/>
    <w:rsid w:val="00C024AD"/>
    <w:rsid w:val="00C02D35"/>
    <w:rsid w:val="00C03C3C"/>
    <w:rsid w:val="00C03EA0"/>
    <w:rsid w:val="00C03F3F"/>
    <w:rsid w:val="00C04346"/>
    <w:rsid w:val="00C04364"/>
    <w:rsid w:val="00C04E06"/>
    <w:rsid w:val="00C04EB6"/>
    <w:rsid w:val="00C05191"/>
    <w:rsid w:val="00C05600"/>
    <w:rsid w:val="00C0584F"/>
    <w:rsid w:val="00C06C58"/>
    <w:rsid w:val="00C06D05"/>
    <w:rsid w:val="00C070A5"/>
    <w:rsid w:val="00C07D10"/>
    <w:rsid w:val="00C104D5"/>
    <w:rsid w:val="00C10A2C"/>
    <w:rsid w:val="00C10C32"/>
    <w:rsid w:val="00C112C3"/>
    <w:rsid w:val="00C1143E"/>
    <w:rsid w:val="00C11653"/>
    <w:rsid w:val="00C118A0"/>
    <w:rsid w:val="00C11AAB"/>
    <w:rsid w:val="00C11F87"/>
    <w:rsid w:val="00C121EE"/>
    <w:rsid w:val="00C12F1E"/>
    <w:rsid w:val="00C1361C"/>
    <w:rsid w:val="00C13C38"/>
    <w:rsid w:val="00C13F71"/>
    <w:rsid w:val="00C14868"/>
    <w:rsid w:val="00C14A4B"/>
    <w:rsid w:val="00C14AE8"/>
    <w:rsid w:val="00C14B8F"/>
    <w:rsid w:val="00C165ED"/>
    <w:rsid w:val="00C1686F"/>
    <w:rsid w:val="00C16906"/>
    <w:rsid w:val="00C1697B"/>
    <w:rsid w:val="00C16C68"/>
    <w:rsid w:val="00C1722C"/>
    <w:rsid w:val="00C1780F"/>
    <w:rsid w:val="00C20002"/>
    <w:rsid w:val="00C2038C"/>
    <w:rsid w:val="00C204B8"/>
    <w:rsid w:val="00C20645"/>
    <w:rsid w:val="00C2180E"/>
    <w:rsid w:val="00C2207B"/>
    <w:rsid w:val="00C22F64"/>
    <w:rsid w:val="00C24655"/>
    <w:rsid w:val="00C25771"/>
    <w:rsid w:val="00C2580C"/>
    <w:rsid w:val="00C25C7A"/>
    <w:rsid w:val="00C25EF7"/>
    <w:rsid w:val="00C26016"/>
    <w:rsid w:val="00C26111"/>
    <w:rsid w:val="00C269AB"/>
    <w:rsid w:val="00C277A5"/>
    <w:rsid w:val="00C27BD8"/>
    <w:rsid w:val="00C27C9E"/>
    <w:rsid w:val="00C27D1C"/>
    <w:rsid w:val="00C27F66"/>
    <w:rsid w:val="00C30093"/>
    <w:rsid w:val="00C309E2"/>
    <w:rsid w:val="00C316E5"/>
    <w:rsid w:val="00C31853"/>
    <w:rsid w:val="00C322F3"/>
    <w:rsid w:val="00C323F1"/>
    <w:rsid w:val="00C324F7"/>
    <w:rsid w:val="00C330AB"/>
    <w:rsid w:val="00C3416F"/>
    <w:rsid w:val="00C34F9C"/>
    <w:rsid w:val="00C3514A"/>
    <w:rsid w:val="00C358B1"/>
    <w:rsid w:val="00C35B16"/>
    <w:rsid w:val="00C35B37"/>
    <w:rsid w:val="00C375B5"/>
    <w:rsid w:val="00C37E30"/>
    <w:rsid w:val="00C4001D"/>
    <w:rsid w:val="00C40BEF"/>
    <w:rsid w:val="00C40DAC"/>
    <w:rsid w:val="00C412E5"/>
    <w:rsid w:val="00C4133B"/>
    <w:rsid w:val="00C41906"/>
    <w:rsid w:val="00C4214F"/>
    <w:rsid w:val="00C42300"/>
    <w:rsid w:val="00C42679"/>
    <w:rsid w:val="00C4370C"/>
    <w:rsid w:val="00C43899"/>
    <w:rsid w:val="00C438F8"/>
    <w:rsid w:val="00C43BE8"/>
    <w:rsid w:val="00C43D5E"/>
    <w:rsid w:val="00C44127"/>
    <w:rsid w:val="00C44295"/>
    <w:rsid w:val="00C442C0"/>
    <w:rsid w:val="00C45419"/>
    <w:rsid w:val="00C45527"/>
    <w:rsid w:val="00C45BD2"/>
    <w:rsid w:val="00C4638F"/>
    <w:rsid w:val="00C46895"/>
    <w:rsid w:val="00C46AE3"/>
    <w:rsid w:val="00C46C81"/>
    <w:rsid w:val="00C4794F"/>
    <w:rsid w:val="00C479A2"/>
    <w:rsid w:val="00C47CE4"/>
    <w:rsid w:val="00C47D4F"/>
    <w:rsid w:val="00C50443"/>
    <w:rsid w:val="00C50AA6"/>
    <w:rsid w:val="00C51894"/>
    <w:rsid w:val="00C51BE3"/>
    <w:rsid w:val="00C523B0"/>
    <w:rsid w:val="00C52454"/>
    <w:rsid w:val="00C5298B"/>
    <w:rsid w:val="00C52B83"/>
    <w:rsid w:val="00C53F8F"/>
    <w:rsid w:val="00C5416E"/>
    <w:rsid w:val="00C55662"/>
    <w:rsid w:val="00C56293"/>
    <w:rsid w:val="00C60027"/>
    <w:rsid w:val="00C603F7"/>
    <w:rsid w:val="00C606BB"/>
    <w:rsid w:val="00C61108"/>
    <w:rsid w:val="00C6137F"/>
    <w:rsid w:val="00C6186D"/>
    <w:rsid w:val="00C61CD4"/>
    <w:rsid w:val="00C61CFD"/>
    <w:rsid w:val="00C620B6"/>
    <w:rsid w:val="00C6238E"/>
    <w:rsid w:val="00C62448"/>
    <w:rsid w:val="00C63322"/>
    <w:rsid w:val="00C6336F"/>
    <w:rsid w:val="00C646C2"/>
    <w:rsid w:val="00C64983"/>
    <w:rsid w:val="00C64A53"/>
    <w:rsid w:val="00C65668"/>
    <w:rsid w:val="00C65A01"/>
    <w:rsid w:val="00C670E6"/>
    <w:rsid w:val="00C672EA"/>
    <w:rsid w:val="00C67CFB"/>
    <w:rsid w:val="00C7002C"/>
    <w:rsid w:val="00C7111E"/>
    <w:rsid w:val="00C71464"/>
    <w:rsid w:val="00C716D3"/>
    <w:rsid w:val="00C72AD3"/>
    <w:rsid w:val="00C72D86"/>
    <w:rsid w:val="00C73091"/>
    <w:rsid w:val="00C738D8"/>
    <w:rsid w:val="00C73962"/>
    <w:rsid w:val="00C739E7"/>
    <w:rsid w:val="00C73C53"/>
    <w:rsid w:val="00C74A30"/>
    <w:rsid w:val="00C774FA"/>
    <w:rsid w:val="00C77554"/>
    <w:rsid w:val="00C77BA6"/>
    <w:rsid w:val="00C80296"/>
    <w:rsid w:val="00C80374"/>
    <w:rsid w:val="00C80473"/>
    <w:rsid w:val="00C807AB"/>
    <w:rsid w:val="00C80DE1"/>
    <w:rsid w:val="00C81678"/>
    <w:rsid w:val="00C81BE6"/>
    <w:rsid w:val="00C8264A"/>
    <w:rsid w:val="00C826AC"/>
    <w:rsid w:val="00C82CE8"/>
    <w:rsid w:val="00C83646"/>
    <w:rsid w:val="00C83B3A"/>
    <w:rsid w:val="00C83CC8"/>
    <w:rsid w:val="00C84969"/>
    <w:rsid w:val="00C8511D"/>
    <w:rsid w:val="00C85E42"/>
    <w:rsid w:val="00C8614A"/>
    <w:rsid w:val="00C865F9"/>
    <w:rsid w:val="00C86619"/>
    <w:rsid w:val="00C8695A"/>
    <w:rsid w:val="00C86CD4"/>
    <w:rsid w:val="00C86DF4"/>
    <w:rsid w:val="00C872C2"/>
    <w:rsid w:val="00C9013D"/>
    <w:rsid w:val="00C90953"/>
    <w:rsid w:val="00C90AEC"/>
    <w:rsid w:val="00C917C8"/>
    <w:rsid w:val="00C917E2"/>
    <w:rsid w:val="00C9195A"/>
    <w:rsid w:val="00C922C5"/>
    <w:rsid w:val="00C923AD"/>
    <w:rsid w:val="00C924FF"/>
    <w:rsid w:val="00C92C6B"/>
    <w:rsid w:val="00C935FC"/>
    <w:rsid w:val="00C936F8"/>
    <w:rsid w:val="00C93BED"/>
    <w:rsid w:val="00C93FAD"/>
    <w:rsid w:val="00C94103"/>
    <w:rsid w:val="00C94639"/>
    <w:rsid w:val="00C9525D"/>
    <w:rsid w:val="00C9559E"/>
    <w:rsid w:val="00C95DBF"/>
    <w:rsid w:val="00C95E34"/>
    <w:rsid w:val="00C961EA"/>
    <w:rsid w:val="00C9656D"/>
    <w:rsid w:val="00C9679B"/>
    <w:rsid w:val="00C96DAB"/>
    <w:rsid w:val="00C9747C"/>
    <w:rsid w:val="00C979B2"/>
    <w:rsid w:val="00CA0344"/>
    <w:rsid w:val="00CA139C"/>
    <w:rsid w:val="00CA141C"/>
    <w:rsid w:val="00CA1C2D"/>
    <w:rsid w:val="00CA1F3E"/>
    <w:rsid w:val="00CA21F2"/>
    <w:rsid w:val="00CA24F7"/>
    <w:rsid w:val="00CA2730"/>
    <w:rsid w:val="00CA31BD"/>
    <w:rsid w:val="00CA34B2"/>
    <w:rsid w:val="00CA3C56"/>
    <w:rsid w:val="00CA4046"/>
    <w:rsid w:val="00CA434A"/>
    <w:rsid w:val="00CA490A"/>
    <w:rsid w:val="00CA505C"/>
    <w:rsid w:val="00CA5647"/>
    <w:rsid w:val="00CA5A38"/>
    <w:rsid w:val="00CA5C74"/>
    <w:rsid w:val="00CA5E80"/>
    <w:rsid w:val="00CA61CD"/>
    <w:rsid w:val="00CA640B"/>
    <w:rsid w:val="00CA644D"/>
    <w:rsid w:val="00CA6B08"/>
    <w:rsid w:val="00CA6C59"/>
    <w:rsid w:val="00CA72B7"/>
    <w:rsid w:val="00CA78B1"/>
    <w:rsid w:val="00CA7D2A"/>
    <w:rsid w:val="00CA7FA9"/>
    <w:rsid w:val="00CB1C30"/>
    <w:rsid w:val="00CB1F8E"/>
    <w:rsid w:val="00CB213A"/>
    <w:rsid w:val="00CB2270"/>
    <w:rsid w:val="00CB23F1"/>
    <w:rsid w:val="00CB2CD5"/>
    <w:rsid w:val="00CB3000"/>
    <w:rsid w:val="00CB30D7"/>
    <w:rsid w:val="00CB3B27"/>
    <w:rsid w:val="00CB3EE1"/>
    <w:rsid w:val="00CB410A"/>
    <w:rsid w:val="00CB47B2"/>
    <w:rsid w:val="00CB4ADD"/>
    <w:rsid w:val="00CB4D2C"/>
    <w:rsid w:val="00CB5140"/>
    <w:rsid w:val="00CB536E"/>
    <w:rsid w:val="00CB578D"/>
    <w:rsid w:val="00CB6C28"/>
    <w:rsid w:val="00CB6FE4"/>
    <w:rsid w:val="00CB71B1"/>
    <w:rsid w:val="00CB71BC"/>
    <w:rsid w:val="00CB74FA"/>
    <w:rsid w:val="00CB7D69"/>
    <w:rsid w:val="00CC03EF"/>
    <w:rsid w:val="00CC0488"/>
    <w:rsid w:val="00CC063D"/>
    <w:rsid w:val="00CC2182"/>
    <w:rsid w:val="00CC4165"/>
    <w:rsid w:val="00CC430E"/>
    <w:rsid w:val="00CC4775"/>
    <w:rsid w:val="00CC4DC9"/>
    <w:rsid w:val="00CC5882"/>
    <w:rsid w:val="00CC5B5E"/>
    <w:rsid w:val="00CC65CD"/>
    <w:rsid w:val="00CC6BB5"/>
    <w:rsid w:val="00CC6FDF"/>
    <w:rsid w:val="00CC74D4"/>
    <w:rsid w:val="00CC76C8"/>
    <w:rsid w:val="00CD05BD"/>
    <w:rsid w:val="00CD1685"/>
    <w:rsid w:val="00CD18E4"/>
    <w:rsid w:val="00CD1F07"/>
    <w:rsid w:val="00CD2107"/>
    <w:rsid w:val="00CD227B"/>
    <w:rsid w:val="00CD2643"/>
    <w:rsid w:val="00CD2A57"/>
    <w:rsid w:val="00CD3768"/>
    <w:rsid w:val="00CD41C0"/>
    <w:rsid w:val="00CD425D"/>
    <w:rsid w:val="00CD43CF"/>
    <w:rsid w:val="00CD46CA"/>
    <w:rsid w:val="00CD49BF"/>
    <w:rsid w:val="00CD5481"/>
    <w:rsid w:val="00CD74D7"/>
    <w:rsid w:val="00CE04E7"/>
    <w:rsid w:val="00CE0933"/>
    <w:rsid w:val="00CE0DC6"/>
    <w:rsid w:val="00CE0E8E"/>
    <w:rsid w:val="00CE1450"/>
    <w:rsid w:val="00CE1B01"/>
    <w:rsid w:val="00CE1C3C"/>
    <w:rsid w:val="00CE25EA"/>
    <w:rsid w:val="00CE2F38"/>
    <w:rsid w:val="00CE30AC"/>
    <w:rsid w:val="00CE3556"/>
    <w:rsid w:val="00CE44A5"/>
    <w:rsid w:val="00CE4816"/>
    <w:rsid w:val="00CE4D84"/>
    <w:rsid w:val="00CE4DCB"/>
    <w:rsid w:val="00CE5045"/>
    <w:rsid w:val="00CE522C"/>
    <w:rsid w:val="00CE54E8"/>
    <w:rsid w:val="00CE570E"/>
    <w:rsid w:val="00CE5A3B"/>
    <w:rsid w:val="00CE5F88"/>
    <w:rsid w:val="00CE601F"/>
    <w:rsid w:val="00CE6173"/>
    <w:rsid w:val="00CE6280"/>
    <w:rsid w:val="00CE656B"/>
    <w:rsid w:val="00CE66B6"/>
    <w:rsid w:val="00CE7102"/>
    <w:rsid w:val="00CF0579"/>
    <w:rsid w:val="00CF0763"/>
    <w:rsid w:val="00CF0C4C"/>
    <w:rsid w:val="00CF25D3"/>
    <w:rsid w:val="00CF2E9B"/>
    <w:rsid w:val="00CF3494"/>
    <w:rsid w:val="00CF3594"/>
    <w:rsid w:val="00CF3DA4"/>
    <w:rsid w:val="00CF3E58"/>
    <w:rsid w:val="00CF4B80"/>
    <w:rsid w:val="00CF4DA3"/>
    <w:rsid w:val="00CF5662"/>
    <w:rsid w:val="00CF5FBE"/>
    <w:rsid w:val="00CF6725"/>
    <w:rsid w:val="00CF77BB"/>
    <w:rsid w:val="00CF7D20"/>
    <w:rsid w:val="00D00020"/>
    <w:rsid w:val="00D00239"/>
    <w:rsid w:val="00D00478"/>
    <w:rsid w:val="00D009EC"/>
    <w:rsid w:val="00D0122C"/>
    <w:rsid w:val="00D01EA9"/>
    <w:rsid w:val="00D01FEA"/>
    <w:rsid w:val="00D02034"/>
    <w:rsid w:val="00D02D08"/>
    <w:rsid w:val="00D02DCA"/>
    <w:rsid w:val="00D03C7E"/>
    <w:rsid w:val="00D03DDB"/>
    <w:rsid w:val="00D03E98"/>
    <w:rsid w:val="00D046BF"/>
    <w:rsid w:val="00D04CF9"/>
    <w:rsid w:val="00D04CFF"/>
    <w:rsid w:val="00D05499"/>
    <w:rsid w:val="00D056C4"/>
    <w:rsid w:val="00D05A8F"/>
    <w:rsid w:val="00D05D17"/>
    <w:rsid w:val="00D0610F"/>
    <w:rsid w:val="00D06649"/>
    <w:rsid w:val="00D06BF2"/>
    <w:rsid w:val="00D070F0"/>
    <w:rsid w:val="00D07DF0"/>
    <w:rsid w:val="00D1020F"/>
    <w:rsid w:val="00D10F96"/>
    <w:rsid w:val="00D11075"/>
    <w:rsid w:val="00D11A12"/>
    <w:rsid w:val="00D12831"/>
    <w:rsid w:val="00D12E04"/>
    <w:rsid w:val="00D13CFF"/>
    <w:rsid w:val="00D1401F"/>
    <w:rsid w:val="00D14268"/>
    <w:rsid w:val="00D14A4A"/>
    <w:rsid w:val="00D14EEF"/>
    <w:rsid w:val="00D1662C"/>
    <w:rsid w:val="00D16D39"/>
    <w:rsid w:val="00D17114"/>
    <w:rsid w:val="00D17529"/>
    <w:rsid w:val="00D17555"/>
    <w:rsid w:val="00D17E15"/>
    <w:rsid w:val="00D17FB0"/>
    <w:rsid w:val="00D2047B"/>
    <w:rsid w:val="00D21322"/>
    <w:rsid w:val="00D21F7E"/>
    <w:rsid w:val="00D22785"/>
    <w:rsid w:val="00D233D1"/>
    <w:rsid w:val="00D239F0"/>
    <w:rsid w:val="00D23B0B"/>
    <w:rsid w:val="00D23DB9"/>
    <w:rsid w:val="00D24AC2"/>
    <w:rsid w:val="00D24DCB"/>
    <w:rsid w:val="00D25531"/>
    <w:rsid w:val="00D258AC"/>
    <w:rsid w:val="00D25FF7"/>
    <w:rsid w:val="00D2692D"/>
    <w:rsid w:val="00D26A38"/>
    <w:rsid w:val="00D26CEA"/>
    <w:rsid w:val="00D270D9"/>
    <w:rsid w:val="00D27342"/>
    <w:rsid w:val="00D27693"/>
    <w:rsid w:val="00D27F1F"/>
    <w:rsid w:val="00D30474"/>
    <w:rsid w:val="00D31176"/>
    <w:rsid w:val="00D3169F"/>
    <w:rsid w:val="00D32056"/>
    <w:rsid w:val="00D32394"/>
    <w:rsid w:val="00D32B9D"/>
    <w:rsid w:val="00D32C53"/>
    <w:rsid w:val="00D330B7"/>
    <w:rsid w:val="00D33A86"/>
    <w:rsid w:val="00D34234"/>
    <w:rsid w:val="00D34D01"/>
    <w:rsid w:val="00D35BBB"/>
    <w:rsid w:val="00D360D1"/>
    <w:rsid w:val="00D3623A"/>
    <w:rsid w:val="00D36568"/>
    <w:rsid w:val="00D36B54"/>
    <w:rsid w:val="00D36B55"/>
    <w:rsid w:val="00D36C87"/>
    <w:rsid w:val="00D3757B"/>
    <w:rsid w:val="00D378EA"/>
    <w:rsid w:val="00D37CEA"/>
    <w:rsid w:val="00D40292"/>
    <w:rsid w:val="00D40387"/>
    <w:rsid w:val="00D40AB0"/>
    <w:rsid w:val="00D4100F"/>
    <w:rsid w:val="00D41A1A"/>
    <w:rsid w:val="00D4206C"/>
    <w:rsid w:val="00D42398"/>
    <w:rsid w:val="00D42666"/>
    <w:rsid w:val="00D426AC"/>
    <w:rsid w:val="00D4270D"/>
    <w:rsid w:val="00D4275D"/>
    <w:rsid w:val="00D42BE0"/>
    <w:rsid w:val="00D43520"/>
    <w:rsid w:val="00D43F1F"/>
    <w:rsid w:val="00D43FEB"/>
    <w:rsid w:val="00D44CEF"/>
    <w:rsid w:val="00D451A5"/>
    <w:rsid w:val="00D4524E"/>
    <w:rsid w:val="00D45BDF"/>
    <w:rsid w:val="00D4605A"/>
    <w:rsid w:val="00D4608C"/>
    <w:rsid w:val="00D461B0"/>
    <w:rsid w:val="00D46CDE"/>
    <w:rsid w:val="00D46D1B"/>
    <w:rsid w:val="00D46FDC"/>
    <w:rsid w:val="00D47005"/>
    <w:rsid w:val="00D47594"/>
    <w:rsid w:val="00D47CC7"/>
    <w:rsid w:val="00D47E88"/>
    <w:rsid w:val="00D47F2E"/>
    <w:rsid w:val="00D50231"/>
    <w:rsid w:val="00D5095B"/>
    <w:rsid w:val="00D50B65"/>
    <w:rsid w:val="00D5121D"/>
    <w:rsid w:val="00D51BB7"/>
    <w:rsid w:val="00D51EC0"/>
    <w:rsid w:val="00D5254C"/>
    <w:rsid w:val="00D52B45"/>
    <w:rsid w:val="00D52C50"/>
    <w:rsid w:val="00D52E28"/>
    <w:rsid w:val="00D532EA"/>
    <w:rsid w:val="00D53467"/>
    <w:rsid w:val="00D545A5"/>
    <w:rsid w:val="00D54613"/>
    <w:rsid w:val="00D54B78"/>
    <w:rsid w:val="00D55059"/>
    <w:rsid w:val="00D55CE9"/>
    <w:rsid w:val="00D5652E"/>
    <w:rsid w:val="00D56874"/>
    <w:rsid w:val="00D56AA8"/>
    <w:rsid w:val="00D56DCA"/>
    <w:rsid w:val="00D571FA"/>
    <w:rsid w:val="00D57384"/>
    <w:rsid w:val="00D5795F"/>
    <w:rsid w:val="00D60087"/>
    <w:rsid w:val="00D60552"/>
    <w:rsid w:val="00D60B39"/>
    <w:rsid w:val="00D61258"/>
    <w:rsid w:val="00D61692"/>
    <w:rsid w:val="00D61CB0"/>
    <w:rsid w:val="00D61CE0"/>
    <w:rsid w:val="00D6216A"/>
    <w:rsid w:val="00D62199"/>
    <w:rsid w:val="00D623EE"/>
    <w:rsid w:val="00D62D9F"/>
    <w:rsid w:val="00D639EB"/>
    <w:rsid w:val="00D63D6D"/>
    <w:rsid w:val="00D6460C"/>
    <w:rsid w:val="00D657C7"/>
    <w:rsid w:val="00D65837"/>
    <w:rsid w:val="00D659BF"/>
    <w:rsid w:val="00D65C9F"/>
    <w:rsid w:val="00D65DE7"/>
    <w:rsid w:val="00D664C4"/>
    <w:rsid w:val="00D6656C"/>
    <w:rsid w:val="00D666AB"/>
    <w:rsid w:val="00D67A24"/>
    <w:rsid w:val="00D67A46"/>
    <w:rsid w:val="00D67C10"/>
    <w:rsid w:val="00D70740"/>
    <w:rsid w:val="00D71C1C"/>
    <w:rsid w:val="00D72315"/>
    <w:rsid w:val="00D72329"/>
    <w:rsid w:val="00D723FF"/>
    <w:rsid w:val="00D724B3"/>
    <w:rsid w:val="00D729EC"/>
    <w:rsid w:val="00D72A5B"/>
    <w:rsid w:val="00D72BD6"/>
    <w:rsid w:val="00D72C03"/>
    <w:rsid w:val="00D72C93"/>
    <w:rsid w:val="00D72D3E"/>
    <w:rsid w:val="00D731AF"/>
    <w:rsid w:val="00D734F9"/>
    <w:rsid w:val="00D7389E"/>
    <w:rsid w:val="00D73ED0"/>
    <w:rsid w:val="00D74650"/>
    <w:rsid w:val="00D746CF"/>
    <w:rsid w:val="00D75029"/>
    <w:rsid w:val="00D751E9"/>
    <w:rsid w:val="00D756B9"/>
    <w:rsid w:val="00D7635D"/>
    <w:rsid w:val="00D76F72"/>
    <w:rsid w:val="00D770FA"/>
    <w:rsid w:val="00D77AF1"/>
    <w:rsid w:val="00D807EB"/>
    <w:rsid w:val="00D81098"/>
    <w:rsid w:val="00D812F3"/>
    <w:rsid w:val="00D81F80"/>
    <w:rsid w:val="00D82650"/>
    <w:rsid w:val="00D82796"/>
    <w:rsid w:val="00D82B3B"/>
    <w:rsid w:val="00D82F01"/>
    <w:rsid w:val="00D833EF"/>
    <w:rsid w:val="00D84164"/>
    <w:rsid w:val="00D845BF"/>
    <w:rsid w:val="00D8466A"/>
    <w:rsid w:val="00D84E7F"/>
    <w:rsid w:val="00D8534B"/>
    <w:rsid w:val="00D856FC"/>
    <w:rsid w:val="00D862BF"/>
    <w:rsid w:val="00D87783"/>
    <w:rsid w:val="00D87B8E"/>
    <w:rsid w:val="00D90389"/>
    <w:rsid w:val="00D906D3"/>
    <w:rsid w:val="00D90905"/>
    <w:rsid w:val="00D90B52"/>
    <w:rsid w:val="00D923EE"/>
    <w:rsid w:val="00D926B5"/>
    <w:rsid w:val="00D92A8B"/>
    <w:rsid w:val="00D93403"/>
    <w:rsid w:val="00D940EB"/>
    <w:rsid w:val="00D94A7C"/>
    <w:rsid w:val="00D94D8C"/>
    <w:rsid w:val="00D9514F"/>
    <w:rsid w:val="00D95B22"/>
    <w:rsid w:val="00D972B5"/>
    <w:rsid w:val="00D97C13"/>
    <w:rsid w:val="00D97FD2"/>
    <w:rsid w:val="00DA005F"/>
    <w:rsid w:val="00DA094E"/>
    <w:rsid w:val="00DA0AB9"/>
    <w:rsid w:val="00DA113A"/>
    <w:rsid w:val="00DA2505"/>
    <w:rsid w:val="00DA2A2C"/>
    <w:rsid w:val="00DA2E52"/>
    <w:rsid w:val="00DA34F6"/>
    <w:rsid w:val="00DA36CD"/>
    <w:rsid w:val="00DA3931"/>
    <w:rsid w:val="00DA3CEE"/>
    <w:rsid w:val="00DA453F"/>
    <w:rsid w:val="00DA59F9"/>
    <w:rsid w:val="00DA5F6B"/>
    <w:rsid w:val="00DA6532"/>
    <w:rsid w:val="00DA6AC7"/>
    <w:rsid w:val="00DA7093"/>
    <w:rsid w:val="00DA718A"/>
    <w:rsid w:val="00DA7561"/>
    <w:rsid w:val="00DA7846"/>
    <w:rsid w:val="00DB00D4"/>
    <w:rsid w:val="00DB0437"/>
    <w:rsid w:val="00DB067B"/>
    <w:rsid w:val="00DB0AA1"/>
    <w:rsid w:val="00DB2453"/>
    <w:rsid w:val="00DB2E2B"/>
    <w:rsid w:val="00DB2F03"/>
    <w:rsid w:val="00DB3085"/>
    <w:rsid w:val="00DB36D7"/>
    <w:rsid w:val="00DB4006"/>
    <w:rsid w:val="00DB43BB"/>
    <w:rsid w:val="00DB4521"/>
    <w:rsid w:val="00DB4B19"/>
    <w:rsid w:val="00DB4C1A"/>
    <w:rsid w:val="00DB4CD4"/>
    <w:rsid w:val="00DB4FBD"/>
    <w:rsid w:val="00DB512D"/>
    <w:rsid w:val="00DB6618"/>
    <w:rsid w:val="00DB668D"/>
    <w:rsid w:val="00DB6739"/>
    <w:rsid w:val="00DB6B65"/>
    <w:rsid w:val="00DB6BE9"/>
    <w:rsid w:val="00DB6F5C"/>
    <w:rsid w:val="00DB704F"/>
    <w:rsid w:val="00DB7FFC"/>
    <w:rsid w:val="00DC00BC"/>
    <w:rsid w:val="00DC0342"/>
    <w:rsid w:val="00DC0603"/>
    <w:rsid w:val="00DC110A"/>
    <w:rsid w:val="00DC1335"/>
    <w:rsid w:val="00DC16C2"/>
    <w:rsid w:val="00DC189C"/>
    <w:rsid w:val="00DC1DAD"/>
    <w:rsid w:val="00DC1E15"/>
    <w:rsid w:val="00DC2038"/>
    <w:rsid w:val="00DC2233"/>
    <w:rsid w:val="00DC2288"/>
    <w:rsid w:val="00DC23CA"/>
    <w:rsid w:val="00DC2D64"/>
    <w:rsid w:val="00DC4428"/>
    <w:rsid w:val="00DC524A"/>
    <w:rsid w:val="00DC5645"/>
    <w:rsid w:val="00DC5830"/>
    <w:rsid w:val="00DC5ADD"/>
    <w:rsid w:val="00DC5E22"/>
    <w:rsid w:val="00DC707D"/>
    <w:rsid w:val="00DC70E0"/>
    <w:rsid w:val="00DC70E1"/>
    <w:rsid w:val="00DC7FE9"/>
    <w:rsid w:val="00DD0033"/>
    <w:rsid w:val="00DD0225"/>
    <w:rsid w:val="00DD03BE"/>
    <w:rsid w:val="00DD0799"/>
    <w:rsid w:val="00DD1232"/>
    <w:rsid w:val="00DD1527"/>
    <w:rsid w:val="00DD2141"/>
    <w:rsid w:val="00DD2A25"/>
    <w:rsid w:val="00DD2C1F"/>
    <w:rsid w:val="00DD3046"/>
    <w:rsid w:val="00DD3145"/>
    <w:rsid w:val="00DD3516"/>
    <w:rsid w:val="00DD3E23"/>
    <w:rsid w:val="00DD47B9"/>
    <w:rsid w:val="00DD4B3B"/>
    <w:rsid w:val="00DD52C3"/>
    <w:rsid w:val="00DD55AF"/>
    <w:rsid w:val="00DD57E3"/>
    <w:rsid w:val="00DD6508"/>
    <w:rsid w:val="00DD6C38"/>
    <w:rsid w:val="00DD6DC3"/>
    <w:rsid w:val="00DD7135"/>
    <w:rsid w:val="00DD71B3"/>
    <w:rsid w:val="00DE0175"/>
    <w:rsid w:val="00DE104F"/>
    <w:rsid w:val="00DE1233"/>
    <w:rsid w:val="00DE2B82"/>
    <w:rsid w:val="00DE37F4"/>
    <w:rsid w:val="00DE4158"/>
    <w:rsid w:val="00DE48B9"/>
    <w:rsid w:val="00DE4DBB"/>
    <w:rsid w:val="00DE4FEC"/>
    <w:rsid w:val="00DE51F2"/>
    <w:rsid w:val="00DE5BBE"/>
    <w:rsid w:val="00DE5CB3"/>
    <w:rsid w:val="00DE5E8A"/>
    <w:rsid w:val="00DE60AB"/>
    <w:rsid w:val="00DE66A1"/>
    <w:rsid w:val="00DE6849"/>
    <w:rsid w:val="00DE6B5C"/>
    <w:rsid w:val="00DE6FE8"/>
    <w:rsid w:val="00DE7BFE"/>
    <w:rsid w:val="00DF000D"/>
    <w:rsid w:val="00DF023F"/>
    <w:rsid w:val="00DF0907"/>
    <w:rsid w:val="00DF0997"/>
    <w:rsid w:val="00DF0B1B"/>
    <w:rsid w:val="00DF0FDE"/>
    <w:rsid w:val="00DF152B"/>
    <w:rsid w:val="00DF2402"/>
    <w:rsid w:val="00DF280D"/>
    <w:rsid w:val="00DF2DF7"/>
    <w:rsid w:val="00DF362D"/>
    <w:rsid w:val="00DF4E17"/>
    <w:rsid w:val="00DF532F"/>
    <w:rsid w:val="00DF5771"/>
    <w:rsid w:val="00DF5E14"/>
    <w:rsid w:val="00DF6A13"/>
    <w:rsid w:val="00DF6CF2"/>
    <w:rsid w:val="00DF71F0"/>
    <w:rsid w:val="00DF72CE"/>
    <w:rsid w:val="00DF78EA"/>
    <w:rsid w:val="00DF793C"/>
    <w:rsid w:val="00DF7A51"/>
    <w:rsid w:val="00E007A5"/>
    <w:rsid w:val="00E0117A"/>
    <w:rsid w:val="00E0272C"/>
    <w:rsid w:val="00E03C67"/>
    <w:rsid w:val="00E03E88"/>
    <w:rsid w:val="00E04A1D"/>
    <w:rsid w:val="00E04F99"/>
    <w:rsid w:val="00E054FB"/>
    <w:rsid w:val="00E05541"/>
    <w:rsid w:val="00E061EA"/>
    <w:rsid w:val="00E07E2E"/>
    <w:rsid w:val="00E1088B"/>
    <w:rsid w:val="00E10F8D"/>
    <w:rsid w:val="00E113C1"/>
    <w:rsid w:val="00E11720"/>
    <w:rsid w:val="00E125C7"/>
    <w:rsid w:val="00E1270F"/>
    <w:rsid w:val="00E129B5"/>
    <w:rsid w:val="00E12A61"/>
    <w:rsid w:val="00E1312C"/>
    <w:rsid w:val="00E13316"/>
    <w:rsid w:val="00E13767"/>
    <w:rsid w:val="00E14DE6"/>
    <w:rsid w:val="00E14F14"/>
    <w:rsid w:val="00E153AF"/>
    <w:rsid w:val="00E15483"/>
    <w:rsid w:val="00E15741"/>
    <w:rsid w:val="00E159B3"/>
    <w:rsid w:val="00E1642D"/>
    <w:rsid w:val="00E1652F"/>
    <w:rsid w:val="00E16558"/>
    <w:rsid w:val="00E166B8"/>
    <w:rsid w:val="00E16A42"/>
    <w:rsid w:val="00E16AF4"/>
    <w:rsid w:val="00E16CA0"/>
    <w:rsid w:val="00E16CD5"/>
    <w:rsid w:val="00E16DCC"/>
    <w:rsid w:val="00E17698"/>
    <w:rsid w:val="00E17BA1"/>
    <w:rsid w:val="00E20BF2"/>
    <w:rsid w:val="00E2149A"/>
    <w:rsid w:val="00E21601"/>
    <w:rsid w:val="00E21690"/>
    <w:rsid w:val="00E21B89"/>
    <w:rsid w:val="00E225A7"/>
    <w:rsid w:val="00E2291B"/>
    <w:rsid w:val="00E22A6F"/>
    <w:rsid w:val="00E23255"/>
    <w:rsid w:val="00E23D2B"/>
    <w:rsid w:val="00E244D3"/>
    <w:rsid w:val="00E24F61"/>
    <w:rsid w:val="00E24FA6"/>
    <w:rsid w:val="00E251C2"/>
    <w:rsid w:val="00E254FD"/>
    <w:rsid w:val="00E258C8"/>
    <w:rsid w:val="00E25C14"/>
    <w:rsid w:val="00E25C77"/>
    <w:rsid w:val="00E25E13"/>
    <w:rsid w:val="00E2617B"/>
    <w:rsid w:val="00E261BC"/>
    <w:rsid w:val="00E2630B"/>
    <w:rsid w:val="00E26756"/>
    <w:rsid w:val="00E26EE9"/>
    <w:rsid w:val="00E27FFC"/>
    <w:rsid w:val="00E308D8"/>
    <w:rsid w:val="00E30CD5"/>
    <w:rsid w:val="00E31045"/>
    <w:rsid w:val="00E31438"/>
    <w:rsid w:val="00E3172C"/>
    <w:rsid w:val="00E3189B"/>
    <w:rsid w:val="00E31ACC"/>
    <w:rsid w:val="00E321B5"/>
    <w:rsid w:val="00E32AE2"/>
    <w:rsid w:val="00E32EE7"/>
    <w:rsid w:val="00E3342B"/>
    <w:rsid w:val="00E334C4"/>
    <w:rsid w:val="00E34533"/>
    <w:rsid w:val="00E35007"/>
    <w:rsid w:val="00E3507C"/>
    <w:rsid w:val="00E3515A"/>
    <w:rsid w:val="00E353F6"/>
    <w:rsid w:val="00E359C8"/>
    <w:rsid w:val="00E35F16"/>
    <w:rsid w:val="00E360E1"/>
    <w:rsid w:val="00E361D2"/>
    <w:rsid w:val="00E36488"/>
    <w:rsid w:val="00E36DAA"/>
    <w:rsid w:val="00E37220"/>
    <w:rsid w:val="00E37F7F"/>
    <w:rsid w:val="00E409CA"/>
    <w:rsid w:val="00E40C27"/>
    <w:rsid w:val="00E411AC"/>
    <w:rsid w:val="00E41234"/>
    <w:rsid w:val="00E418DD"/>
    <w:rsid w:val="00E426EB"/>
    <w:rsid w:val="00E4345C"/>
    <w:rsid w:val="00E43564"/>
    <w:rsid w:val="00E44638"/>
    <w:rsid w:val="00E446D8"/>
    <w:rsid w:val="00E44FBF"/>
    <w:rsid w:val="00E4551D"/>
    <w:rsid w:val="00E463D5"/>
    <w:rsid w:val="00E46596"/>
    <w:rsid w:val="00E466A9"/>
    <w:rsid w:val="00E46F11"/>
    <w:rsid w:val="00E47387"/>
    <w:rsid w:val="00E473C9"/>
    <w:rsid w:val="00E474C5"/>
    <w:rsid w:val="00E50676"/>
    <w:rsid w:val="00E509BD"/>
    <w:rsid w:val="00E510F3"/>
    <w:rsid w:val="00E51443"/>
    <w:rsid w:val="00E51A05"/>
    <w:rsid w:val="00E51EBD"/>
    <w:rsid w:val="00E521AF"/>
    <w:rsid w:val="00E5279E"/>
    <w:rsid w:val="00E52934"/>
    <w:rsid w:val="00E52A31"/>
    <w:rsid w:val="00E54325"/>
    <w:rsid w:val="00E54666"/>
    <w:rsid w:val="00E54C02"/>
    <w:rsid w:val="00E55CCB"/>
    <w:rsid w:val="00E56574"/>
    <w:rsid w:val="00E5688D"/>
    <w:rsid w:val="00E56CA7"/>
    <w:rsid w:val="00E57298"/>
    <w:rsid w:val="00E5754A"/>
    <w:rsid w:val="00E600A3"/>
    <w:rsid w:val="00E6029A"/>
    <w:rsid w:val="00E60A37"/>
    <w:rsid w:val="00E60C2D"/>
    <w:rsid w:val="00E60D1F"/>
    <w:rsid w:val="00E61806"/>
    <w:rsid w:val="00E618E4"/>
    <w:rsid w:val="00E62B7E"/>
    <w:rsid w:val="00E62D10"/>
    <w:rsid w:val="00E63D8C"/>
    <w:rsid w:val="00E64B2E"/>
    <w:rsid w:val="00E6597A"/>
    <w:rsid w:val="00E65E42"/>
    <w:rsid w:val="00E660B4"/>
    <w:rsid w:val="00E66716"/>
    <w:rsid w:val="00E66DB1"/>
    <w:rsid w:val="00E66DE5"/>
    <w:rsid w:val="00E66E81"/>
    <w:rsid w:val="00E67C04"/>
    <w:rsid w:val="00E67CAA"/>
    <w:rsid w:val="00E704B9"/>
    <w:rsid w:val="00E717DA"/>
    <w:rsid w:val="00E7287C"/>
    <w:rsid w:val="00E728C2"/>
    <w:rsid w:val="00E7351A"/>
    <w:rsid w:val="00E73F4C"/>
    <w:rsid w:val="00E7416D"/>
    <w:rsid w:val="00E7422C"/>
    <w:rsid w:val="00E74420"/>
    <w:rsid w:val="00E746C8"/>
    <w:rsid w:val="00E752DE"/>
    <w:rsid w:val="00E7572A"/>
    <w:rsid w:val="00E75915"/>
    <w:rsid w:val="00E75C44"/>
    <w:rsid w:val="00E76278"/>
    <w:rsid w:val="00E76AD9"/>
    <w:rsid w:val="00E76C4D"/>
    <w:rsid w:val="00E76D9D"/>
    <w:rsid w:val="00E772F6"/>
    <w:rsid w:val="00E778A0"/>
    <w:rsid w:val="00E8015B"/>
    <w:rsid w:val="00E80ADF"/>
    <w:rsid w:val="00E81129"/>
    <w:rsid w:val="00E81990"/>
    <w:rsid w:val="00E81B55"/>
    <w:rsid w:val="00E81BFF"/>
    <w:rsid w:val="00E82655"/>
    <w:rsid w:val="00E82F2C"/>
    <w:rsid w:val="00E83366"/>
    <w:rsid w:val="00E83A1A"/>
    <w:rsid w:val="00E83C8C"/>
    <w:rsid w:val="00E83D44"/>
    <w:rsid w:val="00E83D51"/>
    <w:rsid w:val="00E83DA7"/>
    <w:rsid w:val="00E84BBA"/>
    <w:rsid w:val="00E84D1A"/>
    <w:rsid w:val="00E84FF4"/>
    <w:rsid w:val="00E852F0"/>
    <w:rsid w:val="00E85447"/>
    <w:rsid w:val="00E859CC"/>
    <w:rsid w:val="00E85C84"/>
    <w:rsid w:val="00E86413"/>
    <w:rsid w:val="00E8677E"/>
    <w:rsid w:val="00E86D80"/>
    <w:rsid w:val="00E904E5"/>
    <w:rsid w:val="00E907CA"/>
    <w:rsid w:val="00E908B0"/>
    <w:rsid w:val="00E90A66"/>
    <w:rsid w:val="00E90AD4"/>
    <w:rsid w:val="00E91488"/>
    <w:rsid w:val="00E9152A"/>
    <w:rsid w:val="00E92182"/>
    <w:rsid w:val="00E92594"/>
    <w:rsid w:val="00E92D06"/>
    <w:rsid w:val="00E93434"/>
    <w:rsid w:val="00E93586"/>
    <w:rsid w:val="00E9366F"/>
    <w:rsid w:val="00E936A8"/>
    <w:rsid w:val="00E94BC8"/>
    <w:rsid w:val="00E94C73"/>
    <w:rsid w:val="00E94C91"/>
    <w:rsid w:val="00E9578D"/>
    <w:rsid w:val="00E96211"/>
    <w:rsid w:val="00E97557"/>
    <w:rsid w:val="00E97B63"/>
    <w:rsid w:val="00E97FFC"/>
    <w:rsid w:val="00EA0646"/>
    <w:rsid w:val="00EA07AA"/>
    <w:rsid w:val="00EA07C1"/>
    <w:rsid w:val="00EA09EF"/>
    <w:rsid w:val="00EA15B9"/>
    <w:rsid w:val="00EA1E76"/>
    <w:rsid w:val="00EA2408"/>
    <w:rsid w:val="00EA273D"/>
    <w:rsid w:val="00EA2A92"/>
    <w:rsid w:val="00EA2B40"/>
    <w:rsid w:val="00EA2B72"/>
    <w:rsid w:val="00EA424B"/>
    <w:rsid w:val="00EA4338"/>
    <w:rsid w:val="00EA43EB"/>
    <w:rsid w:val="00EA4B06"/>
    <w:rsid w:val="00EA58E6"/>
    <w:rsid w:val="00EA5C5B"/>
    <w:rsid w:val="00EA5F46"/>
    <w:rsid w:val="00EA6189"/>
    <w:rsid w:val="00EA6775"/>
    <w:rsid w:val="00EA70B6"/>
    <w:rsid w:val="00EA763B"/>
    <w:rsid w:val="00EA777E"/>
    <w:rsid w:val="00EA7C86"/>
    <w:rsid w:val="00EA7D0F"/>
    <w:rsid w:val="00EB1114"/>
    <w:rsid w:val="00EB1352"/>
    <w:rsid w:val="00EB1D49"/>
    <w:rsid w:val="00EB1FC0"/>
    <w:rsid w:val="00EB21D5"/>
    <w:rsid w:val="00EB3013"/>
    <w:rsid w:val="00EB34E2"/>
    <w:rsid w:val="00EB3C01"/>
    <w:rsid w:val="00EB4149"/>
    <w:rsid w:val="00EB441B"/>
    <w:rsid w:val="00EB454B"/>
    <w:rsid w:val="00EB4B0F"/>
    <w:rsid w:val="00EB4EB3"/>
    <w:rsid w:val="00EB4F68"/>
    <w:rsid w:val="00EB4FBE"/>
    <w:rsid w:val="00EB5178"/>
    <w:rsid w:val="00EB51D2"/>
    <w:rsid w:val="00EB5396"/>
    <w:rsid w:val="00EB5632"/>
    <w:rsid w:val="00EB5FC5"/>
    <w:rsid w:val="00EB61CB"/>
    <w:rsid w:val="00EB6202"/>
    <w:rsid w:val="00EB7C1D"/>
    <w:rsid w:val="00EB7E0B"/>
    <w:rsid w:val="00EC0BE2"/>
    <w:rsid w:val="00EC0C1B"/>
    <w:rsid w:val="00EC0C43"/>
    <w:rsid w:val="00EC10DF"/>
    <w:rsid w:val="00EC161E"/>
    <w:rsid w:val="00EC198D"/>
    <w:rsid w:val="00EC1A80"/>
    <w:rsid w:val="00EC1FE4"/>
    <w:rsid w:val="00EC2C59"/>
    <w:rsid w:val="00EC3D24"/>
    <w:rsid w:val="00EC45C3"/>
    <w:rsid w:val="00EC52A2"/>
    <w:rsid w:val="00EC58D7"/>
    <w:rsid w:val="00EC62E3"/>
    <w:rsid w:val="00EC668F"/>
    <w:rsid w:val="00EC68CB"/>
    <w:rsid w:val="00EC6C1B"/>
    <w:rsid w:val="00EC6F64"/>
    <w:rsid w:val="00EC77CA"/>
    <w:rsid w:val="00EC7E43"/>
    <w:rsid w:val="00EC7F13"/>
    <w:rsid w:val="00ED03CE"/>
    <w:rsid w:val="00ED0ABF"/>
    <w:rsid w:val="00ED0C13"/>
    <w:rsid w:val="00ED1881"/>
    <w:rsid w:val="00ED18CC"/>
    <w:rsid w:val="00ED1A65"/>
    <w:rsid w:val="00ED1D01"/>
    <w:rsid w:val="00ED2850"/>
    <w:rsid w:val="00ED2943"/>
    <w:rsid w:val="00ED380B"/>
    <w:rsid w:val="00ED53C8"/>
    <w:rsid w:val="00ED544D"/>
    <w:rsid w:val="00ED54D6"/>
    <w:rsid w:val="00ED56D9"/>
    <w:rsid w:val="00ED5DEA"/>
    <w:rsid w:val="00ED631E"/>
    <w:rsid w:val="00ED679D"/>
    <w:rsid w:val="00ED69B3"/>
    <w:rsid w:val="00ED7755"/>
    <w:rsid w:val="00ED7E3A"/>
    <w:rsid w:val="00ED7E42"/>
    <w:rsid w:val="00EE0929"/>
    <w:rsid w:val="00EE117B"/>
    <w:rsid w:val="00EE131D"/>
    <w:rsid w:val="00EE139E"/>
    <w:rsid w:val="00EE151D"/>
    <w:rsid w:val="00EE21A0"/>
    <w:rsid w:val="00EE238C"/>
    <w:rsid w:val="00EE2622"/>
    <w:rsid w:val="00EE282C"/>
    <w:rsid w:val="00EE2995"/>
    <w:rsid w:val="00EE2D77"/>
    <w:rsid w:val="00EE4D04"/>
    <w:rsid w:val="00EE550F"/>
    <w:rsid w:val="00EE5576"/>
    <w:rsid w:val="00EE5A97"/>
    <w:rsid w:val="00EE5AFF"/>
    <w:rsid w:val="00EE5F07"/>
    <w:rsid w:val="00EE5F90"/>
    <w:rsid w:val="00EE7156"/>
    <w:rsid w:val="00EE77F3"/>
    <w:rsid w:val="00EE7DAF"/>
    <w:rsid w:val="00EE7E63"/>
    <w:rsid w:val="00EE7FFC"/>
    <w:rsid w:val="00EF0205"/>
    <w:rsid w:val="00EF06E2"/>
    <w:rsid w:val="00EF0770"/>
    <w:rsid w:val="00EF110F"/>
    <w:rsid w:val="00EF140D"/>
    <w:rsid w:val="00EF2556"/>
    <w:rsid w:val="00EF256D"/>
    <w:rsid w:val="00EF28DF"/>
    <w:rsid w:val="00EF2BB9"/>
    <w:rsid w:val="00EF37D8"/>
    <w:rsid w:val="00EF4651"/>
    <w:rsid w:val="00EF5789"/>
    <w:rsid w:val="00EF5FC0"/>
    <w:rsid w:val="00EF6030"/>
    <w:rsid w:val="00EF61B7"/>
    <w:rsid w:val="00EF66BB"/>
    <w:rsid w:val="00EF6F2E"/>
    <w:rsid w:val="00EF737B"/>
    <w:rsid w:val="00F003F4"/>
    <w:rsid w:val="00F0104C"/>
    <w:rsid w:val="00F0121A"/>
    <w:rsid w:val="00F0132D"/>
    <w:rsid w:val="00F01822"/>
    <w:rsid w:val="00F0194B"/>
    <w:rsid w:val="00F01D21"/>
    <w:rsid w:val="00F02715"/>
    <w:rsid w:val="00F02AEC"/>
    <w:rsid w:val="00F03292"/>
    <w:rsid w:val="00F035D2"/>
    <w:rsid w:val="00F03B83"/>
    <w:rsid w:val="00F03E76"/>
    <w:rsid w:val="00F04976"/>
    <w:rsid w:val="00F04D44"/>
    <w:rsid w:val="00F05839"/>
    <w:rsid w:val="00F05AEF"/>
    <w:rsid w:val="00F0607B"/>
    <w:rsid w:val="00F06442"/>
    <w:rsid w:val="00F0658A"/>
    <w:rsid w:val="00F06937"/>
    <w:rsid w:val="00F07967"/>
    <w:rsid w:val="00F10318"/>
    <w:rsid w:val="00F10BAD"/>
    <w:rsid w:val="00F10D0B"/>
    <w:rsid w:val="00F111F3"/>
    <w:rsid w:val="00F1126F"/>
    <w:rsid w:val="00F117F1"/>
    <w:rsid w:val="00F11813"/>
    <w:rsid w:val="00F11C62"/>
    <w:rsid w:val="00F1201B"/>
    <w:rsid w:val="00F127ED"/>
    <w:rsid w:val="00F12E52"/>
    <w:rsid w:val="00F12F25"/>
    <w:rsid w:val="00F12F5C"/>
    <w:rsid w:val="00F139F2"/>
    <w:rsid w:val="00F13B62"/>
    <w:rsid w:val="00F13B7F"/>
    <w:rsid w:val="00F13CA8"/>
    <w:rsid w:val="00F13EFE"/>
    <w:rsid w:val="00F14F44"/>
    <w:rsid w:val="00F15568"/>
    <w:rsid w:val="00F155CB"/>
    <w:rsid w:val="00F158D7"/>
    <w:rsid w:val="00F159F7"/>
    <w:rsid w:val="00F16694"/>
    <w:rsid w:val="00F16A1F"/>
    <w:rsid w:val="00F17C54"/>
    <w:rsid w:val="00F20036"/>
    <w:rsid w:val="00F210A5"/>
    <w:rsid w:val="00F22168"/>
    <w:rsid w:val="00F225CD"/>
    <w:rsid w:val="00F22C36"/>
    <w:rsid w:val="00F236D2"/>
    <w:rsid w:val="00F23795"/>
    <w:rsid w:val="00F23D71"/>
    <w:rsid w:val="00F24E68"/>
    <w:rsid w:val="00F24EB4"/>
    <w:rsid w:val="00F24F4F"/>
    <w:rsid w:val="00F25505"/>
    <w:rsid w:val="00F263CA"/>
    <w:rsid w:val="00F26643"/>
    <w:rsid w:val="00F271B7"/>
    <w:rsid w:val="00F3017F"/>
    <w:rsid w:val="00F3094D"/>
    <w:rsid w:val="00F30CA8"/>
    <w:rsid w:val="00F31131"/>
    <w:rsid w:val="00F3155B"/>
    <w:rsid w:val="00F317F9"/>
    <w:rsid w:val="00F31B10"/>
    <w:rsid w:val="00F32033"/>
    <w:rsid w:val="00F3230E"/>
    <w:rsid w:val="00F3260D"/>
    <w:rsid w:val="00F33928"/>
    <w:rsid w:val="00F34EEA"/>
    <w:rsid w:val="00F352A2"/>
    <w:rsid w:val="00F35D97"/>
    <w:rsid w:val="00F361FE"/>
    <w:rsid w:val="00F364B6"/>
    <w:rsid w:val="00F368DA"/>
    <w:rsid w:val="00F36994"/>
    <w:rsid w:val="00F36AB4"/>
    <w:rsid w:val="00F37047"/>
    <w:rsid w:val="00F37775"/>
    <w:rsid w:val="00F40469"/>
    <w:rsid w:val="00F40A79"/>
    <w:rsid w:val="00F41401"/>
    <w:rsid w:val="00F41874"/>
    <w:rsid w:val="00F41912"/>
    <w:rsid w:val="00F41A94"/>
    <w:rsid w:val="00F420AF"/>
    <w:rsid w:val="00F43447"/>
    <w:rsid w:val="00F43E7C"/>
    <w:rsid w:val="00F446FF"/>
    <w:rsid w:val="00F45044"/>
    <w:rsid w:val="00F455EC"/>
    <w:rsid w:val="00F45756"/>
    <w:rsid w:val="00F45991"/>
    <w:rsid w:val="00F45F3F"/>
    <w:rsid w:val="00F46458"/>
    <w:rsid w:val="00F46470"/>
    <w:rsid w:val="00F46C01"/>
    <w:rsid w:val="00F46CB7"/>
    <w:rsid w:val="00F46F7A"/>
    <w:rsid w:val="00F47224"/>
    <w:rsid w:val="00F50054"/>
    <w:rsid w:val="00F50065"/>
    <w:rsid w:val="00F50124"/>
    <w:rsid w:val="00F50B4A"/>
    <w:rsid w:val="00F512AC"/>
    <w:rsid w:val="00F5194B"/>
    <w:rsid w:val="00F51FB8"/>
    <w:rsid w:val="00F523D9"/>
    <w:rsid w:val="00F52E09"/>
    <w:rsid w:val="00F539BB"/>
    <w:rsid w:val="00F542E1"/>
    <w:rsid w:val="00F54BB8"/>
    <w:rsid w:val="00F54CA7"/>
    <w:rsid w:val="00F55822"/>
    <w:rsid w:val="00F55A54"/>
    <w:rsid w:val="00F55EAF"/>
    <w:rsid w:val="00F56116"/>
    <w:rsid w:val="00F5682F"/>
    <w:rsid w:val="00F56B3E"/>
    <w:rsid w:val="00F56C46"/>
    <w:rsid w:val="00F56FED"/>
    <w:rsid w:val="00F57535"/>
    <w:rsid w:val="00F57C1C"/>
    <w:rsid w:val="00F57DF2"/>
    <w:rsid w:val="00F602DF"/>
    <w:rsid w:val="00F603DD"/>
    <w:rsid w:val="00F60400"/>
    <w:rsid w:val="00F61668"/>
    <w:rsid w:val="00F61680"/>
    <w:rsid w:val="00F617C6"/>
    <w:rsid w:val="00F61959"/>
    <w:rsid w:val="00F62215"/>
    <w:rsid w:val="00F62900"/>
    <w:rsid w:val="00F62AB0"/>
    <w:rsid w:val="00F63AC3"/>
    <w:rsid w:val="00F6422F"/>
    <w:rsid w:val="00F64514"/>
    <w:rsid w:val="00F64644"/>
    <w:rsid w:val="00F65B33"/>
    <w:rsid w:val="00F65B97"/>
    <w:rsid w:val="00F65DD2"/>
    <w:rsid w:val="00F65E85"/>
    <w:rsid w:val="00F6605A"/>
    <w:rsid w:val="00F66529"/>
    <w:rsid w:val="00F66A7A"/>
    <w:rsid w:val="00F66E45"/>
    <w:rsid w:val="00F670D4"/>
    <w:rsid w:val="00F675DB"/>
    <w:rsid w:val="00F70178"/>
    <w:rsid w:val="00F701E3"/>
    <w:rsid w:val="00F70A1A"/>
    <w:rsid w:val="00F7129D"/>
    <w:rsid w:val="00F71669"/>
    <w:rsid w:val="00F717A3"/>
    <w:rsid w:val="00F71D44"/>
    <w:rsid w:val="00F71DB9"/>
    <w:rsid w:val="00F71FEC"/>
    <w:rsid w:val="00F72252"/>
    <w:rsid w:val="00F72315"/>
    <w:rsid w:val="00F723D3"/>
    <w:rsid w:val="00F7263A"/>
    <w:rsid w:val="00F72851"/>
    <w:rsid w:val="00F72AF8"/>
    <w:rsid w:val="00F72E06"/>
    <w:rsid w:val="00F7333F"/>
    <w:rsid w:val="00F737B0"/>
    <w:rsid w:val="00F73B96"/>
    <w:rsid w:val="00F74A32"/>
    <w:rsid w:val="00F756E0"/>
    <w:rsid w:val="00F75EA4"/>
    <w:rsid w:val="00F75EB3"/>
    <w:rsid w:val="00F75FB3"/>
    <w:rsid w:val="00F76493"/>
    <w:rsid w:val="00F76A76"/>
    <w:rsid w:val="00F76A8B"/>
    <w:rsid w:val="00F76EED"/>
    <w:rsid w:val="00F77303"/>
    <w:rsid w:val="00F77720"/>
    <w:rsid w:val="00F805B4"/>
    <w:rsid w:val="00F80FA7"/>
    <w:rsid w:val="00F81487"/>
    <w:rsid w:val="00F81586"/>
    <w:rsid w:val="00F81E6F"/>
    <w:rsid w:val="00F821BC"/>
    <w:rsid w:val="00F822D1"/>
    <w:rsid w:val="00F822F8"/>
    <w:rsid w:val="00F82DF4"/>
    <w:rsid w:val="00F82E8C"/>
    <w:rsid w:val="00F82FE9"/>
    <w:rsid w:val="00F832D5"/>
    <w:rsid w:val="00F8367E"/>
    <w:rsid w:val="00F84286"/>
    <w:rsid w:val="00F8442F"/>
    <w:rsid w:val="00F84C6D"/>
    <w:rsid w:val="00F8552D"/>
    <w:rsid w:val="00F856D2"/>
    <w:rsid w:val="00F85C9B"/>
    <w:rsid w:val="00F86181"/>
    <w:rsid w:val="00F8620B"/>
    <w:rsid w:val="00F86473"/>
    <w:rsid w:val="00F86A55"/>
    <w:rsid w:val="00F873FC"/>
    <w:rsid w:val="00F900FD"/>
    <w:rsid w:val="00F9032B"/>
    <w:rsid w:val="00F90918"/>
    <w:rsid w:val="00F91342"/>
    <w:rsid w:val="00F9143A"/>
    <w:rsid w:val="00F918A0"/>
    <w:rsid w:val="00F91C1F"/>
    <w:rsid w:val="00F91D21"/>
    <w:rsid w:val="00F9235A"/>
    <w:rsid w:val="00F92565"/>
    <w:rsid w:val="00F92EA6"/>
    <w:rsid w:val="00F93392"/>
    <w:rsid w:val="00F93E9A"/>
    <w:rsid w:val="00F94752"/>
    <w:rsid w:val="00F958D9"/>
    <w:rsid w:val="00F95EB4"/>
    <w:rsid w:val="00F9625E"/>
    <w:rsid w:val="00F96CD7"/>
    <w:rsid w:val="00F97ADE"/>
    <w:rsid w:val="00FA0135"/>
    <w:rsid w:val="00FA0EB3"/>
    <w:rsid w:val="00FA2416"/>
    <w:rsid w:val="00FA269E"/>
    <w:rsid w:val="00FA26E2"/>
    <w:rsid w:val="00FA2B0B"/>
    <w:rsid w:val="00FA2CC1"/>
    <w:rsid w:val="00FA48D0"/>
    <w:rsid w:val="00FA5184"/>
    <w:rsid w:val="00FA55B2"/>
    <w:rsid w:val="00FA55B4"/>
    <w:rsid w:val="00FA5772"/>
    <w:rsid w:val="00FA66C4"/>
    <w:rsid w:val="00FA6B91"/>
    <w:rsid w:val="00FA6CED"/>
    <w:rsid w:val="00FA7833"/>
    <w:rsid w:val="00FA7A48"/>
    <w:rsid w:val="00FB012F"/>
    <w:rsid w:val="00FB0E28"/>
    <w:rsid w:val="00FB15E9"/>
    <w:rsid w:val="00FB2A53"/>
    <w:rsid w:val="00FB2AF5"/>
    <w:rsid w:val="00FB2D1A"/>
    <w:rsid w:val="00FB30DE"/>
    <w:rsid w:val="00FB3976"/>
    <w:rsid w:val="00FB3C35"/>
    <w:rsid w:val="00FB4017"/>
    <w:rsid w:val="00FB4783"/>
    <w:rsid w:val="00FB4C54"/>
    <w:rsid w:val="00FB4DDB"/>
    <w:rsid w:val="00FB55B3"/>
    <w:rsid w:val="00FB5A81"/>
    <w:rsid w:val="00FB5F2E"/>
    <w:rsid w:val="00FB60BB"/>
    <w:rsid w:val="00FB6802"/>
    <w:rsid w:val="00FB6A43"/>
    <w:rsid w:val="00FB7621"/>
    <w:rsid w:val="00FB7855"/>
    <w:rsid w:val="00FC0045"/>
    <w:rsid w:val="00FC185E"/>
    <w:rsid w:val="00FC1F10"/>
    <w:rsid w:val="00FC28CF"/>
    <w:rsid w:val="00FC3065"/>
    <w:rsid w:val="00FC3B32"/>
    <w:rsid w:val="00FC3ED0"/>
    <w:rsid w:val="00FC42AB"/>
    <w:rsid w:val="00FC4B93"/>
    <w:rsid w:val="00FC4C13"/>
    <w:rsid w:val="00FC5F8D"/>
    <w:rsid w:val="00FC6471"/>
    <w:rsid w:val="00FC64EF"/>
    <w:rsid w:val="00FC674E"/>
    <w:rsid w:val="00FC69C2"/>
    <w:rsid w:val="00FD01B5"/>
    <w:rsid w:val="00FD0201"/>
    <w:rsid w:val="00FD07E9"/>
    <w:rsid w:val="00FD0FB3"/>
    <w:rsid w:val="00FD1253"/>
    <w:rsid w:val="00FD15BF"/>
    <w:rsid w:val="00FD20CD"/>
    <w:rsid w:val="00FD2520"/>
    <w:rsid w:val="00FD25DB"/>
    <w:rsid w:val="00FD26D6"/>
    <w:rsid w:val="00FD27C7"/>
    <w:rsid w:val="00FD2ABE"/>
    <w:rsid w:val="00FD2B87"/>
    <w:rsid w:val="00FD2DF1"/>
    <w:rsid w:val="00FD3BEF"/>
    <w:rsid w:val="00FD3C0D"/>
    <w:rsid w:val="00FD407F"/>
    <w:rsid w:val="00FD42AB"/>
    <w:rsid w:val="00FD4E6B"/>
    <w:rsid w:val="00FD5F0E"/>
    <w:rsid w:val="00FD6F96"/>
    <w:rsid w:val="00FD71C0"/>
    <w:rsid w:val="00FD7763"/>
    <w:rsid w:val="00FD7ACF"/>
    <w:rsid w:val="00FE040F"/>
    <w:rsid w:val="00FE0EB8"/>
    <w:rsid w:val="00FE1182"/>
    <w:rsid w:val="00FE14A6"/>
    <w:rsid w:val="00FE1505"/>
    <w:rsid w:val="00FE197F"/>
    <w:rsid w:val="00FE1A18"/>
    <w:rsid w:val="00FE1A92"/>
    <w:rsid w:val="00FE1EE0"/>
    <w:rsid w:val="00FE21E0"/>
    <w:rsid w:val="00FE28ED"/>
    <w:rsid w:val="00FE2D79"/>
    <w:rsid w:val="00FE3360"/>
    <w:rsid w:val="00FE3EBD"/>
    <w:rsid w:val="00FE44D0"/>
    <w:rsid w:val="00FE5202"/>
    <w:rsid w:val="00FE5690"/>
    <w:rsid w:val="00FE6833"/>
    <w:rsid w:val="00FE7482"/>
    <w:rsid w:val="00FE7B16"/>
    <w:rsid w:val="00FE7C29"/>
    <w:rsid w:val="00FF0DFE"/>
    <w:rsid w:val="00FF0E8A"/>
    <w:rsid w:val="00FF1352"/>
    <w:rsid w:val="00FF1458"/>
    <w:rsid w:val="00FF183D"/>
    <w:rsid w:val="00FF185D"/>
    <w:rsid w:val="00FF1E51"/>
    <w:rsid w:val="00FF27E5"/>
    <w:rsid w:val="00FF2A76"/>
    <w:rsid w:val="00FF3004"/>
    <w:rsid w:val="00FF4983"/>
    <w:rsid w:val="00FF5C2A"/>
    <w:rsid w:val="00FF62FE"/>
    <w:rsid w:val="00FF6480"/>
    <w:rsid w:val="00FF6583"/>
    <w:rsid w:val="00FF6BDB"/>
    <w:rsid w:val="00FF6CE7"/>
    <w:rsid w:val="00FF708D"/>
    <w:rsid w:val="00FF75EF"/>
    <w:rsid w:val="00FF7B91"/>
    <w:rsid w:val="00FF7E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iPriority="99" w:unhideWhenUsed="0"/>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uiPriority="35"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13210"/>
    <w:pPr>
      <w:widowControl w:val="0"/>
      <w:adjustRightInd w:val="0"/>
      <w:snapToGrid w:val="0"/>
      <w:spacing w:line="400" w:lineRule="exact"/>
      <w:jc w:val="both"/>
    </w:pPr>
    <w:rPr>
      <w:rFonts w:eastAsia="標楷體"/>
      <w:kern w:val="2"/>
      <w:sz w:val="28"/>
      <w:szCs w:val="24"/>
    </w:rPr>
  </w:style>
  <w:style w:type="paragraph" w:styleId="1">
    <w:name w:val="heading 1"/>
    <w:aliases w:val="壹"/>
    <w:basedOn w:val="a"/>
    <w:next w:val="a"/>
    <w:rsid w:val="00B74693"/>
    <w:pPr>
      <w:keepNext/>
      <w:numPr>
        <w:numId w:val="1"/>
      </w:numPr>
      <w:spacing w:beforeLines="100" w:afterLines="100"/>
      <w:outlineLvl w:val="0"/>
    </w:pPr>
    <w:rPr>
      <w:rFonts w:ascii="Arial" w:hAnsi="Arial"/>
      <w:bCs/>
      <w:kern w:val="52"/>
      <w:sz w:val="40"/>
      <w:szCs w:val="52"/>
    </w:rPr>
  </w:style>
  <w:style w:type="paragraph" w:styleId="2">
    <w:name w:val="heading 2"/>
    <w:aliases w:val="1.1"/>
    <w:basedOn w:val="1"/>
    <w:next w:val="a"/>
    <w:rsid w:val="00027270"/>
    <w:pPr>
      <w:numPr>
        <w:ilvl w:val="1"/>
      </w:numPr>
      <w:outlineLvl w:val="1"/>
    </w:pPr>
    <w:rPr>
      <w:rFonts w:ascii="華康中圓體"/>
      <w:b/>
      <w:bCs w:val="0"/>
      <w:sz w:val="28"/>
      <w:szCs w:val="48"/>
    </w:rPr>
  </w:style>
  <w:style w:type="paragraph" w:styleId="3">
    <w:name w:val="heading 3"/>
    <w:aliases w:val="1.1.1"/>
    <w:basedOn w:val="2"/>
    <w:link w:val="32"/>
    <w:uiPriority w:val="99"/>
    <w:rsid w:val="00970100"/>
    <w:pPr>
      <w:numPr>
        <w:ilvl w:val="2"/>
      </w:numPr>
      <w:spacing w:beforeLines="0" w:beforeAutospacing="1" w:afterLines="0" w:afterAutospacing="1"/>
      <w:outlineLvl w:val="2"/>
    </w:pPr>
    <w:rPr>
      <w:bCs/>
      <w:szCs w:val="36"/>
    </w:rPr>
  </w:style>
  <w:style w:type="paragraph" w:styleId="4">
    <w:name w:val="heading 4"/>
    <w:aliases w:val="1.1.1.1"/>
    <w:basedOn w:val="3"/>
    <w:link w:val="40"/>
    <w:rsid w:val="003716F6"/>
    <w:pPr>
      <w:numPr>
        <w:ilvl w:val="3"/>
      </w:numPr>
      <w:outlineLvl w:val="3"/>
    </w:pPr>
    <w:rPr>
      <w:rFonts w:hAnsiTheme="majorHAnsi" w:cstheme="majorBidi"/>
    </w:rPr>
  </w:style>
  <w:style w:type="paragraph" w:styleId="5">
    <w:name w:val="heading 5"/>
    <w:aliases w:val="1.1.1.1.1"/>
    <w:basedOn w:val="4"/>
    <w:link w:val="50"/>
    <w:rsid w:val="0018007D"/>
    <w:pPr>
      <w:numPr>
        <w:ilvl w:val="4"/>
      </w:numPr>
      <w:outlineLvl w:val="4"/>
    </w:pPr>
    <w:rPr>
      <w:bCs w:val="0"/>
    </w:rPr>
  </w:style>
  <w:style w:type="paragraph" w:styleId="6">
    <w:name w:val="heading 6"/>
    <w:aliases w:val="1.1.1.1.1.1."/>
    <w:basedOn w:val="5"/>
    <w:link w:val="60"/>
    <w:rsid w:val="00BA48FC"/>
    <w:pPr>
      <w:numPr>
        <w:ilvl w:val="5"/>
      </w:numPr>
      <w:outlineLvl w:val="5"/>
    </w:pPr>
  </w:style>
  <w:style w:type="paragraph" w:styleId="7">
    <w:name w:val="heading 7"/>
    <w:basedOn w:val="a"/>
    <w:next w:val="a"/>
    <w:link w:val="70"/>
    <w:semiHidden/>
    <w:unhideWhenUsed/>
    <w:qFormat/>
    <w:rsid w:val="006C57A4"/>
    <w:pPr>
      <w:keepNext/>
      <w:spacing w:line="720" w:lineRule="auto"/>
      <w:ind w:leftChars="400" w:left="400"/>
      <w:outlineLvl w:val="6"/>
    </w:pPr>
    <w:rPr>
      <w:rFonts w:asciiTheme="majorHAnsi" w:eastAsiaTheme="majorEastAsia" w:hAnsiTheme="majorHAnsi" w:cstheme="majorBidi"/>
      <w:b/>
      <w:bCs/>
      <w:sz w:val="36"/>
      <w:szCs w:val="36"/>
    </w:rPr>
  </w:style>
  <w:style w:type="paragraph" w:styleId="8">
    <w:name w:val="heading 8"/>
    <w:basedOn w:val="a"/>
    <w:next w:val="a"/>
    <w:link w:val="80"/>
    <w:semiHidden/>
    <w:unhideWhenUsed/>
    <w:qFormat/>
    <w:rsid w:val="006C57A4"/>
    <w:pPr>
      <w:keepNext/>
      <w:spacing w:line="720" w:lineRule="auto"/>
      <w:ind w:leftChars="400" w:left="400"/>
      <w:outlineLvl w:val="7"/>
    </w:pPr>
    <w:rPr>
      <w:rFonts w:asciiTheme="majorHAnsi" w:eastAsiaTheme="majorEastAsia" w:hAnsiTheme="majorHAnsi" w:cstheme="majorBidi"/>
      <w:sz w:val="36"/>
      <w:szCs w:val="36"/>
    </w:rPr>
  </w:style>
  <w:style w:type="paragraph" w:styleId="9">
    <w:name w:val="heading 9"/>
    <w:basedOn w:val="a"/>
    <w:next w:val="a"/>
    <w:link w:val="90"/>
    <w:semiHidden/>
    <w:unhideWhenUsed/>
    <w:qFormat/>
    <w:rsid w:val="006C57A4"/>
    <w:pPr>
      <w:keepNext/>
      <w:spacing w:line="720" w:lineRule="auto"/>
      <w:ind w:leftChars="400" w:left="400"/>
      <w:outlineLvl w:val="8"/>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標題 3 字元"/>
    <w:aliases w:val="1.1.1 字元"/>
    <w:basedOn w:val="a0"/>
    <w:link w:val="3"/>
    <w:uiPriority w:val="99"/>
    <w:locked/>
    <w:rsid w:val="00970100"/>
    <w:rPr>
      <w:rFonts w:ascii="華康中圓體" w:eastAsia="標楷體" w:hAnsi="Arial"/>
      <w:b/>
      <w:bCs/>
      <w:kern w:val="52"/>
      <w:sz w:val="28"/>
      <w:szCs w:val="36"/>
    </w:rPr>
  </w:style>
  <w:style w:type="character" w:customStyle="1" w:styleId="40">
    <w:name w:val="標題 4 字元"/>
    <w:aliases w:val="1.1.1.1 字元"/>
    <w:basedOn w:val="a0"/>
    <w:link w:val="4"/>
    <w:rsid w:val="003716F6"/>
    <w:rPr>
      <w:rFonts w:ascii="華康中圓體" w:eastAsia="標楷體" w:hAnsiTheme="majorHAnsi" w:cstheme="majorBidi"/>
      <w:b/>
      <w:bCs/>
      <w:kern w:val="52"/>
      <w:sz w:val="28"/>
      <w:szCs w:val="36"/>
    </w:rPr>
  </w:style>
  <w:style w:type="character" w:customStyle="1" w:styleId="50">
    <w:name w:val="標題 5 字元"/>
    <w:aliases w:val="1.1.1.1.1 字元"/>
    <w:basedOn w:val="a0"/>
    <w:link w:val="5"/>
    <w:rsid w:val="0018007D"/>
    <w:rPr>
      <w:rFonts w:ascii="華康中圓體" w:eastAsia="標楷體" w:hAnsiTheme="majorHAnsi" w:cstheme="majorBidi"/>
      <w:b/>
      <w:kern w:val="52"/>
      <w:sz w:val="28"/>
      <w:szCs w:val="36"/>
    </w:rPr>
  </w:style>
  <w:style w:type="character" w:customStyle="1" w:styleId="60">
    <w:name w:val="標題 6 字元"/>
    <w:aliases w:val="1.1.1.1.1.1. 字元"/>
    <w:basedOn w:val="a0"/>
    <w:link w:val="6"/>
    <w:rsid w:val="00BA48FC"/>
    <w:rPr>
      <w:rFonts w:ascii="華康中圓體" w:eastAsia="標楷體" w:hAnsiTheme="majorHAnsi" w:cstheme="majorBidi"/>
      <w:b/>
      <w:kern w:val="52"/>
      <w:sz w:val="28"/>
      <w:szCs w:val="36"/>
    </w:rPr>
  </w:style>
  <w:style w:type="character" w:customStyle="1" w:styleId="70">
    <w:name w:val="標題 7 字元"/>
    <w:basedOn w:val="a0"/>
    <w:link w:val="7"/>
    <w:semiHidden/>
    <w:rsid w:val="006C57A4"/>
    <w:rPr>
      <w:rFonts w:asciiTheme="majorHAnsi" w:eastAsiaTheme="majorEastAsia" w:hAnsiTheme="majorHAnsi" w:cstheme="majorBidi"/>
      <w:b/>
      <w:bCs/>
      <w:kern w:val="2"/>
      <w:sz w:val="36"/>
      <w:szCs w:val="36"/>
    </w:rPr>
  </w:style>
  <w:style w:type="character" w:customStyle="1" w:styleId="80">
    <w:name w:val="標題 8 字元"/>
    <w:basedOn w:val="a0"/>
    <w:link w:val="8"/>
    <w:semiHidden/>
    <w:rsid w:val="006C57A4"/>
    <w:rPr>
      <w:rFonts w:asciiTheme="majorHAnsi" w:eastAsiaTheme="majorEastAsia" w:hAnsiTheme="majorHAnsi" w:cstheme="majorBidi"/>
      <w:kern w:val="2"/>
      <w:sz w:val="36"/>
      <w:szCs w:val="36"/>
    </w:rPr>
  </w:style>
  <w:style w:type="character" w:customStyle="1" w:styleId="90">
    <w:name w:val="標題 9 字元"/>
    <w:basedOn w:val="a0"/>
    <w:link w:val="9"/>
    <w:semiHidden/>
    <w:rsid w:val="006C57A4"/>
    <w:rPr>
      <w:rFonts w:asciiTheme="majorHAnsi" w:eastAsiaTheme="majorEastAsia" w:hAnsiTheme="majorHAnsi" w:cstheme="majorBidi"/>
      <w:kern w:val="2"/>
      <w:sz w:val="36"/>
      <w:szCs w:val="36"/>
    </w:rPr>
  </w:style>
  <w:style w:type="paragraph" w:customStyle="1" w:styleId="11">
    <w:name w:val="11公告一、標題(編號)"/>
    <w:basedOn w:val="a"/>
    <w:rsid w:val="002D214D"/>
    <w:pPr>
      <w:numPr>
        <w:numId w:val="8"/>
      </w:numPr>
      <w:spacing w:beforeLines="50" w:afterLines="50"/>
      <w:outlineLvl w:val="0"/>
    </w:pPr>
  </w:style>
  <w:style w:type="paragraph" w:customStyle="1" w:styleId="13">
    <w:name w:val="13公告(一)編號"/>
    <w:basedOn w:val="a"/>
    <w:rsid w:val="00D461B0"/>
    <w:pPr>
      <w:numPr>
        <w:ilvl w:val="1"/>
        <w:numId w:val="8"/>
      </w:numPr>
      <w:spacing w:beforeLines="50" w:afterLines="50"/>
      <w:ind w:left="1418" w:hanging="567"/>
      <w:outlineLvl w:val="1"/>
    </w:pPr>
  </w:style>
  <w:style w:type="paragraph" w:customStyle="1" w:styleId="25">
    <w:name w:val="25須知(一)內文"/>
    <w:basedOn w:val="22"/>
    <w:rsid w:val="00213210"/>
    <w:pPr>
      <w:spacing w:beforeLines="0" w:afterLines="0"/>
      <w:ind w:leftChars="600" w:left="600"/>
    </w:pPr>
  </w:style>
  <w:style w:type="paragraph" w:customStyle="1" w:styleId="22">
    <w:name w:val="22須知標題一、內文"/>
    <w:basedOn w:val="a"/>
    <w:rsid w:val="004570C6"/>
    <w:pPr>
      <w:spacing w:beforeLines="50" w:afterLines="50"/>
      <w:ind w:leftChars="400" w:left="400"/>
    </w:pPr>
  </w:style>
  <w:style w:type="paragraph" w:styleId="10">
    <w:name w:val="toc 1"/>
    <w:basedOn w:val="a"/>
    <w:next w:val="a"/>
    <w:uiPriority w:val="39"/>
    <w:rsid w:val="00C55662"/>
    <w:pPr>
      <w:tabs>
        <w:tab w:val="right" w:leader="dot" w:pos="9800"/>
      </w:tabs>
    </w:pPr>
    <w:rPr>
      <w:noProof/>
    </w:rPr>
  </w:style>
  <w:style w:type="paragraph" w:customStyle="1" w:styleId="30">
    <w:name w:val="30附圖名"/>
    <w:basedOn w:val="31"/>
    <w:link w:val="300"/>
    <w:rsid w:val="00146B19"/>
    <w:pPr>
      <w:numPr>
        <w:numId w:val="4"/>
      </w:numPr>
      <w:spacing w:beforeLines="0" w:afterLines="50"/>
    </w:pPr>
  </w:style>
  <w:style w:type="paragraph" w:customStyle="1" w:styleId="31">
    <w:name w:val="31附表名"/>
    <w:basedOn w:val="a"/>
    <w:link w:val="310"/>
    <w:rsid w:val="00554355"/>
    <w:pPr>
      <w:numPr>
        <w:numId w:val="5"/>
      </w:numPr>
      <w:spacing w:beforeLines="50"/>
      <w:jc w:val="center"/>
    </w:pPr>
    <w:rPr>
      <w:kern w:val="0"/>
    </w:rPr>
  </w:style>
  <w:style w:type="character" w:customStyle="1" w:styleId="310">
    <w:name w:val="31附表名 字元"/>
    <w:basedOn w:val="a0"/>
    <w:link w:val="31"/>
    <w:rsid w:val="00554355"/>
    <w:rPr>
      <w:rFonts w:eastAsia="標楷體"/>
      <w:sz w:val="28"/>
      <w:szCs w:val="24"/>
    </w:rPr>
  </w:style>
  <w:style w:type="character" w:customStyle="1" w:styleId="300">
    <w:name w:val="30附圖名 字元"/>
    <w:basedOn w:val="a0"/>
    <w:link w:val="30"/>
    <w:rsid w:val="00146B19"/>
    <w:rPr>
      <w:rFonts w:eastAsia="標楷體"/>
      <w:sz w:val="28"/>
      <w:szCs w:val="24"/>
    </w:rPr>
  </w:style>
  <w:style w:type="paragraph" w:styleId="a3">
    <w:name w:val="footer"/>
    <w:basedOn w:val="a"/>
    <w:link w:val="a4"/>
    <w:uiPriority w:val="99"/>
    <w:rsid w:val="00D724B3"/>
    <w:pPr>
      <w:tabs>
        <w:tab w:val="center" w:pos="4153"/>
        <w:tab w:val="right" w:pos="8306"/>
      </w:tabs>
    </w:pPr>
    <w:rPr>
      <w:sz w:val="24"/>
      <w:szCs w:val="20"/>
    </w:rPr>
  </w:style>
  <w:style w:type="character" w:customStyle="1" w:styleId="a4">
    <w:name w:val="頁尾 字元"/>
    <w:basedOn w:val="a0"/>
    <w:link w:val="a3"/>
    <w:uiPriority w:val="99"/>
    <w:rsid w:val="00D724B3"/>
    <w:rPr>
      <w:rFonts w:eastAsia="標楷體"/>
      <w:kern w:val="2"/>
      <w:sz w:val="24"/>
    </w:rPr>
  </w:style>
  <w:style w:type="character" w:styleId="a5">
    <w:name w:val="page number"/>
    <w:basedOn w:val="a0"/>
    <w:rsid w:val="00D724B3"/>
    <w:rPr>
      <w:rFonts w:ascii="Times New Roman" w:eastAsiaTheme="minorEastAsia" w:hAnsi="Times New Roman"/>
      <w:sz w:val="20"/>
    </w:rPr>
  </w:style>
  <w:style w:type="paragraph" w:styleId="a6">
    <w:name w:val="header"/>
    <w:basedOn w:val="a"/>
    <w:link w:val="a7"/>
    <w:uiPriority w:val="99"/>
    <w:rsid w:val="00A96983"/>
    <w:pPr>
      <w:tabs>
        <w:tab w:val="center" w:pos="4153"/>
        <w:tab w:val="right" w:pos="8306"/>
      </w:tabs>
      <w:jc w:val="right"/>
    </w:pPr>
    <w:rPr>
      <w:rFonts w:eastAsia="華康中圓體"/>
      <w:sz w:val="20"/>
      <w:szCs w:val="20"/>
    </w:rPr>
  </w:style>
  <w:style w:type="character" w:customStyle="1" w:styleId="a7">
    <w:name w:val="頁首 字元"/>
    <w:link w:val="a6"/>
    <w:uiPriority w:val="99"/>
    <w:rsid w:val="00A96983"/>
    <w:rPr>
      <w:rFonts w:eastAsia="華康中圓體"/>
      <w:color w:val="262626" w:themeColor="text1" w:themeTint="D9"/>
      <w:kern w:val="2"/>
    </w:rPr>
  </w:style>
  <w:style w:type="table" w:styleId="a8">
    <w:name w:val="Table Grid"/>
    <w:aliases w:val="常用表格"/>
    <w:basedOn w:val="a1"/>
    <w:rsid w:val="008B043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semiHidden/>
    <w:rsid w:val="00907E77"/>
    <w:rPr>
      <w:sz w:val="18"/>
      <w:szCs w:val="18"/>
    </w:rPr>
  </w:style>
  <w:style w:type="paragraph" w:styleId="aa">
    <w:name w:val="annotation text"/>
    <w:basedOn w:val="a"/>
    <w:semiHidden/>
    <w:rsid w:val="00907E77"/>
  </w:style>
  <w:style w:type="paragraph" w:styleId="ab">
    <w:name w:val="annotation subject"/>
    <w:basedOn w:val="aa"/>
    <w:next w:val="aa"/>
    <w:semiHidden/>
    <w:rsid w:val="00907E77"/>
    <w:rPr>
      <w:b/>
      <w:bCs/>
    </w:rPr>
  </w:style>
  <w:style w:type="paragraph" w:styleId="ac">
    <w:name w:val="Balloon Text"/>
    <w:basedOn w:val="a"/>
    <w:link w:val="ad"/>
    <w:uiPriority w:val="99"/>
    <w:semiHidden/>
    <w:rsid w:val="00907E77"/>
    <w:rPr>
      <w:rFonts w:ascii="Arial" w:hAnsi="Arial"/>
      <w:sz w:val="18"/>
      <w:szCs w:val="18"/>
    </w:rPr>
  </w:style>
  <w:style w:type="character" w:customStyle="1" w:styleId="ad">
    <w:name w:val="註解方塊文字 字元"/>
    <w:basedOn w:val="a0"/>
    <w:link w:val="ac"/>
    <w:uiPriority w:val="99"/>
    <w:semiHidden/>
    <w:rsid w:val="006F186F"/>
    <w:rPr>
      <w:rFonts w:ascii="Arial" w:eastAsia="標楷體" w:hAnsi="Arial"/>
      <w:kern w:val="2"/>
      <w:sz w:val="18"/>
      <w:szCs w:val="18"/>
    </w:rPr>
  </w:style>
  <w:style w:type="paragraph" w:customStyle="1" w:styleId="24">
    <w:name w:val="24須知(一)標題(編號)"/>
    <w:basedOn w:val="a"/>
    <w:rsid w:val="007F1FC2"/>
    <w:pPr>
      <w:numPr>
        <w:ilvl w:val="1"/>
        <w:numId w:val="2"/>
      </w:numPr>
      <w:spacing w:beforeLines="50" w:afterLines="50"/>
      <w:ind w:left="1701" w:hanging="567"/>
    </w:pPr>
  </w:style>
  <w:style w:type="paragraph" w:customStyle="1" w:styleId="271">
    <w:name w:val="27.須知(1)條列(編號)"/>
    <w:basedOn w:val="ae"/>
    <w:rsid w:val="00230D41"/>
    <w:pPr>
      <w:ind w:leftChars="0" w:left="2126" w:hanging="425"/>
    </w:pPr>
    <w:rPr>
      <w:szCs w:val="28"/>
    </w:rPr>
  </w:style>
  <w:style w:type="paragraph" w:styleId="ae">
    <w:name w:val="List Paragraph"/>
    <w:basedOn w:val="a"/>
    <w:uiPriority w:val="34"/>
    <w:qFormat/>
    <w:rsid w:val="00D36C87"/>
    <w:pPr>
      <w:ind w:leftChars="200" w:left="480"/>
    </w:pPr>
  </w:style>
  <w:style w:type="paragraph" w:customStyle="1" w:styleId="261">
    <w:name w:val="26須知1.條列(編號)"/>
    <w:basedOn w:val="a"/>
    <w:rsid w:val="006950BF"/>
    <w:pPr>
      <w:numPr>
        <w:ilvl w:val="2"/>
        <w:numId w:val="2"/>
      </w:numPr>
      <w:spacing w:beforeLines="25" w:afterLines="25"/>
      <w:ind w:left="1701" w:firstLine="0"/>
      <w:outlineLvl w:val="4"/>
    </w:pPr>
  </w:style>
  <w:style w:type="paragraph" w:customStyle="1" w:styleId="151">
    <w:name w:val="15公告1.條列(編號)"/>
    <w:basedOn w:val="a"/>
    <w:rsid w:val="00087C95"/>
    <w:pPr>
      <w:numPr>
        <w:ilvl w:val="2"/>
        <w:numId w:val="8"/>
      </w:numPr>
      <w:spacing w:beforeLines="50" w:afterLines="50"/>
      <w:ind w:left="1701" w:firstLine="0"/>
      <w:outlineLvl w:val="4"/>
    </w:pPr>
  </w:style>
  <w:style w:type="table" w:styleId="20">
    <w:name w:val="Table Simple 2"/>
    <w:basedOn w:val="a1"/>
    <w:rsid w:val="00F542E1"/>
    <w:pPr>
      <w:widowControl w:val="0"/>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f">
    <w:name w:val="Placeholder Text"/>
    <w:basedOn w:val="a0"/>
    <w:uiPriority w:val="99"/>
    <w:semiHidden/>
    <w:rsid w:val="00AE615C"/>
    <w:rPr>
      <w:color w:val="808080"/>
    </w:rPr>
  </w:style>
  <w:style w:type="character" w:customStyle="1" w:styleId="12">
    <w:name w:val="預留位置文字1"/>
    <w:basedOn w:val="a0"/>
    <w:semiHidden/>
    <w:rsid w:val="00912159"/>
    <w:rPr>
      <w:rFonts w:cs="Times New Roman"/>
      <w:color w:val="808080"/>
    </w:rPr>
  </w:style>
  <w:style w:type="paragraph" w:styleId="af0">
    <w:name w:val="Revision"/>
    <w:hidden/>
    <w:uiPriority w:val="99"/>
    <w:semiHidden/>
    <w:rsid w:val="00F43E7C"/>
    <w:rPr>
      <w:rFonts w:eastAsia="華康細圓體"/>
      <w:kern w:val="2"/>
      <w:sz w:val="24"/>
      <w:szCs w:val="24"/>
    </w:rPr>
  </w:style>
  <w:style w:type="table" w:customStyle="1" w:styleId="71">
    <w:name w:val="格線表格 7 彩色1"/>
    <w:basedOn w:val="a1"/>
    <w:uiPriority w:val="52"/>
    <w:rsid w:val="00A055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10">
    <w:name w:val="格線表格 1 淺色1"/>
    <w:aliases w:val="格線表格 1 深+淺"/>
    <w:basedOn w:val="a1"/>
    <w:uiPriority w:val="46"/>
    <w:rsid w:val="0048261B"/>
    <w:pPr>
      <w:adjustRightInd w:val="0"/>
      <w:snapToGrid w:val="0"/>
      <w:jc w:val="center"/>
    </w:pPr>
    <w:rPr>
      <w:rFonts w:eastAsia="標楷體"/>
      <w:sz w:val="2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10">
    <w:name w:val="純表格 21"/>
    <w:basedOn w:val="a1"/>
    <w:uiPriority w:val="42"/>
    <w:rsid w:val="00A055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120">
    <w:name w:val="12公告一、內文(齊頭)"/>
    <w:basedOn w:val="a"/>
    <w:rsid w:val="00634652"/>
    <w:pPr>
      <w:spacing w:beforeLines="50" w:afterLines="50"/>
      <w:ind w:leftChars="300" w:left="300"/>
    </w:pPr>
  </w:style>
  <w:style w:type="paragraph" w:customStyle="1" w:styleId="00">
    <w:name w:val="00大標題（章)"/>
    <w:rsid w:val="001B6B61"/>
    <w:pPr>
      <w:adjustRightInd w:val="0"/>
      <w:snapToGrid w:val="0"/>
      <w:spacing w:after="100" w:afterAutospacing="1"/>
      <w:jc w:val="center"/>
      <w:outlineLvl w:val="3"/>
    </w:pPr>
    <w:rPr>
      <w:rFonts w:eastAsia="標楷體"/>
      <w:b/>
      <w:kern w:val="52"/>
      <w:sz w:val="40"/>
      <w:szCs w:val="52"/>
    </w:rPr>
  </w:style>
  <w:style w:type="table" w:customStyle="1" w:styleId="14">
    <w:name w:val="表格格線1"/>
    <w:basedOn w:val="a1"/>
    <w:next w:val="a8"/>
    <w:rsid w:val="0066039C"/>
    <w:pPr>
      <w:widowControl w:val="0"/>
      <w:snapToGrid w:val="0"/>
      <w:spacing w:before="60" w:after="60" w:line="40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Document Map"/>
    <w:basedOn w:val="a"/>
    <w:link w:val="af2"/>
    <w:semiHidden/>
    <w:unhideWhenUsed/>
    <w:rsid w:val="00D61258"/>
    <w:rPr>
      <w:rFonts w:ascii="新細明體" w:eastAsia="新細明體"/>
      <w:sz w:val="18"/>
      <w:szCs w:val="18"/>
    </w:rPr>
  </w:style>
  <w:style w:type="character" w:customStyle="1" w:styleId="af2">
    <w:name w:val="文件引導模式 字元"/>
    <w:basedOn w:val="a0"/>
    <w:link w:val="af1"/>
    <w:semiHidden/>
    <w:rsid w:val="00D61258"/>
    <w:rPr>
      <w:rFonts w:ascii="新細明體"/>
      <w:color w:val="262626" w:themeColor="text1" w:themeTint="D9"/>
      <w:kern w:val="2"/>
      <w:sz w:val="18"/>
      <w:szCs w:val="18"/>
    </w:rPr>
  </w:style>
  <w:style w:type="paragraph" w:customStyle="1" w:styleId="140">
    <w:name w:val="14公告(一)內文齊頭"/>
    <w:basedOn w:val="a"/>
    <w:rsid w:val="00EE2622"/>
    <w:pPr>
      <w:spacing w:beforeLines="50" w:afterLines="50"/>
      <w:ind w:leftChars="500" w:left="500"/>
    </w:pPr>
  </w:style>
  <w:style w:type="paragraph" w:customStyle="1" w:styleId="200">
    <w:name w:val="20須知(分類說明)"/>
    <w:basedOn w:val="a"/>
    <w:rsid w:val="00973504"/>
    <w:pPr>
      <w:spacing w:before="100" w:beforeAutospacing="1"/>
    </w:pPr>
    <w:rPr>
      <w:rFonts w:ascii="標楷體"/>
      <w:b/>
    </w:rPr>
  </w:style>
  <w:style w:type="paragraph" w:customStyle="1" w:styleId="21">
    <w:name w:val="21須知一、標題(編號)"/>
    <w:basedOn w:val="11"/>
    <w:rsid w:val="004570C6"/>
    <w:pPr>
      <w:numPr>
        <w:numId w:val="2"/>
      </w:numPr>
    </w:pPr>
  </w:style>
  <w:style w:type="paragraph" w:customStyle="1" w:styleId="09">
    <w:name w:val="09簡介與附件圖表名"/>
    <w:basedOn w:val="a"/>
    <w:rsid w:val="00D36C87"/>
    <w:pPr>
      <w:jc w:val="center"/>
    </w:pPr>
  </w:style>
  <w:style w:type="paragraph" w:customStyle="1" w:styleId="01">
    <w:name w:val="01簡介與附件一、標題(編號)"/>
    <w:basedOn w:val="a"/>
    <w:qFormat/>
    <w:rsid w:val="000B4502"/>
    <w:pPr>
      <w:numPr>
        <w:numId w:val="3"/>
      </w:numPr>
      <w:spacing w:beforeLines="50" w:afterLines="50"/>
      <w:ind w:left="567" w:hanging="567"/>
      <w:outlineLvl w:val="1"/>
    </w:pPr>
  </w:style>
  <w:style w:type="paragraph" w:customStyle="1" w:styleId="03">
    <w:name w:val="03簡介與附件一、(一)內文"/>
    <w:basedOn w:val="a"/>
    <w:qFormat/>
    <w:rsid w:val="00F40469"/>
    <w:pPr>
      <w:spacing w:beforeLines="50" w:afterLines="50"/>
      <w:ind w:leftChars="200" w:left="200" w:firstLineChars="200" w:firstLine="200"/>
    </w:pPr>
  </w:style>
  <w:style w:type="paragraph" w:customStyle="1" w:styleId="02">
    <w:name w:val="02簡介與附件(一)(編號)"/>
    <w:basedOn w:val="a"/>
    <w:qFormat/>
    <w:rsid w:val="00554A09"/>
    <w:pPr>
      <w:numPr>
        <w:ilvl w:val="1"/>
        <w:numId w:val="3"/>
      </w:numPr>
      <w:spacing w:beforeLines="50" w:afterLines="50"/>
      <w:ind w:left="567"/>
      <w:outlineLvl w:val="2"/>
    </w:pPr>
  </w:style>
  <w:style w:type="paragraph" w:styleId="af3">
    <w:name w:val="endnote text"/>
    <w:basedOn w:val="a"/>
    <w:link w:val="af4"/>
    <w:semiHidden/>
    <w:unhideWhenUsed/>
    <w:rsid w:val="00AA58EC"/>
    <w:pPr>
      <w:jc w:val="left"/>
    </w:pPr>
  </w:style>
  <w:style w:type="character" w:customStyle="1" w:styleId="af4">
    <w:name w:val="章節附註文字 字元"/>
    <w:basedOn w:val="a0"/>
    <w:link w:val="af3"/>
    <w:semiHidden/>
    <w:rsid w:val="00AA58EC"/>
    <w:rPr>
      <w:rFonts w:ascii="標楷體" w:eastAsia="標楷體"/>
      <w:kern w:val="2"/>
      <w:sz w:val="28"/>
      <w:szCs w:val="24"/>
    </w:rPr>
  </w:style>
  <w:style w:type="character" w:styleId="af5">
    <w:name w:val="endnote reference"/>
    <w:basedOn w:val="a0"/>
    <w:semiHidden/>
    <w:unhideWhenUsed/>
    <w:rsid w:val="00AA58EC"/>
    <w:rPr>
      <w:vertAlign w:val="superscript"/>
    </w:rPr>
  </w:style>
  <w:style w:type="paragraph" w:customStyle="1" w:styleId="161">
    <w:name w:val="16公告1.內文齊頭"/>
    <w:basedOn w:val="140"/>
    <w:rsid w:val="00087C95"/>
    <w:pPr>
      <w:ind w:leftChars="600" w:left="600"/>
    </w:pPr>
  </w:style>
  <w:style w:type="paragraph" w:customStyle="1" w:styleId="04">
    <w:name w:val="04簡介與附件一、(一)內文(齊頭)"/>
    <w:basedOn w:val="03"/>
    <w:rsid w:val="005C7E43"/>
    <w:pPr>
      <w:spacing w:before="190" w:after="190"/>
      <w:ind w:left="560" w:firstLineChars="0" w:firstLine="0"/>
    </w:pPr>
  </w:style>
  <w:style w:type="paragraph" w:customStyle="1" w:styleId="171">
    <w:name w:val="17公告(1)條列"/>
    <w:basedOn w:val="a"/>
    <w:rsid w:val="004520ED"/>
    <w:pPr>
      <w:ind w:leftChars="600" w:left="750" w:hangingChars="150" w:hanging="150"/>
      <w:outlineLvl w:val="4"/>
    </w:pPr>
    <w:rPr>
      <w:rFonts w:ascii="標楷體" w:hAnsi="標楷體"/>
      <w:szCs w:val="28"/>
    </w:rPr>
  </w:style>
  <w:style w:type="paragraph" w:customStyle="1" w:styleId="000">
    <w:name w:val="00大標題（章）內文(齊頭)"/>
    <w:basedOn w:val="03"/>
    <w:rsid w:val="00CA141C"/>
    <w:pPr>
      <w:spacing w:before="50" w:after="50"/>
      <w:ind w:leftChars="0" w:left="0" w:firstLineChars="0" w:firstLine="0"/>
    </w:pPr>
  </w:style>
  <w:style w:type="paragraph" w:customStyle="1" w:styleId="111">
    <w:name w:val="標題 1 壹&amp;1.1內文"/>
    <w:basedOn w:val="a"/>
    <w:rsid w:val="004106E5"/>
    <w:pPr>
      <w:spacing w:beforeLines="50" w:afterLines="50" w:line="440" w:lineRule="exact"/>
      <w:ind w:firstLineChars="200" w:firstLine="200"/>
    </w:pPr>
  </w:style>
  <w:style w:type="paragraph" w:customStyle="1" w:styleId="af6">
    <w:name w:val="大標題（章)"/>
    <w:rsid w:val="004106E5"/>
    <w:pPr>
      <w:adjustRightInd w:val="0"/>
      <w:snapToGrid w:val="0"/>
      <w:jc w:val="center"/>
      <w:outlineLvl w:val="3"/>
    </w:pPr>
    <w:rPr>
      <w:rFonts w:ascii="Arial" w:eastAsia="標楷體" w:hAnsi="Arial"/>
      <w:kern w:val="52"/>
      <w:sz w:val="40"/>
      <w:szCs w:val="52"/>
    </w:rPr>
  </w:style>
  <w:style w:type="paragraph" w:styleId="af7">
    <w:name w:val="Body Text"/>
    <w:basedOn w:val="a"/>
    <w:link w:val="af8"/>
    <w:semiHidden/>
    <w:unhideWhenUsed/>
    <w:rsid w:val="00777607"/>
    <w:pPr>
      <w:spacing w:after="120"/>
    </w:pPr>
  </w:style>
  <w:style w:type="character" w:customStyle="1" w:styleId="af8">
    <w:name w:val="本文 字元"/>
    <w:basedOn w:val="a0"/>
    <w:link w:val="af7"/>
    <w:semiHidden/>
    <w:rsid w:val="00777607"/>
    <w:rPr>
      <w:rFonts w:eastAsia="標楷體"/>
      <w:kern w:val="2"/>
      <w:sz w:val="28"/>
      <w:szCs w:val="24"/>
    </w:rPr>
  </w:style>
  <w:style w:type="character" w:styleId="af9">
    <w:name w:val="Hyperlink"/>
    <w:basedOn w:val="a0"/>
    <w:uiPriority w:val="99"/>
    <w:unhideWhenUsed/>
    <w:rsid w:val="00333C6D"/>
    <w:rPr>
      <w:color w:val="0000FF" w:themeColor="hyperlink"/>
      <w:u w:val="single"/>
    </w:rPr>
  </w:style>
  <w:style w:type="paragraph" w:styleId="23">
    <w:name w:val="toc 2"/>
    <w:basedOn w:val="a"/>
    <w:next w:val="a"/>
    <w:autoRedefine/>
    <w:uiPriority w:val="39"/>
    <w:unhideWhenUsed/>
    <w:rsid w:val="00493098"/>
    <w:pPr>
      <w:adjustRightInd/>
      <w:snapToGrid/>
      <w:spacing w:line="240" w:lineRule="auto"/>
      <w:ind w:leftChars="200" w:left="480"/>
      <w:jc w:val="left"/>
    </w:pPr>
    <w:rPr>
      <w:rFonts w:asciiTheme="minorHAnsi" w:eastAsiaTheme="minorEastAsia" w:hAnsiTheme="minorHAnsi" w:cstheme="minorBidi"/>
      <w:sz w:val="24"/>
      <w:szCs w:val="22"/>
    </w:rPr>
  </w:style>
  <w:style w:type="paragraph" w:styleId="33">
    <w:name w:val="toc 3"/>
    <w:basedOn w:val="a"/>
    <w:next w:val="a"/>
    <w:autoRedefine/>
    <w:uiPriority w:val="39"/>
    <w:unhideWhenUsed/>
    <w:rsid w:val="00493098"/>
    <w:pPr>
      <w:adjustRightInd/>
      <w:snapToGrid/>
      <w:spacing w:line="240" w:lineRule="auto"/>
      <w:ind w:leftChars="400" w:left="960"/>
      <w:jc w:val="left"/>
    </w:pPr>
    <w:rPr>
      <w:rFonts w:asciiTheme="minorHAnsi" w:eastAsiaTheme="minorEastAsia" w:hAnsiTheme="minorHAnsi" w:cstheme="minorBidi"/>
      <w:sz w:val="24"/>
      <w:szCs w:val="22"/>
    </w:rPr>
  </w:style>
  <w:style w:type="paragraph" w:styleId="41">
    <w:name w:val="toc 4"/>
    <w:basedOn w:val="a"/>
    <w:next w:val="a"/>
    <w:autoRedefine/>
    <w:uiPriority w:val="39"/>
    <w:unhideWhenUsed/>
    <w:rsid w:val="00493098"/>
    <w:pPr>
      <w:adjustRightInd/>
      <w:snapToGrid/>
      <w:spacing w:line="240" w:lineRule="auto"/>
      <w:ind w:leftChars="600" w:left="1440"/>
      <w:jc w:val="left"/>
    </w:pPr>
    <w:rPr>
      <w:rFonts w:asciiTheme="minorHAnsi" w:eastAsiaTheme="minorEastAsia" w:hAnsiTheme="minorHAnsi" w:cstheme="minorBidi"/>
      <w:sz w:val="24"/>
      <w:szCs w:val="22"/>
    </w:rPr>
  </w:style>
  <w:style w:type="paragraph" w:styleId="51">
    <w:name w:val="toc 5"/>
    <w:basedOn w:val="a"/>
    <w:next w:val="a"/>
    <w:autoRedefine/>
    <w:uiPriority w:val="39"/>
    <w:unhideWhenUsed/>
    <w:rsid w:val="00493098"/>
    <w:pPr>
      <w:adjustRightInd/>
      <w:snapToGrid/>
      <w:spacing w:line="240" w:lineRule="auto"/>
      <w:ind w:leftChars="800" w:left="1920"/>
      <w:jc w:val="left"/>
    </w:pPr>
    <w:rPr>
      <w:rFonts w:asciiTheme="minorHAnsi" w:eastAsiaTheme="minorEastAsia" w:hAnsiTheme="minorHAnsi" w:cstheme="minorBidi"/>
      <w:sz w:val="24"/>
      <w:szCs w:val="22"/>
    </w:rPr>
  </w:style>
  <w:style w:type="paragraph" w:styleId="61">
    <w:name w:val="toc 6"/>
    <w:basedOn w:val="a"/>
    <w:next w:val="a"/>
    <w:autoRedefine/>
    <w:uiPriority w:val="39"/>
    <w:unhideWhenUsed/>
    <w:rsid w:val="00493098"/>
    <w:pPr>
      <w:adjustRightInd/>
      <w:snapToGrid/>
      <w:spacing w:line="240" w:lineRule="auto"/>
      <w:ind w:leftChars="1000" w:left="2400"/>
      <w:jc w:val="left"/>
    </w:pPr>
    <w:rPr>
      <w:rFonts w:asciiTheme="minorHAnsi" w:eastAsiaTheme="minorEastAsia" w:hAnsiTheme="minorHAnsi" w:cstheme="minorBidi"/>
      <w:sz w:val="24"/>
      <w:szCs w:val="22"/>
    </w:rPr>
  </w:style>
  <w:style w:type="paragraph" w:styleId="72">
    <w:name w:val="toc 7"/>
    <w:basedOn w:val="a"/>
    <w:next w:val="a"/>
    <w:autoRedefine/>
    <w:uiPriority w:val="39"/>
    <w:unhideWhenUsed/>
    <w:rsid w:val="00493098"/>
    <w:pPr>
      <w:adjustRightInd/>
      <w:snapToGrid/>
      <w:spacing w:line="240" w:lineRule="auto"/>
      <w:ind w:leftChars="1200" w:left="2880"/>
      <w:jc w:val="left"/>
    </w:pPr>
    <w:rPr>
      <w:rFonts w:asciiTheme="minorHAnsi" w:eastAsiaTheme="minorEastAsia" w:hAnsiTheme="minorHAnsi" w:cstheme="minorBidi"/>
      <w:sz w:val="24"/>
      <w:szCs w:val="22"/>
    </w:rPr>
  </w:style>
  <w:style w:type="paragraph" w:styleId="81">
    <w:name w:val="toc 8"/>
    <w:basedOn w:val="a"/>
    <w:next w:val="a"/>
    <w:autoRedefine/>
    <w:uiPriority w:val="39"/>
    <w:unhideWhenUsed/>
    <w:rsid w:val="00493098"/>
    <w:pPr>
      <w:adjustRightInd/>
      <w:snapToGrid/>
      <w:spacing w:line="240" w:lineRule="auto"/>
      <w:ind w:leftChars="1400" w:left="3360"/>
      <w:jc w:val="left"/>
    </w:pPr>
    <w:rPr>
      <w:rFonts w:asciiTheme="minorHAnsi" w:eastAsiaTheme="minorEastAsia" w:hAnsiTheme="minorHAnsi" w:cstheme="minorBidi"/>
      <w:sz w:val="24"/>
      <w:szCs w:val="22"/>
    </w:rPr>
  </w:style>
  <w:style w:type="paragraph" w:styleId="91">
    <w:name w:val="toc 9"/>
    <w:basedOn w:val="a"/>
    <w:next w:val="a"/>
    <w:autoRedefine/>
    <w:uiPriority w:val="39"/>
    <w:unhideWhenUsed/>
    <w:rsid w:val="00493098"/>
    <w:pPr>
      <w:adjustRightInd/>
      <w:snapToGrid/>
      <w:spacing w:line="240" w:lineRule="auto"/>
      <w:ind w:leftChars="1600" w:left="3840"/>
      <w:jc w:val="left"/>
    </w:pPr>
    <w:rPr>
      <w:rFonts w:asciiTheme="minorHAnsi" w:eastAsiaTheme="minorEastAsia" w:hAnsiTheme="minorHAnsi" w:cstheme="minorBid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37453">
      <w:bodyDiv w:val="1"/>
      <w:marLeft w:val="0"/>
      <w:marRight w:val="0"/>
      <w:marTop w:val="0"/>
      <w:marBottom w:val="0"/>
      <w:divBdr>
        <w:top w:val="none" w:sz="0" w:space="0" w:color="auto"/>
        <w:left w:val="none" w:sz="0" w:space="0" w:color="auto"/>
        <w:bottom w:val="none" w:sz="0" w:space="0" w:color="auto"/>
        <w:right w:val="none" w:sz="0" w:space="0" w:color="auto"/>
      </w:divBdr>
    </w:div>
    <w:div w:id="69691655">
      <w:bodyDiv w:val="1"/>
      <w:marLeft w:val="0"/>
      <w:marRight w:val="0"/>
      <w:marTop w:val="0"/>
      <w:marBottom w:val="0"/>
      <w:divBdr>
        <w:top w:val="none" w:sz="0" w:space="0" w:color="auto"/>
        <w:left w:val="none" w:sz="0" w:space="0" w:color="auto"/>
        <w:bottom w:val="none" w:sz="0" w:space="0" w:color="auto"/>
        <w:right w:val="none" w:sz="0" w:space="0" w:color="auto"/>
      </w:divBdr>
    </w:div>
    <w:div w:id="85660506">
      <w:bodyDiv w:val="1"/>
      <w:marLeft w:val="0"/>
      <w:marRight w:val="0"/>
      <w:marTop w:val="0"/>
      <w:marBottom w:val="0"/>
      <w:divBdr>
        <w:top w:val="none" w:sz="0" w:space="0" w:color="auto"/>
        <w:left w:val="none" w:sz="0" w:space="0" w:color="auto"/>
        <w:bottom w:val="none" w:sz="0" w:space="0" w:color="auto"/>
        <w:right w:val="none" w:sz="0" w:space="0" w:color="auto"/>
      </w:divBdr>
    </w:div>
    <w:div w:id="109906157">
      <w:bodyDiv w:val="1"/>
      <w:marLeft w:val="0"/>
      <w:marRight w:val="0"/>
      <w:marTop w:val="0"/>
      <w:marBottom w:val="0"/>
      <w:divBdr>
        <w:top w:val="none" w:sz="0" w:space="0" w:color="auto"/>
        <w:left w:val="none" w:sz="0" w:space="0" w:color="auto"/>
        <w:bottom w:val="none" w:sz="0" w:space="0" w:color="auto"/>
        <w:right w:val="none" w:sz="0" w:space="0" w:color="auto"/>
      </w:divBdr>
    </w:div>
    <w:div w:id="129061579">
      <w:bodyDiv w:val="1"/>
      <w:marLeft w:val="0"/>
      <w:marRight w:val="0"/>
      <w:marTop w:val="0"/>
      <w:marBottom w:val="0"/>
      <w:divBdr>
        <w:top w:val="none" w:sz="0" w:space="0" w:color="auto"/>
        <w:left w:val="none" w:sz="0" w:space="0" w:color="auto"/>
        <w:bottom w:val="none" w:sz="0" w:space="0" w:color="auto"/>
        <w:right w:val="none" w:sz="0" w:space="0" w:color="auto"/>
      </w:divBdr>
    </w:div>
    <w:div w:id="142890918">
      <w:bodyDiv w:val="1"/>
      <w:marLeft w:val="0"/>
      <w:marRight w:val="0"/>
      <w:marTop w:val="0"/>
      <w:marBottom w:val="0"/>
      <w:divBdr>
        <w:top w:val="none" w:sz="0" w:space="0" w:color="auto"/>
        <w:left w:val="none" w:sz="0" w:space="0" w:color="auto"/>
        <w:bottom w:val="none" w:sz="0" w:space="0" w:color="auto"/>
        <w:right w:val="none" w:sz="0" w:space="0" w:color="auto"/>
      </w:divBdr>
    </w:div>
    <w:div w:id="312762756">
      <w:bodyDiv w:val="1"/>
      <w:marLeft w:val="0"/>
      <w:marRight w:val="0"/>
      <w:marTop w:val="0"/>
      <w:marBottom w:val="0"/>
      <w:divBdr>
        <w:top w:val="none" w:sz="0" w:space="0" w:color="auto"/>
        <w:left w:val="none" w:sz="0" w:space="0" w:color="auto"/>
        <w:bottom w:val="none" w:sz="0" w:space="0" w:color="auto"/>
        <w:right w:val="none" w:sz="0" w:space="0" w:color="auto"/>
      </w:divBdr>
    </w:div>
    <w:div w:id="385372775">
      <w:bodyDiv w:val="1"/>
      <w:marLeft w:val="0"/>
      <w:marRight w:val="0"/>
      <w:marTop w:val="0"/>
      <w:marBottom w:val="0"/>
      <w:divBdr>
        <w:top w:val="none" w:sz="0" w:space="0" w:color="auto"/>
        <w:left w:val="none" w:sz="0" w:space="0" w:color="auto"/>
        <w:bottom w:val="none" w:sz="0" w:space="0" w:color="auto"/>
        <w:right w:val="none" w:sz="0" w:space="0" w:color="auto"/>
      </w:divBdr>
    </w:div>
    <w:div w:id="509565311">
      <w:bodyDiv w:val="1"/>
      <w:marLeft w:val="0"/>
      <w:marRight w:val="0"/>
      <w:marTop w:val="0"/>
      <w:marBottom w:val="0"/>
      <w:divBdr>
        <w:top w:val="none" w:sz="0" w:space="0" w:color="auto"/>
        <w:left w:val="none" w:sz="0" w:space="0" w:color="auto"/>
        <w:bottom w:val="none" w:sz="0" w:space="0" w:color="auto"/>
        <w:right w:val="none" w:sz="0" w:space="0" w:color="auto"/>
      </w:divBdr>
    </w:div>
    <w:div w:id="556431164">
      <w:bodyDiv w:val="1"/>
      <w:marLeft w:val="0"/>
      <w:marRight w:val="0"/>
      <w:marTop w:val="0"/>
      <w:marBottom w:val="0"/>
      <w:divBdr>
        <w:top w:val="none" w:sz="0" w:space="0" w:color="auto"/>
        <w:left w:val="none" w:sz="0" w:space="0" w:color="auto"/>
        <w:bottom w:val="none" w:sz="0" w:space="0" w:color="auto"/>
        <w:right w:val="none" w:sz="0" w:space="0" w:color="auto"/>
      </w:divBdr>
    </w:div>
    <w:div w:id="822626670">
      <w:bodyDiv w:val="1"/>
      <w:marLeft w:val="0"/>
      <w:marRight w:val="0"/>
      <w:marTop w:val="0"/>
      <w:marBottom w:val="0"/>
      <w:divBdr>
        <w:top w:val="none" w:sz="0" w:space="0" w:color="auto"/>
        <w:left w:val="none" w:sz="0" w:space="0" w:color="auto"/>
        <w:bottom w:val="none" w:sz="0" w:space="0" w:color="auto"/>
        <w:right w:val="none" w:sz="0" w:space="0" w:color="auto"/>
      </w:divBdr>
    </w:div>
    <w:div w:id="824123754">
      <w:bodyDiv w:val="1"/>
      <w:marLeft w:val="0"/>
      <w:marRight w:val="0"/>
      <w:marTop w:val="0"/>
      <w:marBottom w:val="0"/>
      <w:divBdr>
        <w:top w:val="none" w:sz="0" w:space="0" w:color="auto"/>
        <w:left w:val="none" w:sz="0" w:space="0" w:color="auto"/>
        <w:bottom w:val="none" w:sz="0" w:space="0" w:color="auto"/>
        <w:right w:val="none" w:sz="0" w:space="0" w:color="auto"/>
      </w:divBdr>
    </w:div>
    <w:div w:id="849028750">
      <w:bodyDiv w:val="1"/>
      <w:marLeft w:val="0"/>
      <w:marRight w:val="0"/>
      <w:marTop w:val="0"/>
      <w:marBottom w:val="0"/>
      <w:divBdr>
        <w:top w:val="none" w:sz="0" w:space="0" w:color="auto"/>
        <w:left w:val="none" w:sz="0" w:space="0" w:color="auto"/>
        <w:bottom w:val="none" w:sz="0" w:space="0" w:color="auto"/>
        <w:right w:val="none" w:sz="0" w:space="0" w:color="auto"/>
      </w:divBdr>
    </w:div>
    <w:div w:id="854267980">
      <w:bodyDiv w:val="1"/>
      <w:marLeft w:val="0"/>
      <w:marRight w:val="0"/>
      <w:marTop w:val="0"/>
      <w:marBottom w:val="0"/>
      <w:divBdr>
        <w:top w:val="none" w:sz="0" w:space="0" w:color="auto"/>
        <w:left w:val="none" w:sz="0" w:space="0" w:color="auto"/>
        <w:bottom w:val="none" w:sz="0" w:space="0" w:color="auto"/>
        <w:right w:val="none" w:sz="0" w:space="0" w:color="auto"/>
      </w:divBdr>
    </w:div>
    <w:div w:id="884484155">
      <w:bodyDiv w:val="1"/>
      <w:marLeft w:val="0"/>
      <w:marRight w:val="0"/>
      <w:marTop w:val="0"/>
      <w:marBottom w:val="0"/>
      <w:divBdr>
        <w:top w:val="none" w:sz="0" w:space="0" w:color="auto"/>
        <w:left w:val="none" w:sz="0" w:space="0" w:color="auto"/>
        <w:bottom w:val="none" w:sz="0" w:space="0" w:color="auto"/>
        <w:right w:val="none" w:sz="0" w:space="0" w:color="auto"/>
      </w:divBdr>
    </w:div>
    <w:div w:id="935675847">
      <w:bodyDiv w:val="1"/>
      <w:marLeft w:val="0"/>
      <w:marRight w:val="0"/>
      <w:marTop w:val="0"/>
      <w:marBottom w:val="0"/>
      <w:divBdr>
        <w:top w:val="none" w:sz="0" w:space="0" w:color="auto"/>
        <w:left w:val="none" w:sz="0" w:space="0" w:color="auto"/>
        <w:bottom w:val="none" w:sz="0" w:space="0" w:color="auto"/>
        <w:right w:val="none" w:sz="0" w:space="0" w:color="auto"/>
      </w:divBdr>
    </w:div>
    <w:div w:id="1002439324">
      <w:bodyDiv w:val="1"/>
      <w:marLeft w:val="0"/>
      <w:marRight w:val="0"/>
      <w:marTop w:val="0"/>
      <w:marBottom w:val="0"/>
      <w:divBdr>
        <w:top w:val="none" w:sz="0" w:space="0" w:color="auto"/>
        <w:left w:val="none" w:sz="0" w:space="0" w:color="auto"/>
        <w:bottom w:val="none" w:sz="0" w:space="0" w:color="auto"/>
        <w:right w:val="none" w:sz="0" w:space="0" w:color="auto"/>
      </w:divBdr>
    </w:div>
    <w:div w:id="1006176009">
      <w:bodyDiv w:val="1"/>
      <w:marLeft w:val="0"/>
      <w:marRight w:val="0"/>
      <w:marTop w:val="0"/>
      <w:marBottom w:val="0"/>
      <w:divBdr>
        <w:top w:val="none" w:sz="0" w:space="0" w:color="auto"/>
        <w:left w:val="none" w:sz="0" w:space="0" w:color="auto"/>
        <w:bottom w:val="none" w:sz="0" w:space="0" w:color="auto"/>
        <w:right w:val="none" w:sz="0" w:space="0" w:color="auto"/>
      </w:divBdr>
    </w:div>
    <w:div w:id="1019355986">
      <w:bodyDiv w:val="1"/>
      <w:marLeft w:val="0"/>
      <w:marRight w:val="0"/>
      <w:marTop w:val="0"/>
      <w:marBottom w:val="0"/>
      <w:divBdr>
        <w:top w:val="none" w:sz="0" w:space="0" w:color="auto"/>
        <w:left w:val="none" w:sz="0" w:space="0" w:color="auto"/>
        <w:bottom w:val="none" w:sz="0" w:space="0" w:color="auto"/>
        <w:right w:val="none" w:sz="0" w:space="0" w:color="auto"/>
      </w:divBdr>
    </w:div>
    <w:div w:id="1021585410">
      <w:bodyDiv w:val="1"/>
      <w:marLeft w:val="0"/>
      <w:marRight w:val="0"/>
      <w:marTop w:val="0"/>
      <w:marBottom w:val="0"/>
      <w:divBdr>
        <w:top w:val="none" w:sz="0" w:space="0" w:color="auto"/>
        <w:left w:val="none" w:sz="0" w:space="0" w:color="auto"/>
        <w:bottom w:val="none" w:sz="0" w:space="0" w:color="auto"/>
        <w:right w:val="none" w:sz="0" w:space="0" w:color="auto"/>
      </w:divBdr>
    </w:div>
    <w:div w:id="1060523618">
      <w:bodyDiv w:val="1"/>
      <w:marLeft w:val="0"/>
      <w:marRight w:val="0"/>
      <w:marTop w:val="0"/>
      <w:marBottom w:val="0"/>
      <w:divBdr>
        <w:top w:val="none" w:sz="0" w:space="0" w:color="auto"/>
        <w:left w:val="none" w:sz="0" w:space="0" w:color="auto"/>
        <w:bottom w:val="none" w:sz="0" w:space="0" w:color="auto"/>
        <w:right w:val="none" w:sz="0" w:space="0" w:color="auto"/>
      </w:divBdr>
    </w:div>
    <w:div w:id="1070277299">
      <w:bodyDiv w:val="1"/>
      <w:marLeft w:val="0"/>
      <w:marRight w:val="0"/>
      <w:marTop w:val="0"/>
      <w:marBottom w:val="0"/>
      <w:divBdr>
        <w:top w:val="none" w:sz="0" w:space="0" w:color="auto"/>
        <w:left w:val="none" w:sz="0" w:space="0" w:color="auto"/>
        <w:bottom w:val="none" w:sz="0" w:space="0" w:color="auto"/>
        <w:right w:val="none" w:sz="0" w:space="0" w:color="auto"/>
      </w:divBdr>
    </w:div>
    <w:div w:id="1105879215">
      <w:bodyDiv w:val="1"/>
      <w:marLeft w:val="0"/>
      <w:marRight w:val="0"/>
      <w:marTop w:val="0"/>
      <w:marBottom w:val="0"/>
      <w:divBdr>
        <w:top w:val="none" w:sz="0" w:space="0" w:color="auto"/>
        <w:left w:val="none" w:sz="0" w:space="0" w:color="auto"/>
        <w:bottom w:val="none" w:sz="0" w:space="0" w:color="auto"/>
        <w:right w:val="none" w:sz="0" w:space="0" w:color="auto"/>
      </w:divBdr>
    </w:div>
    <w:div w:id="1117024801">
      <w:bodyDiv w:val="1"/>
      <w:marLeft w:val="0"/>
      <w:marRight w:val="0"/>
      <w:marTop w:val="0"/>
      <w:marBottom w:val="0"/>
      <w:divBdr>
        <w:top w:val="none" w:sz="0" w:space="0" w:color="auto"/>
        <w:left w:val="none" w:sz="0" w:space="0" w:color="auto"/>
        <w:bottom w:val="none" w:sz="0" w:space="0" w:color="auto"/>
        <w:right w:val="none" w:sz="0" w:space="0" w:color="auto"/>
      </w:divBdr>
    </w:div>
    <w:div w:id="1167012390">
      <w:bodyDiv w:val="1"/>
      <w:marLeft w:val="0"/>
      <w:marRight w:val="0"/>
      <w:marTop w:val="0"/>
      <w:marBottom w:val="0"/>
      <w:divBdr>
        <w:top w:val="none" w:sz="0" w:space="0" w:color="auto"/>
        <w:left w:val="none" w:sz="0" w:space="0" w:color="auto"/>
        <w:bottom w:val="none" w:sz="0" w:space="0" w:color="auto"/>
        <w:right w:val="none" w:sz="0" w:space="0" w:color="auto"/>
      </w:divBdr>
    </w:div>
    <w:div w:id="1181167233">
      <w:bodyDiv w:val="1"/>
      <w:marLeft w:val="0"/>
      <w:marRight w:val="0"/>
      <w:marTop w:val="0"/>
      <w:marBottom w:val="0"/>
      <w:divBdr>
        <w:top w:val="none" w:sz="0" w:space="0" w:color="auto"/>
        <w:left w:val="none" w:sz="0" w:space="0" w:color="auto"/>
        <w:bottom w:val="none" w:sz="0" w:space="0" w:color="auto"/>
        <w:right w:val="none" w:sz="0" w:space="0" w:color="auto"/>
      </w:divBdr>
    </w:div>
    <w:div w:id="1206406587">
      <w:bodyDiv w:val="1"/>
      <w:marLeft w:val="0"/>
      <w:marRight w:val="0"/>
      <w:marTop w:val="0"/>
      <w:marBottom w:val="0"/>
      <w:divBdr>
        <w:top w:val="none" w:sz="0" w:space="0" w:color="auto"/>
        <w:left w:val="none" w:sz="0" w:space="0" w:color="auto"/>
        <w:bottom w:val="none" w:sz="0" w:space="0" w:color="auto"/>
        <w:right w:val="none" w:sz="0" w:space="0" w:color="auto"/>
      </w:divBdr>
    </w:div>
    <w:div w:id="1243639605">
      <w:bodyDiv w:val="1"/>
      <w:marLeft w:val="0"/>
      <w:marRight w:val="0"/>
      <w:marTop w:val="0"/>
      <w:marBottom w:val="0"/>
      <w:divBdr>
        <w:top w:val="none" w:sz="0" w:space="0" w:color="auto"/>
        <w:left w:val="none" w:sz="0" w:space="0" w:color="auto"/>
        <w:bottom w:val="none" w:sz="0" w:space="0" w:color="auto"/>
        <w:right w:val="none" w:sz="0" w:space="0" w:color="auto"/>
      </w:divBdr>
    </w:div>
    <w:div w:id="1412043651">
      <w:bodyDiv w:val="1"/>
      <w:marLeft w:val="0"/>
      <w:marRight w:val="0"/>
      <w:marTop w:val="0"/>
      <w:marBottom w:val="0"/>
      <w:divBdr>
        <w:top w:val="none" w:sz="0" w:space="0" w:color="auto"/>
        <w:left w:val="none" w:sz="0" w:space="0" w:color="auto"/>
        <w:bottom w:val="none" w:sz="0" w:space="0" w:color="auto"/>
        <w:right w:val="none" w:sz="0" w:space="0" w:color="auto"/>
      </w:divBdr>
    </w:div>
    <w:div w:id="1438602705">
      <w:bodyDiv w:val="1"/>
      <w:marLeft w:val="0"/>
      <w:marRight w:val="0"/>
      <w:marTop w:val="0"/>
      <w:marBottom w:val="0"/>
      <w:divBdr>
        <w:top w:val="none" w:sz="0" w:space="0" w:color="auto"/>
        <w:left w:val="none" w:sz="0" w:space="0" w:color="auto"/>
        <w:bottom w:val="none" w:sz="0" w:space="0" w:color="auto"/>
        <w:right w:val="none" w:sz="0" w:space="0" w:color="auto"/>
      </w:divBdr>
    </w:div>
    <w:div w:id="1536308493">
      <w:bodyDiv w:val="1"/>
      <w:marLeft w:val="0"/>
      <w:marRight w:val="0"/>
      <w:marTop w:val="0"/>
      <w:marBottom w:val="0"/>
      <w:divBdr>
        <w:top w:val="none" w:sz="0" w:space="0" w:color="auto"/>
        <w:left w:val="none" w:sz="0" w:space="0" w:color="auto"/>
        <w:bottom w:val="none" w:sz="0" w:space="0" w:color="auto"/>
        <w:right w:val="none" w:sz="0" w:space="0" w:color="auto"/>
      </w:divBdr>
    </w:div>
    <w:div w:id="1586649064">
      <w:bodyDiv w:val="1"/>
      <w:marLeft w:val="0"/>
      <w:marRight w:val="0"/>
      <w:marTop w:val="0"/>
      <w:marBottom w:val="0"/>
      <w:divBdr>
        <w:top w:val="none" w:sz="0" w:space="0" w:color="auto"/>
        <w:left w:val="none" w:sz="0" w:space="0" w:color="auto"/>
        <w:bottom w:val="none" w:sz="0" w:space="0" w:color="auto"/>
        <w:right w:val="none" w:sz="0" w:space="0" w:color="auto"/>
      </w:divBdr>
    </w:div>
    <w:div w:id="1588731816">
      <w:bodyDiv w:val="1"/>
      <w:marLeft w:val="0"/>
      <w:marRight w:val="0"/>
      <w:marTop w:val="0"/>
      <w:marBottom w:val="0"/>
      <w:divBdr>
        <w:top w:val="none" w:sz="0" w:space="0" w:color="auto"/>
        <w:left w:val="none" w:sz="0" w:space="0" w:color="auto"/>
        <w:bottom w:val="none" w:sz="0" w:space="0" w:color="auto"/>
        <w:right w:val="none" w:sz="0" w:space="0" w:color="auto"/>
      </w:divBdr>
    </w:div>
    <w:div w:id="1606157160">
      <w:bodyDiv w:val="1"/>
      <w:marLeft w:val="0"/>
      <w:marRight w:val="0"/>
      <w:marTop w:val="0"/>
      <w:marBottom w:val="0"/>
      <w:divBdr>
        <w:top w:val="none" w:sz="0" w:space="0" w:color="auto"/>
        <w:left w:val="none" w:sz="0" w:space="0" w:color="auto"/>
        <w:bottom w:val="none" w:sz="0" w:space="0" w:color="auto"/>
        <w:right w:val="none" w:sz="0" w:space="0" w:color="auto"/>
      </w:divBdr>
    </w:div>
    <w:div w:id="1606227558">
      <w:bodyDiv w:val="1"/>
      <w:marLeft w:val="0"/>
      <w:marRight w:val="0"/>
      <w:marTop w:val="0"/>
      <w:marBottom w:val="0"/>
      <w:divBdr>
        <w:top w:val="none" w:sz="0" w:space="0" w:color="auto"/>
        <w:left w:val="none" w:sz="0" w:space="0" w:color="auto"/>
        <w:bottom w:val="none" w:sz="0" w:space="0" w:color="auto"/>
        <w:right w:val="none" w:sz="0" w:space="0" w:color="auto"/>
      </w:divBdr>
    </w:div>
    <w:div w:id="1648239377">
      <w:bodyDiv w:val="1"/>
      <w:marLeft w:val="0"/>
      <w:marRight w:val="0"/>
      <w:marTop w:val="0"/>
      <w:marBottom w:val="0"/>
      <w:divBdr>
        <w:top w:val="none" w:sz="0" w:space="0" w:color="auto"/>
        <w:left w:val="none" w:sz="0" w:space="0" w:color="auto"/>
        <w:bottom w:val="none" w:sz="0" w:space="0" w:color="auto"/>
        <w:right w:val="none" w:sz="0" w:space="0" w:color="auto"/>
      </w:divBdr>
    </w:div>
    <w:div w:id="1687556240">
      <w:bodyDiv w:val="1"/>
      <w:marLeft w:val="0"/>
      <w:marRight w:val="0"/>
      <w:marTop w:val="0"/>
      <w:marBottom w:val="0"/>
      <w:divBdr>
        <w:top w:val="none" w:sz="0" w:space="0" w:color="auto"/>
        <w:left w:val="none" w:sz="0" w:space="0" w:color="auto"/>
        <w:bottom w:val="none" w:sz="0" w:space="0" w:color="auto"/>
        <w:right w:val="none" w:sz="0" w:space="0" w:color="auto"/>
      </w:divBdr>
    </w:div>
    <w:div w:id="1771654619">
      <w:bodyDiv w:val="1"/>
      <w:marLeft w:val="0"/>
      <w:marRight w:val="0"/>
      <w:marTop w:val="0"/>
      <w:marBottom w:val="0"/>
      <w:divBdr>
        <w:top w:val="none" w:sz="0" w:space="0" w:color="auto"/>
        <w:left w:val="none" w:sz="0" w:space="0" w:color="auto"/>
        <w:bottom w:val="none" w:sz="0" w:space="0" w:color="auto"/>
        <w:right w:val="none" w:sz="0" w:space="0" w:color="auto"/>
      </w:divBdr>
    </w:div>
    <w:div w:id="1778718849">
      <w:bodyDiv w:val="1"/>
      <w:marLeft w:val="0"/>
      <w:marRight w:val="0"/>
      <w:marTop w:val="0"/>
      <w:marBottom w:val="0"/>
      <w:divBdr>
        <w:top w:val="none" w:sz="0" w:space="0" w:color="auto"/>
        <w:left w:val="none" w:sz="0" w:space="0" w:color="auto"/>
        <w:bottom w:val="none" w:sz="0" w:space="0" w:color="auto"/>
        <w:right w:val="none" w:sz="0" w:space="0" w:color="auto"/>
      </w:divBdr>
    </w:div>
    <w:div w:id="1788502183">
      <w:bodyDiv w:val="1"/>
      <w:marLeft w:val="0"/>
      <w:marRight w:val="0"/>
      <w:marTop w:val="0"/>
      <w:marBottom w:val="0"/>
      <w:divBdr>
        <w:top w:val="none" w:sz="0" w:space="0" w:color="auto"/>
        <w:left w:val="none" w:sz="0" w:space="0" w:color="auto"/>
        <w:bottom w:val="none" w:sz="0" w:space="0" w:color="auto"/>
        <w:right w:val="none" w:sz="0" w:space="0" w:color="auto"/>
      </w:divBdr>
    </w:div>
    <w:div w:id="1792241564">
      <w:bodyDiv w:val="1"/>
      <w:marLeft w:val="0"/>
      <w:marRight w:val="0"/>
      <w:marTop w:val="0"/>
      <w:marBottom w:val="0"/>
      <w:divBdr>
        <w:top w:val="none" w:sz="0" w:space="0" w:color="auto"/>
        <w:left w:val="none" w:sz="0" w:space="0" w:color="auto"/>
        <w:bottom w:val="none" w:sz="0" w:space="0" w:color="auto"/>
        <w:right w:val="none" w:sz="0" w:space="0" w:color="auto"/>
      </w:divBdr>
    </w:div>
    <w:div w:id="1838494684">
      <w:bodyDiv w:val="1"/>
      <w:marLeft w:val="0"/>
      <w:marRight w:val="0"/>
      <w:marTop w:val="0"/>
      <w:marBottom w:val="0"/>
      <w:divBdr>
        <w:top w:val="none" w:sz="0" w:space="0" w:color="auto"/>
        <w:left w:val="none" w:sz="0" w:space="0" w:color="auto"/>
        <w:bottom w:val="none" w:sz="0" w:space="0" w:color="auto"/>
        <w:right w:val="none" w:sz="0" w:space="0" w:color="auto"/>
      </w:divBdr>
    </w:div>
    <w:div w:id="1857503109">
      <w:bodyDiv w:val="1"/>
      <w:marLeft w:val="0"/>
      <w:marRight w:val="0"/>
      <w:marTop w:val="0"/>
      <w:marBottom w:val="0"/>
      <w:divBdr>
        <w:top w:val="none" w:sz="0" w:space="0" w:color="auto"/>
        <w:left w:val="none" w:sz="0" w:space="0" w:color="auto"/>
        <w:bottom w:val="none" w:sz="0" w:space="0" w:color="auto"/>
        <w:right w:val="none" w:sz="0" w:space="0" w:color="auto"/>
      </w:divBdr>
    </w:div>
    <w:div w:id="1872298969">
      <w:bodyDiv w:val="1"/>
      <w:marLeft w:val="0"/>
      <w:marRight w:val="0"/>
      <w:marTop w:val="0"/>
      <w:marBottom w:val="0"/>
      <w:divBdr>
        <w:top w:val="none" w:sz="0" w:space="0" w:color="auto"/>
        <w:left w:val="none" w:sz="0" w:space="0" w:color="auto"/>
        <w:bottom w:val="none" w:sz="0" w:space="0" w:color="auto"/>
        <w:right w:val="none" w:sz="0" w:space="0" w:color="auto"/>
      </w:divBdr>
    </w:div>
    <w:div w:id="1893541194">
      <w:bodyDiv w:val="1"/>
      <w:marLeft w:val="0"/>
      <w:marRight w:val="0"/>
      <w:marTop w:val="0"/>
      <w:marBottom w:val="0"/>
      <w:divBdr>
        <w:top w:val="none" w:sz="0" w:space="0" w:color="auto"/>
        <w:left w:val="none" w:sz="0" w:space="0" w:color="auto"/>
        <w:bottom w:val="none" w:sz="0" w:space="0" w:color="auto"/>
        <w:right w:val="none" w:sz="0" w:space="0" w:color="auto"/>
      </w:divBdr>
    </w:div>
    <w:div w:id="1938639142">
      <w:bodyDiv w:val="1"/>
      <w:marLeft w:val="0"/>
      <w:marRight w:val="0"/>
      <w:marTop w:val="0"/>
      <w:marBottom w:val="0"/>
      <w:divBdr>
        <w:top w:val="none" w:sz="0" w:space="0" w:color="auto"/>
        <w:left w:val="none" w:sz="0" w:space="0" w:color="auto"/>
        <w:bottom w:val="none" w:sz="0" w:space="0" w:color="auto"/>
        <w:right w:val="none" w:sz="0" w:space="0" w:color="auto"/>
      </w:divBdr>
    </w:div>
    <w:div w:id="1962414451">
      <w:bodyDiv w:val="1"/>
      <w:marLeft w:val="0"/>
      <w:marRight w:val="0"/>
      <w:marTop w:val="0"/>
      <w:marBottom w:val="0"/>
      <w:divBdr>
        <w:top w:val="none" w:sz="0" w:space="0" w:color="auto"/>
        <w:left w:val="none" w:sz="0" w:space="0" w:color="auto"/>
        <w:bottom w:val="none" w:sz="0" w:space="0" w:color="auto"/>
        <w:right w:val="none" w:sz="0" w:space="0" w:color="auto"/>
      </w:divBdr>
    </w:div>
    <w:div w:id="1995404430">
      <w:bodyDiv w:val="1"/>
      <w:marLeft w:val="0"/>
      <w:marRight w:val="0"/>
      <w:marTop w:val="0"/>
      <w:marBottom w:val="0"/>
      <w:divBdr>
        <w:top w:val="none" w:sz="0" w:space="0" w:color="auto"/>
        <w:left w:val="none" w:sz="0" w:space="0" w:color="auto"/>
        <w:bottom w:val="none" w:sz="0" w:space="0" w:color="auto"/>
        <w:right w:val="none" w:sz="0" w:space="0" w:color="auto"/>
      </w:divBdr>
    </w:div>
    <w:div w:id="1999068389">
      <w:bodyDiv w:val="1"/>
      <w:marLeft w:val="0"/>
      <w:marRight w:val="0"/>
      <w:marTop w:val="0"/>
      <w:marBottom w:val="0"/>
      <w:divBdr>
        <w:top w:val="none" w:sz="0" w:space="0" w:color="auto"/>
        <w:left w:val="none" w:sz="0" w:space="0" w:color="auto"/>
        <w:bottom w:val="none" w:sz="0" w:space="0" w:color="auto"/>
        <w:right w:val="none" w:sz="0" w:space="0" w:color="auto"/>
      </w:divBdr>
    </w:div>
    <w:div w:id="2033796172">
      <w:bodyDiv w:val="1"/>
      <w:marLeft w:val="0"/>
      <w:marRight w:val="0"/>
      <w:marTop w:val="0"/>
      <w:marBottom w:val="0"/>
      <w:divBdr>
        <w:top w:val="none" w:sz="0" w:space="0" w:color="auto"/>
        <w:left w:val="none" w:sz="0" w:space="0" w:color="auto"/>
        <w:bottom w:val="none" w:sz="0" w:space="0" w:color="auto"/>
        <w:right w:val="none" w:sz="0" w:space="0" w:color="auto"/>
      </w:divBdr>
    </w:div>
    <w:div w:id="2042123608">
      <w:bodyDiv w:val="1"/>
      <w:marLeft w:val="0"/>
      <w:marRight w:val="0"/>
      <w:marTop w:val="0"/>
      <w:marBottom w:val="0"/>
      <w:divBdr>
        <w:top w:val="none" w:sz="0" w:space="0" w:color="auto"/>
        <w:left w:val="none" w:sz="0" w:space="0" w:color="auto"/>
        <w:bottom w:val="none" w:sz="0" w:space="0" w:color="auto"/>
        <w:right w:val="none" w:sz="0" w:space="0" w:color="auto"/>
      </w:divBdr>
      <w:divsChild>
        <w:div w:id="1912276805">
          <w:marLeft w:val="720"/>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011_&#26684;&#24335;&#31684;&#26412;\WORD\&#26381;&#21209;&#24314;&#35696;&#26360;&#26684;&#24335;_&#26412;&#25991;&#26684;&#24335;_1020912_V2_&#32317;&#39015;&#21839;_&#31684;&#26412;&#27284;.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D1FA8-D2FA-4376-90F2-4841DB517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服務建議書格式_本文格式_1020912_V2_總顧問_範本檔</Template>
  <TotalTime>416</TotalTime>
  <Pages>1</Pages>
  <Words>3797</Words>
  <Characters>21644</Characters>
  <Application>Microsoft Office Word</Application>
  <DocSecurity>0</DocSecurity>
  <Lines>180</Lines>
  <Paragraphs>50</Paragraphs>
  <ScaleCrop>false</ScaleCrop>
  <Company>CMT</Company>
  <LinksUpToDate>false</LinksUpToDate>
  <CharactersWithSpaces>25391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章</dc:title>
  <dc:creator>USER</dc:creator>
  <cp:lastModifiedBy>yjchen3</cp:lastModifiedBy>
  <cp:revision>13</cp:revision>
  <cp:lastPrinted>2019-11-27T07:46:00Z</cp:lastPrinted>
  <dcterms:created xsi:type="dcterms:W3CDTF">2019-11-22T06:30:00Z</dcterms:created>
  <dcterms:modified xsi:type="dcterms:W3CDTF">2019-11-27T08:01:00Z</dcterms:modified>
</cp:coreProperties>
</file>